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06705" w14:textId="77777777" w:rsidR="00CF2B72" w:rsidRPr="002C3D16" w:rsidRDefault="008F5D31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2743C18" wp14:editId="10321919">
            <wp:simplePos x="0" y="0"/>
            <wp:positionH relativeFrom="column">
              <wp:posOffset>1102360</wp:posOffset>
            </wp:positionH>
            <wp:positionV relativeFrom="paragraph">
              <wp:posOffset>-356810</wp:posOffset>
            </wp:positionV>
            <wp:extent cx="3751580" cy="1025525"/>
            <wp:effectExtent l="0" t="0" r="0" b="3175"/>
            <wp:wrapNone/>
            <wp:docPr id="2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C721752-EFA0-48D2-A315-3B0A96D7EB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8">
                      <a:extLst>
                        <a:ext uri="{FF2B5EF4-FFF2-40B4-BE49-F238E27FC236}">
                          <a16:creationId xmlns:a16="http://schemas.microsoft.com/office/drawing/2014/main" id="{1C721752-EFA0-48D2-A315-3B0A96D7EB89}"/>
                        </a:ext>
                      </a:extLst>
                    </pic:cNvPr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CF98648" wp14:editId="3BA16CD2">
            <wp:simplePos x="0" y="0"/>
            <wp:positionH relativeFrom="column">
              <wp:posOffset>-1853565</wp:posOffset>
            </wp:positionH>
            <wp:positionV relativeFrom="paragraph">
              <wp:posOffset>5938520</wp:posOffset>
            </wp:positionV>
            <wp:extent cx="4484370" cy="4590415"/>
            <wp:effectExtent l="19050" t="19050" r="30480" b="38735"/>
            <wp:wrapNone/>
            <wp:docPr id="4" name="กลุ่ม 3">
              <a:extLst xmlns:a="http://schemas.openxmlformats.org/drawingml/2006/main">
                <a:ext uri="{FF2B5EF4-FFF2-40B4-BE49-F238E27FC236}">
                  <a16:creationId xmlns:a16="http://schemas.microsoft.com/office/drawing/2014/main" id="{33A29EF4-0137-42E8-A8E0-90B35B7BB080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484370" cy="4590415"/>
                      <a:chOff x="95250" y="6795134"/>
                      <a:chExt cx="4485476" cy="4591277"/>
                    </a:xfrm>
                    <a:blipFill dpi="0" rotWithShape="1"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</wpg:grpSpPr>
                  <wps:wsp>
                    <wps:cNvPr id="2" name="แผนผังลําดับงาน: การตัดสินใจ 2">
                      <a:extLst>
                        <a:ext uri="{FF2B5EF4-FFF2-40B4-BE49-F238E27FC236}">
                          <a16:creationId xmlns:a16="http://schemas.microsoft.com/office/drawing/2014/main" id="{7335FADA-F20F-4952-ACCD-A6FF1484F2F8}"/>
                        </a:ext>
                      </a:extLst>
                    </wps:cNvPr>
                    <wps:cNvSpPr/>
                    <wps:spPr>
                      <a:xfrm>
                        <a:off x="2488454" y="8751701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3" name="แผนผังลําดับงาน: การตัดสินใจ 3">
                      <a:extLst>
                        <a:ext uri="{FF2B5EF4-FFF2-40B4-BE49-F238E27FC236}">
                          <a16:creationId xmlns:a16="http://schemas.microsoft.com/office/drawing/2014/main" id="{B75DB482-585B-439A-9CDA-44ECF7D03B4F}"/>
                        </a:ext>
                      </a:extLst>
                    </wps:cNvPr>
                    <wps:cNvSpPr/>
                    <wps:spPr>
                      <a:xfrm>
                        <a:off x="1291852" y="9712594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5" name="แผนผังลําดับงาน: การตัดสินใจ 5">
                      <a:extLst>
                        <a:ext uri="{FF2B5EF4-FFF2-40B4-BE49-F238E27FC236}">
                          <a16:creationId xmlns:a16="http://schemas.microsoft.com/office/drawing/2014/main" id="{B536308E-616D-4ABC-8A59-8AB2309DE2FB}"/>
                        </a:ext>
                      </a:extLst>
                    </wps:cNvPr>
                    <wps:cNvSpPr/>
                    <wps:spPr>
                      <a:xfrm>
                        <a:off x="117207" y="6795135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6" name="แผนผังลําดับงาน: การตัดสินใจ 6">
                      <a:extLst>
                        <a:ext uri="{FF2B5EF4-FFF2-40B4-BE49-F238E27FC236}">
                          <a16:creationId xmlns:a16="http://schemas.microsoft.com/office/drawing/2014/main" id="{2C9E9B0B-233C-4C3F-B646-635933D540F2}"/>
                        </a:ext>
                      </a:extLst>
                    </wps:cNvPr>
                    <wps:cNvSpPr/>
                    <wps:spPr>
                      <a:xfrm>
                        <a:off x="1293786" y="7808888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7" name="แผนผังลําดับงาน: การตัดสินใจ 7">
                      <a:extLst>
                        <a:ext uri="{FF2B5EF4-FFF2-40B4-BE49-F238E27FC236}">
                          <a16:creationId xmlns:a16="http://schemas.microsoft.com/office/drawing/2014/main" id="{8EB6B092-5108-4DB3-9994-91E2CFDB3124}"/>
                        </a:ext>
                      </a:extLst>
                    </wps:cNvPr>
                    <wps:cNvSpPr/>
                    <wps:spPr>
                      <a:xfrm>
                        <a:off x="95250" y="8798196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8" name="แผนผังลําดับงาน: การตัดสินใจ 8">
                      <a:extLst>
                        <a:ext uri="{FF2B5EF4-FFF2-40B4-BE49-F238E27FC236}">
                          <a16:creationId xmlns:a16="http://schemas.microsoft.com/office/drawing/2014/main" id="{93037252-7398-4CEB-AA2C-A5F860D03726}"/>
                        </a:ext>
                      </a:extLst>
                    </wps:cNvPr>
                    <wps:cNvSpPr/>
                    <wps:spPr>
                      <a:xfrm>
                        <a:off x="2488454" y="6795134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3AD88716" wp14:editId="1FC325D2">
            <wp:simplePos x="0" y="0"/>
            <wp:positionH relativeFrom="column">
              <wp:posOffset>1710690</wp:posOffset>
            </wp:positionH>
            <wp:positionV relativeFrom="paragraph">
              <wp:posOffset>4998720</wp:posOffset>
            </wp:positionV>
            <wp:extent cx="3310255" cy="3608705"/>
            <wp:effectExtent l="19050" t="19050" r="42545" b="29845"/>
            <wp:wrapNone/>
            <wp:docPr id="1" name="กลุ่ม 4">
              <a:extLst xmlns:a="http://schemas.openxmlformats.org/drawingml/2006/main">
                <a:ext uri="{FF2B5EF4-FFF2-40B4-BE49-F238E27FC236}">
                  <a16:creationId xmlns:a16="http://schemas.microsoft.com/office/drawing/2014/main" id="{343FDA8A-7DFD-4739-A404-F219648E1D20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3310255" cy="3608705"/>
                      <a:chOff x="3660775" y="5855333"/>
                      <a:chExt cx="3310831" cy="3609818"/>
                    </a:xfrm>
                    <a:blipFill dpi="0" rotWithShape="1"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</wpg:grpSpPr>
                  <wps:wsp>
                    <wps:cNvPr id="9" name="แผนผังลําดับงาน: การตัดสินใจ 9">
                      <a:extLst>
                        <a:ext uri="{FF2B5EF4-FFF2-40B4-BE49-F238E27FC236}">
                          <a16:creationId xmlns:a16="http://schemas.microsoft.com/office/drawing/2014/main" id="{64D19B54-5CD7-4CFE-8BD7-5AC62C6F0A5F}"/>
                        </a:ext>
                      </a:extLst>
                    </wps:cNvPr>
                    <wps:cNvSpPr/>
                    <wps:spPr>
                      <a:xfrm>
                        <a:off x="3682732" y="7791334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0" name="แผนผังลําดับงาน: การตัดสินใจ 10">
                      <a:extLst>
                        <a:ext uri="{FF2B5EF4-FFF2-40B4-BE49-F238E27FC236}">
                          <a16:creationId xmlns:a16="http://schemas.microsoft.com/office/drawing/2014/main" id="{F92A4279-1E6B-43BF-B713-5F9A8716B800}"/>
                        </a:ext>
                      </a:extLst>
                    </wps:cNvPr>
                    <wps:cNvSpPr/>
                    <wps:spPr>
                      <a:xfrm>
                        <a:off x="3660775" y="5855333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1" name="แผนผังลําดับงาน: การตัดสินใจ 11">
                      <a:extLst>
                        <a:ext uri="{FF2B5EF4-FFF2-40B4-BE49-F238E27FC236}">
                          <a16:creationId xmlns:a16="http://schemas.microsoft.com/office/drawing/2014/main" id="{0544F4D2-476D-4597-B792-B8C0AEC917A4}"/>
                        </a:ext>
                      </a:extLst>
                    </wps:cNvPr>
                    <wps:cNvSpPr/>
                    <wps:spPr>
                      <a:xfrm>
                        <a:off x="4879334" y="6861973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C8EA010" wp14:editId="269F5730">
            <wp:simplePos x="0" y="0"/>
            <wp:positionH relativeFrom="column">
              <wp:posOffset>-1948815</wp:posOffset>
            </wp:positionH>
            <wp:positionV relativeFrom="paragraph">
              <wp:posOffset>2080895</wp:posOffset>
            </wp:positionV>
            <wp:extent cx="4507230" cy="4552950"/>
            <wp:effectExtent l="19050" t="19050" r="45720" b="38100"/>
            <wp:wrapNone/>
            <wp:docPr id="12" name="กลุ่ม 5">
              <a:extLst xmlns:a="http://schemas.openxmlformats.org/drawingml/2006/main">
                <a:ext uri="{FF2B5EF4-FFF2-40B4-BE49-F238E27FC236}">
                  <a16:creationId xmlns:a16="http://schemas.microsoft.com/office/drawing/2014/main" id="{3EF4E2C9-FC9C-4CB9-8D3D-3C27D430E8D0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507230" cy="4552950"/>
                      <a:chOff x="0" y="2937508"/>
                      <a:chExt cx="4507454" cy="4554115"/>
                    </a:xfrm>
                    <a:blipFill dpi="0" rotWithShape="1"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</wpg:grpSpPr>
                  <wps:wsp>
                    <wps:cNvPr id="13" name="แผนผังลําดับงาน: การตัดสินใจ 13">
                      <a:extLst>
                        <a:ext uri="{FF2B5EF4-FFF2-40B4-BE49-F238E27FC236}">
                          <a16:creationId xmlns:a16="http://schemas.microsoft.com/office/drawing/2014/main" id="{C0A3F387-D02C-485B-865C-6020A7C653C4}"/>
                        </a:ext>
                      </a:extLst>
                    </wps:cNvPr>
                    <wps:cNvSpPr/>
                    <wps:spPr>
                      <a:xfrm>
                        <a:off x="1292176" y="5817806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4" name="แผนผังลําดับงาน: การตัดสินใจ 14">
                      <a:extLst>
                        <a:ext uri="{FF2B5EF4-FFF2-40B4-BE49-F238E27FC236}">
                          <a16:creationId xmlns:a16="http://schemas.microsoft.com/office/drawing/2014/main" id="{9FB0B54F-5B21-43DC-8D0B-679702B1A306}"/>
                        </a:ext>
                      </a:extLst>
                    </wps:cNvPr>
                    <wps:cNvSpPr/>
                    <wps:spPr>
                      <a:xfrm>
                        <a:off x="83951" y="4874993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5" name="แผนผังลําดับงาน: การตัดสินใจ 15">
                      <a:extLst>
                        <a:ext uri="{FF2B5EF4-FFF2-40B4-BE49-F238E27FC236}">
                          <a16:creationId xmlns:a16="http://schemas.microsoft.com/office/drawing/2014/main" id="{DB8AA362-F369-4925-91BC-E9372C30FB34}"/>
                        </a:ext>
                      </a:extLst>
                    </wps:cNvPr>
                    <wps:cNvSpPr/>
                    <wps:spPr>
                      <a:xfrm>
                        <a:off x="2415182" y="4848519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6" name="แผนผังลําดับงาน: การตัดสินใจ 16">
                      <a:extLst>
                        <a:ext uri="{FF2B5EF4-FFF2-40B4-BE49-F238E27FC236}">
                          <a16:creationId xmlns:a16="http://schemas.microsoft.com/office/drawing/2014/main" id="{D733F7DD-1E0B-4EE8-97BC-814735941D67}"/>
                        </a:ext>
                      </a:extLst>
                    </wps:cNvPr>
                    <wps:cNvSpPr/>
                    <wps:spPr>
                      <a:xfrm>
                        <a:off x="0" y="2937508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17" name="แผนผังลําดับงาน: การตัดสินใจ 17">
                      <a:extLst>
                        <a:ext uri="{FF2B5EF4-FFF2-40B4-BE49-F238E27FC236}">
                          <a16:creationId xmlns:a16="http://schemas.microsoft.com/office/drawing/2014/main" id="{8214ECCE-04DA-4FF6-862F-EE79A098E7A5}"/>
                        </a:ext>
                      </a:extLst>
                    </wps:cNvPr>
                    <wps:cNvSpPr/>
                    <wps:spPr>
                      <a:xfrm>
                        <a:off x="1207591" y="3888847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9E089F4" wp14:editId="4619345A">
            <wp:simplePos x="0" y="0"/>
            <wp:positionH relativeFrom="column">
              <wp:posOffset>1713865</wp:posOffset>
            </wp:positionH>
            <wp:positionV relativeFrom="paragraph">
              <wp:posOffset>6945630</wp:posOffset>
            </wp:positionV>
            <wp:extent cx="5681980" cy="3601085"/>
            <wp:effectExtent l="19050" t="19050" r="33020" b="37465"/>
            <wp:wrapNone/>
            <wp:docPr id="18" name="กลุ่ม 6">
              <a:extLst xmlns:a="http://schemas.openxmlformats.org/drawingml/2006/main">
                <a:ext uri="{FF2B5EF4-FFF2-40B4-BE49-F238E27FC236}">
                  <a16:creationId xmlns:a16="http://schemas.microsoft.com/office/drawing/2014/main" id="{82CB6135-B7AF-421D-B04B-9FC8B3BA189E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5681980" cy="3601085"/>
                      <a:chOff x="3663950" y="7802244"/>
                      <a:chExt cx="5682078" cy="3601425"/>
                    </a:xfrm>
                    <a:blipFill dpi="0" rotWithShape="1"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</wpg:grpSpPr>
                  <wps:wsp>
                    <wps:cNvPr id="19" name="แผนผังลําดับงาน: การตัดสินใจ 19">
                      <a:extLst>
                        <a:ext uri="{FF2B5EF4-FFF2-40B4-BE49-F238E27FC236}">
                          <a16:creationId xmlns:a16="http://schemas.microsoft.com/office/drawing/2014/main" id="{9F316297-9113-447D-8BE0-0624C9F0221B}"/>
                        </a:ext>
                      </a:extLst>
                    </wps:cNvPr>
                    <wps:cNvSpPr/>
                    <wps:spPr>
                      <a:xfrm>
                        <a:off x="3663950" y="9729852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0" name="แผนผังลําดับงาน: การตัดสินใจ 20">
                      <a:extLst>
                        <a:ext uri="{FF2B5EF4-FFF2-40B4-BE49-F238E27FC236}">
                          <a16:creationId xmlns:a16="http://schemas.microsoft.com/office/drawing/2014/main" id="{114D1915-CBCF-404B-812E-BE00292F3B1C}"/>
                        </a:ext>
                      </a:extLst>
                    </wps:cNvPr>
                    <wps:cNvSpPr/>
                    <wps:spPr>
                      <a:xfrm>
                        <a:off x="4879274" y="8752171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1" name="แผนผังลําดับงาน: การตัดสินใจ 21">
                      <a:extLst>
                        <a:ext uri="{FF2B5EF4-FFF2-40B4-BE49-F238E27FC236}">
                          <a16:creationId xmlns:a16="http://schemas.microsoft.com/office/drawing/2014/main" id="{05B9ADAE-06C5-4579-B238-522700B2D43C}"/>
                        </a:ext>
                      </a:extLst>
                    </wps:cNvPr>
                    <wps:cNvSpPr/>
                    <wps:spPr>
                      <a:xfrm>
                        <a:off x="6057154" y="9692498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2" name="แผนผังลําดับงาน: การตัดสินใจ 22">
                      <a:extLst>
                        <a:ext uri="{FF2B5EF4-FFF2-40B4-BE49-F238E27FC236}">
                          <a16:creationId xmlns:a16="http://schemas.microsoft.com/office/drawing/2014/main" id="{75C977C9-5C12-4FC9-A6AA-D1CC295DBC01}"/>
                        </a:ext>
                      </a:extLst>
                    </wps:cNvPr>
                    <wps:cNvSpPr/>
                    <wps:spPr>
                      <a:xfrm>
                        <a:off x="6057154" y="7802244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  <wps:wsp>
                    <wps:cNvPr id="23" name="แผนผังลําดับงาน: การตัดสินใจ 23">
                      <a:extLst>
                        <a:ext uri="{FF2B5EF4-FFF2-40B4-BE49-F238E27FC236}">
                          <a16:creationId xmlns:a16="http://schemas.microsoft.com/office/drawing/2014/main" id="{EAA40685-036B-42BB-99F5-E8563355E86B}"/>
                        </a:ext>
                      </a:extLst>
                    </wps:cNvPr>
                    <wps:cNvSpPr/>
                    <wps:spPr>
                      <a:xfrm>
                        <a:off x="7253756" y="8741260"/>
                        <a:ext cx="2092272" cy="1673817"/>
                      </a:xfrm>
                      <a:prstGeom prst="flowChartDecision">
                        <a:avLst/>
                      </a:prstGeom>
                      <a:grpFill/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wpg:wgp>
              </a:graphicData>
            </a:graphic>
          </wp:anchor>
        </w:drawing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FFA2AF3" wp14:editId="4B4E8657">
            <wp:simplePos x="0" y="0"/>
            <wp:positionH relativeFrom="column">
              <wp:posOffset>-410210</wp:posOffset>
            </wp:positionH>
            <wp:positionV relativeFrom="paragraph">
              <wp:posOffset>393065</wp:posOffset>
            </wp:positionV>
            <wp:extent cx="6779895" cy="2799080"/>
            <wp:effectExtent l="0" t="0" r="0" b="0"/>
            <wp:wrapNone/>
            <wp:docPr id="24" name="ชื่อเรื่อง 1">
              <a:extLst xmlns:a="http://schemas.openxmlformats.org/drawingml/2006/main">
                <a:ext uri="{FF2B5EF4-FFF2-40B4-BE49-F238E27FC236}">
                  <a16:creationId xmlns:a16="http://schemas.microsoft.com/office/drawing/2014/main" id="{357778CD-2B37-4E28-8389-9BB603838900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>
                    <a:spLocks noGrp="1"/>
                  </wps:cNvSpPr>
                  <wps:spPr>
                    <a:xfrm>
                      <a:off x="0" y="0"/>
                      <a:ext cx="6779895" cy="2799080"/>
                    </a:xfrm>
                    <a:prstGeom prst="rect">
                      <a:avLst/>
                    </a:prstGeom>
                  </wps:spPr>
                  <wps:txbx>
                    <w:txbxContent>
                      <w:p w14:paraId="471B1DC6" w14:textId="77777777" w:rsidR="00B97242" w:rsidRDefault="00B97242" w:rsidP="00B97242">
                        <w:pPr>
                          <w:spacing w:line="254" w:lineRule="auto"/>
                          <w:jc w:val="center"/>
                          <w:rPr>
                            <w:rFonts w:ascii="Agency FB" w:eastAsia="Calibri" w:hAnsi="TH SarabunPSK" w:cs="TH SarabunPSK"/>
                            <w:b/>
                            <w:bCs/>
                            <w:color w:val="002060"/>
                            <w:kern w:val="24"/>
                            <w:sz w:val="80"/>
                            <w:szCs w:val="80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gency FB" w:eastAsia="Calibri" w:hAnsi="TH SarabunPSK" w:cs="TH SarabunPSK"/>
                            <w:b/>
                            <w:bCs/>
                            <w:color w:val="002060"/>
                            <w:kern w:val="24"/>
                            <w:sz w:val="80"/>
                            <w:szCs w:val="80"/>
                            <w:cs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รายงานการปฏิบัติราชการประจำเดือนตุลาคม</w:t>
                        </w:r>
                        <w:r>
                          <w:rPr>
                            <w:rFonts w:ascii="Agency FB" w:eastAsia="Calibri" w:hAnsi="Agency FB" w:cs="Cordia New"/>
                            <w:b/>
                            <w:bCs/>
                            <w:color w:val="002060"/>
                            <w:kern w:val="24"/>
                            <w:sz w:val="80"/>
                            <w:szCs w:val="80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>
                          <w:rPr>
                            <w:rFonts w:ascii="Agency FB" w:eastAsia="Calibri" w:hAnsi="TH SarabunPSK" w:cs="TH SarabunPSK"/>
                            <w:b/>
                            <w:bCs/>
                            <w:color w:val="002060"/>
                            <w:kern w:val="24"/>
                            <w:sz w:val="80"/>
                            <w:szCs w:val="80"/>
                            <w:cs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ประจำปีงบประมาณ พ.ศ. </w:t>
                        </w:r>
                        <w:r>
                          <w:rPr>
                            <w:rFonts w:ascii="Agency FB" w:eastAsia="Calibri" w:hAnsi="Agency FB" w:cs="Cordia New"/>
                            <w:b/>
                            <w:bCs/>
                            <w:color w:val="002060"/>
                            <w:kern w:val="24"/>
                            <w:sz w:val="80"/>
                            <w:szCs w:val="80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2567</w:t>
                        </w:r>
                        <w:r>
                          <w:rPr>
                            <w:rFonts w:ascii="Agency FB" w:eastAsia="Calibri" w:hAnsi="Agency FB" w:cs="Cordia New"/>
                            <w:b/>
                            <w:bCs/>
                            <w:color w:val="002060"/>
                            <w:kern w:val="24"/>
                            <w:sz w:val="80"/>
                            <w:szCs w:val="80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>
                          <w:rPr>
                            <w:rFonts w:ascii="Agency FB" w:eastAsia="Calibri" w:hAnsi="TH SarabunPSK" w:cs="TH SarabunPSK"/>
                            <w:b/>
                            <w:bCs/>
                            <w:color w:val="002060"/>
                            <w:kern w:val="24"/>
                            <w:sz w:val="80"/>
                            <w:szCs w:val="80"/>
                            <w:cs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สถานีตำรวจ</w:t>
                        </w:r>
                        <w:r>
                          <w:rPr>
                            <w:rFonts w:ascii="Agency FB" w:eastAsia="Calibri" w:hAnsi="Cordia New" w:cs="Cordia New" w:hint="cs"/>
                            <w:b/>
                            <w:bCs/>
                            <w:color w:val="002060"/>
                            <w:kern w:val="24"/>
                            <w:sz w:val="80"/>
                            <w:szCs w:val="80"/>
                            <w:cs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ภูธรเมืองสุราษฎร์ธานี</w:t>
                        </w:r>
                        <w:r>
                          <w:rPr>
                            <w:rFonts w:ascii="Agency FB" w:eastAsia="Calibri" w:hAnsi="Agency FB" w:cs="Cordia New"/>
                            <w:b/>
                            <w:bCs/>
                            <w:color w:val="002060"/>
                            <w:kern w:val="24"/>
                            <w:sz w:val="80"/>
                            <w:szCs w:val="80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 </w:t>
                        </w:r>
                      </w:p>
                    </w:txbxContent>
                  </wps:txbx>
                  <wps:bodyPr vert="horz" lIns="91440" tIns="45720" rIns="91440" bIns="45720" rtlCol="0" anchor="b">
                    <a:normAutofit/>
                  </wps:bodyPr>
                </wps:wsp>
              </a:graphicData>
            </a:graphic>
          </wp:anchor>
        </w:drawing>
      </w:r>
    </w:p>
    <w:p w14:paraId="2DFD0914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5F520B12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97FA454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0D00ED8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8D656A0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1C61004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66145C3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CBE41A7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9E96826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A4D7AC2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96B2F1B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FFAF55A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9A34FAB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19342206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009FDED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1A5F13FD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C8E8ECD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14093752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09BF4D2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A0BE053" w14:textId="77777777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74A9A74B" w14:textId="77777777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</w:p>
    <w:p w14:paraId="2B83CB9A" w14:textId="77777777" w:rsidR="00B97242" w:rsidRPr="002C3D16" w:rsidRDefault="00B97242" w:rsidP="002C3D16">
      <w:pPr>
        <w:rPr>
          <w:rFonts w:ascii="Angsana New" w:hAnsi="Angsana New" w:cs="Angsana New"/>
          <w:sz w:val="32"/>
          <w:szCs w:val="32"/>
        </w:rPr>
      </w:pPr>
    </w:p>
    <w:sdt>
      <w:sdtPr>
        <w:rPr>
          <w:rFonts w:ascii="Angsana New" w:eastAsiaTheme="minorHAnsi" w:hAnsi="Angsana New" w:cs="Angsana New" w:hint="cs"/>
          <w:color w:val="auto"/>
          <w:sz w:val="32"/>
          <w:szCs w:val="32"/>
          <w:cs w:val="0"/>
          <w:lang w:val="th-TH"/>
        </w:rPr>
        <w:id w:val="29695963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7A26A763" w14:textId="77777777" w:rsidR="00F119C8" w:rsidRPr="002C3D16" w:rsidRDefault="00F119C8" w:rsidP="002C3D16">
          <w:pPr>
            <w:pStyle w:val="a7"/>
            <w:jc w:val="center"/>
            <w:rPr>
              <w:rFonts w:ascii="Angsana New" w:hAnsi="Angsana New" w:cs="Angsana New"/>
              <w:b/>
              <w:bCs/>
              <w:sz w:val="36"/>
              <w:szCs w:val="36"/>
            </w:rPr>
          </w:pPr>
          <w:r w:rsidRPr="002C3D16">
            <w:rPr>
              <w:rFonts w:ascii="Angsana New" w:hAnsi="Angsana New" w:cs="Angsana New" w:hint="cs"/>
              <w:b/>
              <w:bCs/>
              <w:sz w:val="36"/>
              <w:szCs w:val="36"/>
              <w:lang w:val="th-TH"/>
            </w:rPr>
            <w:t>สารบัญ</w:t>
          </w:r>
        </w:p>
        <w:p w14:paraId="37F07601" w14:textId="77777777" w:rsidR="00957A9F" w:rsidRDefault="00F119C8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r w:rsidRPr="002C3D16">
            <w:rPr>
              <w:rFonts w:ascii="Angsana New" w:hAnsi="Angsana New" w:cs="Angsana New" w:hint="cs"/>
              <w:sz w:val="32"/>
              <w:szCs w:val="32"/>
            </w:rPr>
            <w:fldChar w:fldCharType="begin"/>
          </w:r>
          <w:r w:rsidRPr="002C3D16">
            <w:rPr>
              <w:rFonts w:ascii="Angsana New" w:hAnsi="Angsana New" w:cs="Angsana New" w:hint="cs"/>
              <w:sz w:val="32"/>
              <w:szCs w:val="32"/>
            </w:rPr>
            <w:instrText xml:space="preserve"> TOC \o "1-3" \h \z \u </w:instrText>
          </w:r>
          <w:r w:rsidRPr="002C3D16">
            <w:rPr>
              <w:rFonts w:ascii="Angsana New" w:hAnsi="Angsana New" w:cs="Angsana New" w:hint="cs"/>
              <w:sz w:val="32"/>
              <w:szCs w:val="32"/>
            </w:rPr>
            <w:fldChar w:fldCharType="separate"/>
          </w:r>
          <w:hyperlink w:anchor="_Toc161134314" w:history="1">
            <w:r w:rsidR="00957A9F" w:rsidRPr="002C328C">
              <w:rPr>
                <w:rStyle w:val="a8"/>
                <w:rFonts w:ascii="Angsana New" w:eastAsia="Times New Roman" w:hAnsi="Angsana New" w:cs="Angsana New"/>
                <w:noProof/>
                <w:cs/>
              </w:rPr>
              <w:t>หัวหน้างานสืบสวน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_Toc161134314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4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1EEBD3B7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15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ผลการปฏิบัติงานสืบสวน เดือนตุลาคม 2566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_Toc161134315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5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5825D4AB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16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รายละเอียดผลการจับกุม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_Toc161134316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5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3E5C7F02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17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กิจกรรมต่าง ๆ ในงานสืบสวน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_Toc161134317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11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7D81563A" w14:textId="77777777" w:rsidR="00957A9F" w:rsidRDefault="00756AF6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18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งานสอบสวน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_Toc161134318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14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65D5DB7D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19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ผลการปฏิบัติงานสอบสวน เดือนตุลาคม 2566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_Toc161134319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15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58524451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20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ตารางเวร พนักงงานสอบสวน  สภ.เมืองเมืองสุราษฎร์ธานีประจำเดือนตุลาคม 2566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_Toc161134320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16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6713C591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21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สถิติคดีอาญา 1 ต.ค.66 ถึง 31 ต.ค.66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_Toc161134321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17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7C8F4C53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22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คดีออนไลน์ 1 ต.ค.66 ถึง 31 ต.ค.66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_Toc161134322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18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207007A3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23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คดีออนไลน์ เดือน ต.ค. 2566  จำนวน 32 เรื่องรับแจ้ง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_Toc161134323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19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04E1B8E2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24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ประชุมเร่งรัดพนักงานสอบสวน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_Toc161134324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20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627E6036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25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โครงการทนายอาสาประจำ สถานีตำรวจ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_Toc161134325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21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253DD49B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26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โครงการส่งเสริมการประสานความร่วมมือด้านยุติธรรมในเขตอำนาจศาลจังหวัดสุราษฎร์ธานี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_Toc161134326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22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501201BE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27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จัดทำศูนย์ไกล่เกลี่ยข้อพิพาทภาคประชาชนประจำสถานีตำรวจภูธรเมืองสุราษฎร์ธานี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_Toc161134327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23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5DD9C225" w14:textId="77777777" w:rsidR="00957A9F" w:rsidRDefault="00756AF6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3" w:anchor="_Toc161134328" w:history="1">
            <w:r w:rsidR="00957A9F" w:rsidRPr="002C328C">
              <w:rPr>
                <w:rStyle w:val="a8"/>
                <w:noProof/>
                <w:cs/>
              </w:rPr>
              <w:t>งานป้องกันปราบปราม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_Toc161134328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25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05F9E368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4" w:anchor="_Toc161134329" w:history="1">
            <w:r w:rsidR="00957A9F" w:rsidRPr="002C328C">
              <w:rPr>
                <w:rStyle w:val="a8"/>
                <w:noProof/>
                <w:cs/>
              </w:rPr>
              <w:t>การป้องกันอาชญากรรม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_Toc161134329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26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5E95B7B7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30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ผู้บังคับบัญชางานป้องกันปราบปราม ออกตรวจ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_Toc161134330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26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30B5C465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31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เจ้าหน้าที่ตำรวจงานป้องกันปราบปราม ออกตรวจจุดเสี่ยง จุดล่อแหลม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_Toc161134331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27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483C1329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5" w:anchor="_Toc161134332" w:history="1">
            <w:r w:rsidR="00957A9F" w:rsidRPr="002C328C">
              <w:rPr>
                <w:rStyle w:val="a8"/>
                <w:noProof/>
                <w:cs/>
              </w:rPr>
              <w:t>ผลการจับกุมตามมาตราการตัดมือตัดเท้า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_Toc161134332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28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43B7D5C6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6" w:anchor="_Toc161134333" w:history="1">
            <w:r w:rsidR="00957A9F" w:rsidRPr="002C328C">
              <w:rPr>
                <w:rStyle w:val="a8"/>
                <w:noProof/>
                <w:cs/>
              </w:rPr>
              <w:t>ชุดมวลชนสัมพันธ์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_Toc161134333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29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7E90EA83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7" w:anchor="_Toc161134334" w:history="1">
            <w:r w:rsidR="00957A9F" w:rsidRPr="002C328C">
              <w:rPr>
                <w:rStyle w:val="a8"/>
                <w:noProof/>
                <w:cs/>
              </w:rPr>
              <w:t>งานชุมชน 5 เป้าหมาย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_Toc161134334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30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18819EC6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8" w:anchor="_Toc161134335" w:history="1">
            <w:r w:rsidR="00957A9F" w:rsidRPr="002C328C">
              <w:rPr>
                <w:rStyle w:val="a8"/>
                <w:noProof/>
                <w:cs/>
              </w:rPr>
              <w:t>เครือข่ายการมีส่วนร่วมของประชาชน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_Toc161134335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31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3FB4DD15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36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การปฏิบัติหน้าที่ของ อส.ตรและอส.จร.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_Toc161134336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32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18924F97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19" w:anchor="_Toc161134337" w:history="1">
            <w:r w:rsidR="00957A9F" w:rsidRPr="002C328C">
              <w:rPr>
                <w:rStyle w:val="a8"/>
                <w:b/>
                <w:bCs/>
                <w:noProof/>
                <w:cs/>
              </w:rPr>
              <w:t>ครูแดร์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_Toc161134337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33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400408FB" w14:textId="77777777" w:rsidR="00957A9F" w:rsidRDefault="00756AF6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r:id="rId20" w:anchor="_Toc161134338" w:history="1">
            <w:r w:rsidR="00957A9F" w:rsidRPr="002C328C">
              <w:rPr>
                <w:rStyle w:val="a8"/>
                <w:noProof/>
                <w:cs/>
              </w:rPr>
              <w:t>งานจราจร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_Toc161134338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34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75D956B4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39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แผนการจัดกำลังเจ้าหน้าที่ตำรวจจราจร ระหว่างวันที่ 1- 15 ตุลาคม 2566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_Toc161134339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35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2DE02935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0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สถิติการกวดขันจับกุมตามมาตรการ 10 ข้อหาหลัก ประจำเดือน ตุลาคม 2566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_Toc161134340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37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0B99ACCD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1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สถิติเปรียบเทียบการเกิดอุบัติเหตุ ของ สภ.เมืองสุราษฎร์ธานี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_Toc161134341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38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2186E015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2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แนวทางแก้ไขปัญหาอุบัติเหตุของ สภ.เมืองสุราษฎร์ธานี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_Toc161134342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39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4E4F5487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3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แผนการตั้งจุดตรวจกวดขันวินัยจราจร ประจำเดือน ตุลาคม 2566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_Toc161134343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40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546AA325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4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 xml:space="preserve">ลงระบบ </w:t>
            </w:r>
            <w:r w:rsidR="00957A9F" w:rsidRPr="002C328C">
              <w:rPr>
                <w:rStyle w:val="a8"/>
                <w:rFonts w:ascii="Angsana New" w:hAnsi="Angsana New" w:cs="Angsana New"/>
                <w:noProof/>
              </w:rPr>
              <w:t>TPCC</w:t>
            </w:r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 xml:space="preserve"> การตั้งจุตรวจ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_Toc161134344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41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1A01B60F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5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 xml:space="preserve">ภาพรวมการรับชำระค่าปรับในระบบ </w:t>
            </w:r>
            <w:r w:rsidR="00957A9F" w:rsidRPr="002C328C">
              <w:rPr>
                <w:rStyle w:val="a8"/>
                <w:rFonts w:ascii="Angsana New" w:hAnsi="Angsana New" w:cs="Angsana New"/>
                <w:noProof/>
              </w:rPr>
              <w:t>PTM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_Toc161134345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42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4EB21B57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6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วิธีการชำระค่าปรับผ่านระบบธนาคาร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_Toc161134346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43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21CFB3CC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7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อำนวยความสะดวกจราจร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_Toc161134347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44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38314EC2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8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โครงการฝึกอบรมอาสาจราจร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_Toc161134348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46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56A7446A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49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ตารางการปฏิบัติงานอาสาจราจร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_Toc161134349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47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69F86B79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0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สุภาพบุรุษจราจร ประชาชนสัญจรปลอดภัย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_Toc161134350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48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7A400068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1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ผลการปฏิบัติงานฝ่ายจราจร(ช่วงวันที่ 1 – 31 ตุลาคม 2566)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_Toc161134351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52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045C94DD" w14:textId="77777777" w:rsidR="00957A9F" w:rsidRDefault="00756AF6">
          <w:pPr>
            <w:pStyle w:val="1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2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งานอำนวยการ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_Toc161134352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54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6EC79828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3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ผลการปฏิบัติงานฝ่ายอำนวยการ (ช่วงวันที่ 1 – 31 ตุลาคม 2566)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_Toc161134353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54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7A25275F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4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กิจกรรมเทิดทูนสถาบันพระมหากษัตริย์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_Toc161134354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54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7E6456A0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5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กิจกรรมทางศาสนา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_Toc161134355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55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6A5C46B6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6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การดูแล สวัสดิการ และความเป็นอยู่ของข้าราชการตำรวจและครอบครัวในสังกัด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_Toc161134356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56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7111A76E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7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กิจกรรมสร้างความสามัคคีในหน่วยงาน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_Toc161134357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59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4D5115B4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8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ประชุมประจำเดือนข้าราชการในสังกัด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_Toc161134358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60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3ABA8637" w14:textId="77777777" w:rsidR="00957A9F" w:rsidRDefault="00756AF6">
          <w:pPr>
            <w:pStyle w:val="21"/>
            <w:tabs>
              <w:tab w:val="right" w:leader="dot" w:pos="9016"/>
            </w:tabs>
            <w:rPr>
              <w:rFonts w:eastAsiaTheme="minorEastAsia"/>
              <w:noProof/>
            </w:rPr>
          </w:pPr>
          <w:hyperlink w:anchor="_Toc161134359" w:history="1">
            <w:r w:rsidR="00957A9F" w:rsidRPr="002C328C">
              <w:rPr>
                <w:rStyle w:val="a8"/>
                <w:rFonts w:ascii="Angsana New" w:hAnsi="Angsana New" w:cs="Angsana New"/>
                <w:noProof/>
                <w:cs/>
              </w:rPr>
              <w:t>กิจกรรม 5 ส</w:t>
            </w:r>
            <w:r w:rsidR="00957A9F">
              <w:rPr>
                <w:noProof/>
                <w:webHidden/>
              </w:rPr>
              <w:tab/>
            </w:r>
            <w:r w:rsidR="00957A9F">
              <w:rPr>
                <w:noProof/>
                <w:webHidden/>
              </w:rPr>
              <w:fldChar w:fldCharType="begin"/>
            </w:r>
            <w:r w:rsidR="00957A9F">
              <w:rPr>
                <w:noProof/>
                <w:webHidden/>
              </w:rPr>
              <w:instrText xml:space="preserve"> PAGEREF _Toc161134359 \h </w:instrText>
            </w:r>
            <w:r w:rsidR="00957A9F">
              <w:rPr>
                <w:noProof/>
                <w:webHidden/>
              </w:rPr>
            </w:r>
            <w:r w:rsidR="00957A9F">
              <w:rPr>
                <w:noProof/>
                <w:webHidden/>
              </w:rPr>
              <w:fldChar w:fldCharType="separate"/>
            </w:r>
            <w:r w:rsidR="00324205">
              <w:rPr>
                <w:noProof/>
                <w:webHidden/>
              </w:rPr>
              <w:t>61</w:t>
            </w:r>
            <w:r w:rsidR="00957A9F">
              <w:rPr>
                <w:noProof/>
                <w:webHidden/>
              </w:rPr>
              <w:fldChar w:fldCharType="end"/>
            </w:r>
          </w:hyperlink>
        </w:p>
        <w:p w14:paraId="20BBAE12" w14:textId="77777777" w:rsidR="00F119C8" w:rsidRPr="002C3D16" w:rsidRDefault="00F119C8" w:rsidP="00F119C8">
          <w:pPr>
            <w:rPr>
              <w:rFonts w:ascii="Angsana New" w:hAnsi="Angsana New" w:cs="Angsana New"/>
              <w:sz w:val="32"/>
              <w:szCs w:val="32"/>
            </w:rPr>
          </w:pPr>
          <w:r w:rsidRPr="002C3D16">
            <w:rPr>
              <w:rFonts w:ascii="Angsana New" w:hAnsi="Angsana New" w:cs="Angsana New" w:hint="cs"/>
              <w:b/>
              <w:bCs/>
              <w:sz w:val="32"/>
              <w:szCs w:val="32"/>
              <w:lang w:val="th-TH"/>
            </w:rPr>
            <w:fldChar w:fldCharType="end"/>
          </w:r>
        </w:p>
      </w:sdtContent>
    </w:sdt>
    <w:p w14:paraId="5B11A3F5" w14:textId="77777777" w:rsidR="00F119C8" w:rsidRPr="002C3D16" w:rsidRDefault="00F119C8" w:rsidP="00B97242">
      <w:pPr>
        <w:jc w:val="right"/>
        <w:rPr>
          <w:rFonts w:ascii="Angsana New" w:hAnsi="Angsana New" w:cs="Angsana New"/>
          <w:sz w:val="32"/>
          <w:szCs w:val="32"/>
          <w:cs/>
        </w:rPr>
      </w:pPr>
    </w:p>
    <w:p w14:paraId="4ECBC96A" w14:textId="77777777" w:rsidR="00F119C8" w:rsidRPr="002C3D16" w:rsidRDefault="00F119C8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br w:type="page"/>
      </w:r>
    </w:p>
    <w:p w14:paraId="7AFAD86C" w14:textId="77777777" w:rsidR="00F119C8" w:rsidRPr="002C3D16" w:rsidRDefault="00E41F11" w:rsidP="00E41F11">
      <w:pPr>
        <w:pStyle w:val="1"/>
        <w:jc w:val="center"/>
        <w:rPr>
          <w:rFonts w:ascii="Angsana New" w:eastAsia="Times New Roman" w:hAnsi="Angsana New" w:cs="Angsana New"/>
          <w:szCs w:val="32"/>
        </w:rPr>
      </w:pPr>
      <w:bookmarkStart w:id="0" w:name="_Toc161134314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1E849E2F" wp14:editId="60B53E19">
            <wp:simplePos x="0" y="0"/>
            <wp:positionH relativeFrom="column">
              <wp:posOffset>1287648</wp:posOffset>
            </wp:positionH>
            <wp:positionV relativeFrom="paragraph">
              <wp:posOffset>-113773</wp:posOffset>
            </wp:positionV>
            <wp:extent cx="683260" cy="674370"/>
            <wp:effectExtent l="0" t="0" r="2540" b="0"/>
            <wp:wrapNone/>
            <wp:docPr id="3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0ED99641-E471-4EA9-89D8-70EBD7CC0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0ED99641-E471-4EA9-89D8-70EBD7CC09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677696" behindDoc="0" locked="0" layoutInCell="1" allowOverlap="1" wp14:anchorId="241C3ACC" wp14:editId="6A08654B">
            <wp:simplePos x="0" y="0"/>
            <wp:positionH relativeFrom="column">
              <wp:posOffset>4000020</wp:posOffset>
            </wp:positionH>
            <wp:positionV relativeFrom="paragraph">
              <wp:posOffset>6087</wp:posOffset>
            </wp:positionV>
            <wp:extent cx="758303" cy="614380"/>
            <wp:effectExtent l="0" t="0" r="3810" b="0"/>
            <wp:wrapNone/>
            <wp:docPr id="40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AB19E212-DA0A-447A-88CE-5D7DDE8562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9" descr="6.png">
                      <a:extLst>
                        <a:ext uri="{FF2B5EF4-FFF2-40B4-BE49-F238E27FC236}">
                          <a16:creationId xmlns:a16="http://schemas.microsoft.com/office/drawing/2014/main" id="{AB19E212-DA0A-447A-88CE-5D7DDE8562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3" cy="6143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119C8" w:rsidRPr="002C3D16">
        <w:rPr>
          <w:rFonts w:ascii="Angsana New" w:eastAsia="Times New Roman" w:hAnsi="Angsana New" w:cs="Angsana New" w:hint="cs"/>
          <w:szCs w:val="32"/>
          <w:cs/>
        </w:rPr>
        <w:t>หัวหน้างานสืบสวน</w:t>
      </w:r>
      <w:bookmarkEnd w:id="0"/>
    </w:p>
    <w:p w14:paraId="044D9D2D" w14:textId="77777777" w:rsidR="00B97242" w:rsidRPr="002C3D16" w:rsidRDefault="00B97242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5F22EF7F" wp14:editId="5A4AC1A3">
            <wp:extent cx="1254125" cy="1450340"/>
            <wp:effectExtent l="0" t="0" r="3175" b="0"/>
            <wp:docPr id="3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8425288-8028-402D-956C-A9A0ABC458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8425288-8028-402D-956C-A9A0ABC458A7}"/>
                        </a:ext>
                      </a:extLst>
                    </pic:cNvPr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93773A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ยศ ชาวเรา รองผู้กำกับการสืบสวนสถานีตำรวจภูธรเมืองสุราษฎร์ธานี</w:t>
      </w:r>
    </w:p>
    <w:p w14:paraId="2451C889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เบอร์โทร.085-787-6262</w:t>
      </w:r>
    </w:p>
    <w:p w14:paraId="7086E8CA" w14:textId="77777777" w:rsidR="00B97242" w:rsidRPr="002C3D16" w:rsidRDefault="00F119C8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0F376A4" wp14:editId="171B1EB0">
            <wp:extent cx="965835" cy="1276350"/>
            <wp:effectExtent l="0" t="0" r="5715" b="0"/>
            <wp:docPr id="38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0C63646C-34FE-4F81-AAB8-2EBDC46B2C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0C63646C-34FE-4F81-AAB8-2EBDC46B2C9E}"/>
                        </a:ext>
                      </a:extLst>
                    </pic:cNvPr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9D6FFE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พันตำรวจโท ชุมพล คุ้มภิรมย์ สารวัตรสืบสวนสถานีตำรวจภูธรเมืองสุราษฎร์ธานี</w:t>
      </w:r>
    </w:p>
    <w:p w14:paraId="6CDE183F" w14:textId="77777777" w:rsidR="00F119C8" w:rsidRPr="002C3D16" w:rsidRDefault="00F119C8" w:rsidP="00F119C8">
      <w:pPr>
        <w:spacing w:after="0" w:line="257" w:lineRule="auto"/>
        <w:jc w:val="center"/>
        <w:rPr>
          <w:rFonts w:ascii="Angsana New" w:eastAsia="Times New Roman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Times New Roman" w:hAnsi="Angsana New" w:cs="Angsana New" w:hint="cs"/>
          <w:b/>
          <w:bCs/>
          <w:color w:val="000000"/>
          <w:kern w:val="24"/>
          <w:sz w:val="32"/>
          <w:szCs w:val="32"/>
          <w:cs/>
        </w:rPr>
        <w:t>เบอร์โทร.089-651-1156</w:t>
      </w:r>
    </w:p>
    <w:p w14:paraId="1F5512D7" w14:textId="77777777" w:rsidR="00F119C8" w:rsidRPr="002C3D16" w:rsidRDefault="00E41F11" w:rsidP="00F119C8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67506C1" wp14:editId="5290DDA9">
            <wp:simplePos x="0" y="0"/>
            <wp:positionH relativeFrom="column">
              <wp:posOffset>2627078</wp:posOffset>
            </wp:positionH>
            <wp:positionV relativeFrom="paragraph">
              <wp:posOffset>25869</wp:posOffset>
            </wp:positionV>
            <wp:extent cx="10423" cy="1976728"/>
            <wp:effectExtent l="19050" t="19050" r="27940" b="24130"/>
            <wp:wrapNone/>
            <wp:docPr id="36" name="ตัวเชื่อมต่อตร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10423" cy="1976728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5167" behindDoc="0" locked="0" layoutInCell="1" allowOverlap="1" wp14:anchorId="1A947FCA" wp14:editId="4DF72D04">
            <wp:simplePos x="0" y="0"/>
            <wp:positionH relativeFrom="column">
              <wp:posOffset>3605842</wp:posOffset>
            </wp:positionH>
            <wp:positionV relativeFrom="paragraph">
              <wp:posOffset>144516</wp:posOffset>
            </wp:positionV>
            <wp:extent cx="2967486" cy="4311015"/>
            <wp:effectExtent l="0" t="0" r="23495" b="20955"/>
            <wp:wrapNone/>
            <wp:docPr id="29" name="กล่องข้อความ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967486" cy="4311015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78B9087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ชุดปฏิบัติการสืบสวนที่ 2 ดังนี้</w:t>
                        </w:r>
                      </w:p>
                      <w:p w14:paraId="50346A47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     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1 ร้อยตำรวจเอก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ศุภัฐ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กรณ์ หอมแช่ม </w:t>
                        </w:r>
                      </w:p>
                      <w:p w14:paraId="05DDFA77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รองสารวัตรสืบสวน</w:t>
                        </w:r>
                      </w:p>
                      <w:p w14:paraId="2FDE6473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หัวหน้าชุด เบอร์โทร.090-989-1224</w:t>
                        </w:r>
                      </w:p>
                      <w:p w14:paraId="01C0529E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2 ร้อยตำรวจตรี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ทรร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ศักดิ์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หมั่นเพียร</w:t>
                        </w:r>
                      </w:p>
                      <w:p w14:paraId="4A2E2BC6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3 ดาบตำรวจ จรูญ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เสนทอง</w:t>
                        </w:r>
                      </w:p>
                      <w:p w14:paraId="6852237F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4 ดาบตำรวจ ประสิทธิ์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ขวัญทอง</w:t>
                        </w:r>
                      </w:p>
                      <w:p w14:paraId="3228A471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5 ดาบตำรวจ กิตติศักดิ์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ดาวสุวรรณ</w:t>
                        </w:r>
                      </w:p>
                      <w:p w14:paraId="5C394CB4" w14:textId="77777777" w:rsidR="00B97242" w:rsidRPr="00E41F11" w:rsidRDefault="00B97242" w:rsidP="00E41F11">
                        <w:pPr>
                          <w:spacing w:after="0" w:line="257" w:lineRule="auto"/>
                          <w:ind w:left="720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6 จ่าสิบตำรวจ อำนาจ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กุลมะลิวัน</w:t>
                        </w:r>
                      </w:p>
                      <w:p w14:paraId="1D408470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7 สิบตำรวจเอก ธนุตรา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รัตนาพร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4F257781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8 สิบตำรวจเอก จักรกฤษณ์ กลางประพันธ์</w:t>
                        </w:r>
                      </w:p>
                      <w:p w14:paraId="6B668041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9 สิบตำรวจเอก พงศธร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สอนขำ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56532922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10 สิบตำรวจโท เอกพล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จุ้ยส่องแก้ว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1E86DAFB" wp14:editId="368B9192">
            <wp:simplePos x="0" y="0"/>
            <wp:positionH relativeFrom="column">
              <wp:posOffset>-871268</wp:posOffset>
            </wp:positionH>
            <wp:positionV relativeFrom="paragraph">
              <wp:posOffset>127264</wp:posOffset>
            </wp:positionV>
            <wp:extent cx="2558727" cy="4311015"/>
            <wp:effectExtent l="0" t="0" r="13335" b="17780"/>
            <wp:wrapNone/>
            <wp:docPr id="28" name="กล่องข้อความ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558727" cy="4311015"/>
                    </a:xfrm>
                    <a:prstGeom prst="rect">
                      <a:avLst/>
                    </a:prstGeom>
                    <a:ln>
                      <a:headEnd type="none" w="med" len="med"/>
                      <a:tailEnd type="none" w="med" len="med"/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1DB1904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ชุดปฏิบัติการสืบสวนที่ 1 ดังนี้</w:t>
                        </w:r>
                      </w:p>
                      <w:p w14:paraId="2D5BAA9C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1 ร้อยตำรวจเอก อาคม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ศรีเอียด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30ACFBB0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24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24"/>
                            <w:cs/>
                          </w:rPr>
                          <w:t xml:space="preserve">              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รองสารวัตรสืบสวน</w:t>
                        </w:r>
                      </w:p>
                      <w:p w14:paraId="774060AE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หัวหน้าชุด เบอร์โทร.091-0149-8987</w:t>
                        </w:r>
                      </w:p>
                      <w:p w14:paraId="7BC9F9EE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2 ร้อยตำรวจเอก ศตวรรษ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ฮั่นสกุล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0E861015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3 ร้อยตำรวจตรี จักรชัย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เพชรชำนาญ</w:t>
                        </w:r>
                      </w:p>
                      <w:p w14:paraId="4823A967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4 ร้อยตำรวจตรี ภูวดล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นาควารี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1B26C1F7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5 ดาบตำรวจ อนันต์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คงเรือง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38EBE9A3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6 จ่าสิบตำรวจ ธนะศักดิ์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อินทร์ชิน  </w:t>
                        </w:r>
                      </w:p>
                      <w:p w14:paraId="4D6EE1F0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7 สิบตำรวจเอก กิตติกร 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ลำใย         </w:t>
                        </w:r>
                      </w:p>
                      <w:p w14:paraId="31DE9838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8 สิบตำรวจเอก ถนอมพง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ษ์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สองวิหค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438262A0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9 สิบตำรวจเอก ภานุพงศ์ 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เพชรดำ      </w:t>
                        </w:r>
                      </w:p>
                      <w:p w14:paraId="7C0E7C7F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10 สิบตำรวจโท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นวั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ตกรณ์ ชัยจินดา     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35C6555" wp14:editId="2AA838CF">
            <wp:simplePos x="0" y="0"/>
            <wp:positionH relativeFrom="column">
              <wp:posOffset>4978400</wp:posOffset>
            </wp:positionH>
            <wp:positionV relativeFrom="paragraph">
              <wp:posOffset>22860</wp:posOffset>
            </wp:positionV>
            <wp:extent cx="0" cy="137795"/>
            <wp:effectExtent l="19050" t="19050" r="19050" b="14605"/>
            <wp:wrapNone/>
            <wp:docPr id="35" name="ตัวเชื่อมต่อตร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V="1">
                      <a:off x="0" y="0"/>
                      <a:ext cx="0" cy="137795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2982941" wp14:editId="72736419">
            <wp:simplePos x="0" y="0"/>
            <wp:positionH relativeFrom="column">
              <wp:posOffset>609600</wp:posOffset>
            </wp:positionH>
            <wp:positionV relativeFrom="paragraph">
              <wp:posOffset>10160</wp:posOffset>
            </wp:positionV>
            <wp:extent cx="0" cy="118745"/>
            <wp:effectExtent l="19050" t="0" r="19050" b="33655"/>
            <wp:wrapNone/>
            <wp:docPr id="34" name="ตัวเชื่อมต่อตร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118745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FD409D8" wp14:editId="148A7990">
            <wp:simplePos x="0" y="0"/>
            <wp:positionH relativeFrom="column">
              <wp:posOffset>609600</wp:posOffset>
            </wp:positionH>
            <wp:positionV relativeFrom="paragraph">
              <wp:posOffset>22860</wp:posOffset>
            </wp:positionV>
            <wp:extent cx="2333625" cy="0"/>
            <wp:effectExtent l="19050" t="19050" r="9525" b="19050"/>
            <wp:wrapNone/>
            <wp:docPr id="33" name="ตัวเชื่อมต่อตร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H="1">
                      <a:off x="0" y="0"/>
                      <a:ext cx="2333625" cy="0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F6657D7" wp14:editId="3444945E">
            <wp:simplePos x="0" y="0"/>
            <wp:positionH relativeFrom="column">
              <wp:posOffset>2943860</wp:posOffset>
            </wp:positionH>
            <wp:positionV relativeFrom="paragraph">
              <wp:posOffset>22860</wp:posOffset>
            </wp:positionV>
            <wp:extent cx="2033905" cy="0"/>
            <wp:effectExtent l="0" t="19050" r="23495" b="19050"/>
            <wp:wrapNone/>
            <wp:docPr id="32" name="ตัวเชื่อมต่อตร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2033905" cy="0"/>
                    </a:xfrm>
                    <a:prstGeom prst="line">
                      <a:avLst/>
                    </a:prstGeom>
                    <a:ln w="28575"/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</w:p>
    <w:p w14:paraId="1DC08684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DF54992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46145B27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15F9BD6A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8E4419C" w14:textId="77777777" w:rsidR="00B97242" w:rsidRPr="002C3D16" w:rsidRDefault="00E41F11" w:rsidP="00B9724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6703" behindDoc="0" locked="0" layoutInCell="1" allowOverlap="1" wp14:anchorId="45FCBC01" wp14:editId="0BC554BF">
            <wp:simplePos x="0" y="0"/>
            <wp:positionH relativeFrom="column">
              <wp:posOffset>1276242</wp:posOffset>
            </wp:positionH>
            <wp:positionV relativeFrom="paragraph">
              <wp:posOffset>9753</wp:posOffset>
            </wp:positionV>
            <wp:extent cx="2812115" cy="3588589"/>
            <wp:effectExtent l="0" t="0" r="26670" b="12065"/>
            <wp:wrapNone/>
            <wp:docPr id="30" name="กล่องข้อความ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812115" cy="3588589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3FD7D98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ชุดปฏิบัติการสืบสวนที่ 3 ดังนี้</w:t>
                        </w:r>
                      </w:p>
                      <w:p w14:paraId="3EC820C3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1 ร้อยตำรวจเอก เจษฎา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ปัญญ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โชติกุล </w:t>
                        </w:r>
                      </w:p>
                      <w:p w14:paraId="1E9DABF0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รองสารวัตรสืบสวน</w:t>
                        </w:r>
                      </w:p>
                      <w:p w14:paraId="21D9DA86" w14:textId="77777777" w:rsidR="00B97242" w:rsidRPr="00E41F11" w:rsidRDefault="00B97242" w:rsidP="00E41F11">
                        <w:pPr>
                          <w:spacing w:after="0" w:line="257" w:lineRule="auto"/>
                          <w:jc w:val="center"/>
                          <w:rPr>
                            <w:rFonts w:ascii="Angsana New" w:eastAsia="Calibri" w:hAnsi="Angsana New" w:cs="Angsana New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หัวหน้าชุด เบอร์โทร.087-973-1644</w:t>
                        </w:r>
                      </w:p>
                      <w:p w14:paraId="3DA11355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2 ร้อยตำรวจเอก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ปฏิ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พล   เบ้าทอง</w:t>
                        </w:r>
                      </w:p>
                      <w:p w14:paraId="676F76BF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 xml:space="preserve">3 ร้อยตำรวจโท สัมพันธ์   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ไพ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เมือง </w:t>
                        </w:r>
                      </w:p>
                      <w:p w14:paraId="3A2B798B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4 ดาบตำรวจ ชัยชาญ       ภักดี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30E2A283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5 ดาบตำรวจ อาจิน         ฉันฉายา</w:t>
                        </w: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</w:r>
                      </w:p>
                      <w:p w14:paraId="01814D57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6 ดาบตำรวจ ดนุพล         นวลละออง</w:t>
                        </w:r>
                      </w:p>
                      <w:p w14:paraId="5880BC99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7 สิบตำรวจเอก ภานุพง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ษ์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 คำชามา</w:t>
                        </w:r>
                      </w:p>
                      <w:p w14:paraId="5DD02A0D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8 สิบตำรวจโท วัชรพง</w:t>
                        </w:r>
                        <w:proofErr w:type="spellStart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>ษ์</w:t>
                        </w:r>
                        <w:proofErr w:type="spellEnd"/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 xml:space="preserve">     ชุมทอง</w:t>
                        </w:r>
                      </w:p>
                      <w:p w14:paraId="15EA0C51" w14:textId="77777777" w:rsidR="00B97242" w:rsidRPr="00E41F11" w:rsidRDefault="00B97242" w:rsidP="00E41F11">
                        <w:pPr>
                          <w:spacing w:after="0" w:line="257" w:lineRule="auto"/>
                          <w:rPr>
                            <w:rFonts w:ascii="Angsana New" w:eastAsia="Calibri" w:hAnsi="Angsana New" w:cs="Angsana New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</w:pPr>
                        <w:r w:rsidRPr="00E41F11">
                          <w:rPr>
                            <w:rFonts w:ascii="Angsana New" w:eastAsia="Calibri" w:hAnsi="Angsana New" w:cs="Angsana New" w:hint="cs"/>
                            <w:color w:val="000000"/>
                            <w:kern w:val="24"/>
                            <w:sz w:val="24"/>
                            <w:szCs w:val="32"/>
                            <w:cs/>
                          </w:rPr>
                          <w:tab/>
                          <w:t>9 สิบตำรวจโท กิตติศักดิ์     เกลี้ยงเกลา</w:t>
                        </w:r>
                      </w:p>
                    </w:txbxContent>
                  </wps:txbx>
                  <wps:bodyPr wrap="square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5B6B1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12E86E7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0FA4D9F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D80906C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083159E7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68529E26" w14:textId="77777777" w:rsidR="002C3D16" w:rsidRDefault="002C3D16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</w:p>
    <w:p w14:paraId="448A1097" w14:textId="77777777" w:rsidR="00B97242" w:rsidRPr="002C3D16" w:rsidRDefault="008F5D31" w:rsidP="00B97242">
      <w:pPr>
        <w:tabs>
          <w:tab w:val="left" w:pos="7150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2C50E9D2" wp14:editId="3726ED3D">
            <wp:simplePos x="0" y="0"/>
            <wp:positionH relativeFrom="column">
              <wp:posOffset>3683923</wp:posOffset>
            </wp:positionH>
            <wp:positionV relativeFrom="paragraph">
              <wp:posOffset>157324</wp:posOffset>
            </wp:positionV>
            <wp:extent cx="758190" cy="614045"/>
            <wp:effectExtent l="0" t="0" r="3810" b="0"/>
            <wp:wrapNone/>
            <wp:docPr id="49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1BE4C308-C855-4934-9E62-F2BB0C76F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9" descr="6.png">
                      <a:extLst>
                        <a:ext uri="{FF2B5EF4-FFF2-40B4-BE49-F238E27FC236}">
                          <a16:creationId xmlns:a16="http://schemas.microsoft.com/office/drawing/2014/main" id="{1BE4C308-C855-4934-9E62-F2BB0C76F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B680FBB" wp14:editId="12305938">
            <wp:simplePos x="0" y="0"/>
            <wp:positionH relativeFrom="column">
              <wp:posOffset>1455432</wp:posOffset>
            </wp:positionH>
            <wp:positionV relativeFrom="paragraph">
              <wp:posOffset>121129</wp:posOffset>
            </wp:positionV>
            <wp:extent cx="683260" cy="674370"/>
            <wp:effectExtent l="0" t="0" r="2540" b="0"/>
            <wp:wrapNone/>
            <wp:docPr id="48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F0CC6F8D-C463-4AC6-8B41-4097CDE9D4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F0CC6F8D-C463-4AC6-8B41-4097CDE9D4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FAB4333" w14:textId="77777777" w:rsidR="008F5D31" w:rsidRPr="002C3D16" w:rsidRDefault="008F5D31" w:rsidP="008F5D31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งานสืบสวน </w:t>
      </w:r>
    </w:p>
    <w:p w14:paraId="683DED44" w14:textId="77777777" w:rsidR="00B97242" w:rsidRPr="002C3D16" w:rsidRDefault="008F5D31" w:rsidP="008F5D31">
      <w:pPr>
        <w:spacing w:before="150" w:line="216" w:lineRule="auto"/>
        <w:jc w:val="center"/>
        <w:rPr>
          <w:rFonts w:ascii="Angsana New" w:eastAsia="Calibri" w:hAnsi="Angsana New" w:cs="Angsana New"/>
          <w:b/>
          <w:bCs/>
          <w:color w:val="002060"/>
          <w:kern w:val="24"/>
          <w:sz w:val="32"/>
          <w:szCs w:val="32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eastAsia="Calibri" w:hAnsi="Angsana New" w:cs="Angsana New" w:hint="cs"/>
          <w:b/>
          <w:bCs/>
          <w:color w:val="002060"/>
          <w:kern w:val="24"/>
          <w:sz w:val="32"/>
          <w:szCs w:val="32"/>
          <w:cs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สถานีตำรวจภูธรเมืองสุราษฎร์ธานี</w:t>
      </w:r>
    </w:p>
    <w:p w14:paraId="2AC43FB8" w14:textId="77777777" w:rsidR="008F5D31" w:rsidRPr="002C3D16" w:rsidRDefault="008F5D31" w:rsidP="008F5D31">
      <w:pPr>
        <w:pStyle w:val="2"/>
        <w:rPr>
          <w:rFonts w:ascii="Angsana New" w:hAnsi="Angsana New" w:cs="Angsana New"/>
          <w:sz w:val="32"/>
          <w:szCs w:val="32"/>
        </w:rPr>
      </w:pPr>
      <w:bookmarkStart w:id="1" w:name="_Toc161134315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ผลการปฏิบัติงานสืบสวน เดือนตุลาคม 2566</w:t>
      </w:r>
      <w:bookmarkEnd w:id="1"/>
    </w:p>
    <w:p w14:paraId="45CD2C8B" w14:textId="77777777" w:rsidR="008F5D31" w:rsidRPr="002C3D16" w:rsidRDefault="008F5D31" w:rsidP="00C36C80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>จับกุมยาเสพติด 28 ราย</w:t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="00C36C80"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>ผู้ต้องหา 30 คน</w:t>
      </w:r>
    </w:p>
    <w:p w14:paraId="6B329AE6" w14:textId="77777777" w:rsidR="008F5D31" w:rsidRPr="002C3D16" w:rsidRDefault="008F5D31" w:rsidP="00C36C80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>จับกุมอาวุธปืน 6 ราย</w:t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  <w:t xml:space="preserve">ผู้ต้องหา 6 คน </w:t>
      </w:r>
    </w:p>
    <w:p w14:paraId="0F6D518F" w14:textId="77777777" w:rsidR="008F5D31" w:rsidRPr="002C3D16" w:rsidRDefault="008F5D31" w:rsidP="00C36C80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 xml:space="preserve">จับกุมการพนัน 5 ราย </w:t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  <w:t>ผู้ต้องหา 12 คน</w:t>
      </w:r>
    </w:p>
    <w:p w14:paraId="6FDE92EB" w14:textId="77777777" w:rsidR="008F5D31" w:rsidRPr="002C3D16" w:rsidRDefault="008F5D31" w:rsidP="00C36C80">
      <w:pPr>
        <w:spacing w:after="0" w:line="276" w:lineRule="auto"/>
        <w:ind w:firstLine="72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 xml:space="preserve">จับกุมหมายจับ 2 ราย </w:t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="00C36C80"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ab/>
      </w: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>ผู้ต้องหา 2 คน</w:t>
      </w:r>
    </w:p>
    <w:p w14:paraId="48B73582" w14:textId="77777777" w:rsidR="008F5D31" w:rsidRPr="002C3D16" w:rsidRDefault="008F5D31" w:rsidP="008F5D31">
      <w:pPr>
        <w:pStyle w:val="2"/>
        <w:rPr>
          <w:rFonts w:ascii="Angsana New" w:hAnsi="Angsana New" w:cs="Angsana New"/>
          <w:sz w:val="32"/>
          <w:szCs w:val="32"/>
        </w:rPr>
      </w:pPr>
      <w:bookmarkStart w:id="2" w:name="_Toc161134316"/>
      <w:r w:rsidRPr="002C3D16">
        <w:rPr>
          <w:rFonts w:ascii="Angsana New" w:hAnsi="Angsana New" w:cs="Angsana New" w:hint="cs"/>
          <w:sz w:val="32"/>
          <w:szCs w:val="32"/>
          <w:cs/>
        </w:rPr>
        <w:t>รายละเอียดผลการจับกุม</w:t>
      </w:r>
      <w:bookmarkEnd w:id="2"/>
    </w:p>
    <w:p w14:paraId="378CAB0C" w14:textId="77777777" w:rsidR="008F5D31" w:rsidRPr="002C3D16" w:rsidRDefault="008F5D31" w:rsidP="008F5D31">
      <w:pPr>
        <w:spacing w:after="0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>วันที่ 2 ตุลาคม 2566</w:t>
      </w:r>
    </w:p>
    <w:p w14:paraId="2A8AB7A3" w14:textId="77777777" w:rsidR="008F5D31" w:rsidRPr="002C3D16" w:rsidRDefault="008F5D31" w:rsidP="008F5D31">
      <w:pPr>
        <w:spacing w:after="0" w:line="276" w:lineRule="auto"/>
        <w:ind w:firstLine="720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ได้ร่วมกันจับกุมตัว ผู้ถูกจับพร้อมของกลาง ยาเสพติดให้โทษประเภท 1 (ยาบ้า) ชนิดเม็ดสีส้ม ด้านหนึ่งแบนเรียบอีกด้านหนึ่งประทับตรา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WY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จำนวน 2 เม็ด บรรจุอยู่ในถุงพลาสติกใส ชนิดกดปิด-ดึงเปิด จำนวน 1 ถุง โดยกล่าวหาว่ากระทำความผิดฐาน</w:t>
      </w:r>
    </w:p>
    <w:p w14:paraId="26B3BE9C" w14:textId="77777777" w:rsidR="008F5D31" w:rsidRPr="002C3D16" w:rsidRDefault="008F5D31" w:rsidP="008F5D31">
      <w:pPr>
        <w:spacing w:after="0" w:line="276" w:lineRule="auto"/>
        <w:ind w:firstLine="720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1.มียาเสพติดให้โทษประเภท 1 (ยาบ้า) ไว้ในความครอบครองโดยผิดกฎหมาย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br/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ab/>
        <w:t>2.เสพสารเสพติดให้โทษประเภท 1 (เมทแอม</w:t>
      </w:r>
      <w:proofErr w:type="spellStart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เฟ</w:t>
      </w:r>
      <w:proofErr w:type="spellEnd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ตามีน) โดยผิดกฎหมายสถานที่เกิดเหตุ/จับกุม </w:t>
      </w:r>
      <w:r w:rsidR="00C36C80"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br/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ลานจอดรถห้างดูโฮม ม.5 ต.บางกุ้ง อ.เมืองสุราษฎร์ธานี ต่อเนื่องทางเข้าพนักงานด้านหลังห้างดูโฮมฯ</w:t>
      </w:r>
    </w:p>
    <w:p w14:paraId="58A42AB5" w14:textId="77777777" w:rsidR="008F5D31" w:rsidRPr="002C3D16" w:rsidRDefault="008F5D31" w:rsidP="008F5D31">
      <w:pPr>
        <w:spacing w:line="276" w:lineRule="auto"/>
        <w:ind w:firstLine="720"/>
        <w:jc w:val="center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63DB7C8D" wp14:editId="76462ACD">
            <wp:extent cx="3253740" cy="3225800"/>
            <wp:effectExtent l="76200" t="76200" r="137160" b="127000"/>
            <wp:docPr id="47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55BA607D-3800-4F7A-86EF-0545E4B868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55BA607D-3800-4F7A-86EF-0545E4B868C4}"/>
                        </a:ext>
                      </a:extLst>
                    </pic:cNvPr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22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738E6" w14:textId="77777777" w:rsidR="00B97242" w:rsidRPr="002C3D16" w:rsidRDefault="0012732C" w:rsidP="002C3D16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CE4E4CB" wp14:editId="742A365B">
            <wp:extent cx="7530860" cy="707366"/>
            <wp:effectExtent l="0" t="0" r="0" b="0"/>
            <wp:docPr id="77" name="กลุ่ม 7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707366"/>
                      <a:chOff x="0" y="0"/>
                      <a:chExt cx="7535545" cy="753636"/>
                    </a:xfrm>
                  </wpg:grpSpPr>
                  <wps:wsp>
                    <wps:cNvPr id="53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89E338" w14:textId="77777777" w:rsidR="0012732C" w:rsidRPr="00B97242" w:rsidRDefault="0012732C" w:rsidP="0012732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55" name="Picture 3" descr="E:\Work Tum\ชัยณรงค์ฯ\จุดตรวจ รูปแบบใหม่ TPCC\spd_20200207150034_b333.png">
                        <a:extLst>
                          <a:ext uri="{FF2B5EF4-FFF2-40B4-BE49-F238E27FC236}">
                            <a16:creationId xmlns:a16="http://schemas.microsoft.com/office/drawing/2014/main" id="{20DA8E9C-699D-4F2A-88A5-E7124DA7077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56" name="รูปภาพ 9" descr="6.png">
                        <a:extLst>
                          <a:ext uri="{FF2B5EF4-FFF2-40B4-BE49-F238E27FC236}">
                            <a16:creationId xmlns:a16="http://schemas.microsoft.com/office/drawing/2014/main" id="{3A40A8C9-3039-4A41-8136-6919F6E97FD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091E8C8D" w14:textId="77777777" w:rsidR="00B97242" w:rsidRPr="002C3D16" w:rsidRDefault="0012732C" w:rsidP="00C36C80">
      <w:pPr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7402AB27" w14:textId="77777777" w:rsidR="0012732C" w:rsidRPr="002C3D16" w:rsidRDefault="0012732C" w:rsidP="0012732C">
      <w:pPr>
        <w:spacing w:after="0" w:line="276" w:lineRule="auto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>วันที่ 4 ตุลาคม 2566</w:t>
      </w:r>
    </w:p>
    <w:p w14:paraId="256CDE45" w14:textId="77777777" w:rsidR="0012732C" w:rsidRPr="002C3D16" w:rsidRDefault="0012732C" w:rsidP="0012732C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ได้ร่วมกันจับกุมตัว พร้อมด้วยของกลางดังนี้</w:t>
      </w:r>
    </w:p>
    <w:p w14:paraId="5C97D482" w14:textId="77777777" w:rsidR="0012732C" w:rsidRPr="002C3D16" w:rsidRDefault="0012732C" w:rsidP="0012732C">
      <w:pPr>
        <w:spacing w:after="0"/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t>1.</w:t>
      </w:r>
      <w:r w:rsidRPr="002C3D16">
        <w:rPr>
          <w:rFonts w:ascii="Angsana New" w:hAnsi="Angsana New" w:cs="Angsana New" w:hint="cs"/>
          <w:sz w:val="32"/>
          <w:szCs w:val="32"/>
          <w:cs/>
        </w:rPr>
        <w:t>เครื่องกระสุนปืน ขนาด .</w:t>
      </w:r>
      <w:proofErr w:type="gramStart"/>
      <w:r w:rsidRPr="002C3D16">
        <w:rPr>
          <w:rFonts w:ascii="Angsana New" w:hAnsi="Angsana New" w:cs="Angsana New" w:hint="cs"/>
          <w:sz w:val="32"/>
          <w:szCs w:val="32"/>
        </w:rPr>
        <w:t>38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 จำนวน</w:t>
      </w:r>
      <w:proofErr w:type="gramEnd"/>
      <w:r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C3D16">
        <w:rPr>
          <w:rFonts w:ascii="Angsana New" w:hAnsi="Angsana New" w:cs="Angsana New" w:hint="cs"/>
          <w:sz w:val="32"/>
          <w:szCs w:val="32"/>
        </w:rPr>
        <w:t>7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นัด</w:t>
      </w:r>
    </w:p>
    <w:p w14:paraId="47C05817" w14:textId="77777777" w:rsidR="0012732C" w:rsidRPr="002C3D16" w:rsidRDefault="0012732C" w:rsidP="0012732C">
      <w:pPr>
        <w:spacing w:after="0"/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t>2.</w:t>
      </w:r>
      <w:r w:rsidRPr="002C3D16">
        <w:rPr>
          <w:rFonts w:ascii="Angsana New" w:hAnsi="Angsana New" w:cs="Angsana New" w:hint="cs"/>
          <w:sz w:val="32"/>
          <w:szCs w:val="32"/>
          <w:cs/>
        </w:rPr>
        <w:t>เครื่องกระสุนปืน ขนาด .</w:t>
      </w:r>
      <w:r w:rsidRPr="002C3D16">
        <w:rPr>
          <w:rFonts w:ascii="Angsana New" w:hAnsi="Angsana New" w:cs="Angsana New" w:hint="cs"/>
          <w:sz w:val="32"/>
          <w:szCs w:val="32"/>
        </w:rPr>
        <w:t>45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จำนวน </w:t>
      </w:r>
      <w:r w:rsidRPr="002C3D16">
        <w:rPr>
          <w:rFonts w:ascii="Angsana New" w:hAnsi="Angsana New" w:cs="Angsana New" w:hint="cs"/>
          <w:sz w:val="32"/>
          <w:szCs w:val="32"/>
        </w:rPr>
        <w:t>1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นัด</w:t>
      </w:r>
    </w:p>
    <w:p w14:paraId="39005488" w14:textId="77777777" w:rsidR="0012732C" w:rsidRPr="002C3D16" w:rsidRDefault="0012732C" w:rsidP="0012732C">
      <w:pPr>
        <w:spacing w:after="0"/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t>3.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เครื่องกระสุนปืน ไม่ทราบขนาดแน่ชัด (มีรอยเข็มแทงชนวนที่จานท้าย) จำนวน </w:t>
      </w:r>
      <w:r w:rsidRPr="002C3D16">
        <w:rPr>
          <w:rFonts w:ascii="Angsana New" w:hAnsi="Angsana New" w:cs="Angsana New" w:hint="cs"/>
          <w:sz w:val="32"/>
          <w:szCs w:val="32"/>
        </w:rPr>
        <w:t>1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นัด</w:t>
      </w:r>
    </w:p>
    <w:p w14:paraId="5CB7A7A4" w14:textId="77777777" w:rsidR="0012732C" w:rsidRPr="002C3D16" w:rsidRDefault="0012732C" w:rsidP="0012732C">
      <w:pPr>
        <w:spacing w:after="0"/>
        <w:ind w:left="720"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t>4.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อุปกรณ์การเสพยาบ้า จำนวน </w:t>
      </w:r>
      <w:r w:rsidRPr="002C3D16">
        <w:rPr>
          <w:rFonts w:ascii="Angsana New" w:hAnsi="Angsana New" w:cs="Angsana New" w:hint="cs"/>
          <w:sz w:val="32"/>
          <w:szCs w:val="32"/>
        </w:rPr>
        <w:t>1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ชุด</w:t>
      </w:r>
    </w:p>
    <w:p w14:paraId="0CA72E4D" w14:textId="77777777" w:rsidR="0012732C" w:rsidRPr="002C3D16" w:rsidRDefault="0012732C" w:rsidP="0012732C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 xml:space="preserve">โดยกล่าวหาว่า กระทำความผิดฐาน “มีเครื่องกระสุนปืนไว้ในความครอบครองโดยไม่ได้รับอนุญาต และเสพยาเสพติดให้โทษประเภท </w:t>
      </w:r>
      <w:r w:rsidRPr="002C3D16">
        <w:rPr>
          <w:rFonts w:ascii="Angsana New" w:hAnsi="Angsana New" w:cs="Angsana New" w:hint="cs"/>
          <w:sz w:val="32"/>
          <w:szCs w:val="32"/>
        </w:rPr>
        <w:t>1 (</w:t>
      </w:r>
      <w:r w:rsidRPr="002C3D16">
        <w:rPr>
          <w:rFonts w:ascii="Angsana New" w:hAnsi="Angsana New" w:cs="Angsana New" w:hint="cs"/>
          <w:sz w:val="32"/>
          <w:szCs w:val="32"/>
          <w:cs/>
        </w:rPr>
        <w:t>เมทแอม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เฟ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ตามีน)โดยผิดกฎหมาย”</w:t>
      </w:r>
    </w:p>
    <w:p w14:paraId="04A7ECC9" w14:textId="77777777" w:rsidR="0012732C" w:rsidRPr="002C3D16" w:rsidRDefault="0012732C" w:rsidP="0012732C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สถานที่เกิดเหตุ/จับกุม ต.ตลาด อ.เมืองสุราษฎร์ธานี จ.สุราษฎร์ธานี</w:t>
      </w:r>
    </w:p>
    <w:p w14:paraId="39337FF6" w14:textId="77777777" w:rsidR="00B97242" w:rsidRPr="002C3D16" w:rsidRDefault="00B97242" w:rsidP="00B97242">
      <w:pPr>
        <w:jc w:val="right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2742F95" wp14:editId="0E52179C">
            <wp:simplePos x="0" y="0"/>
            <wp:positionH relativeFrom="column">
              <wp:posOffset>-204054</wp:posOffset>
            </wp:positionH>
            <wp:positionV relativeFrom="paragraph">
              <wp:posOffset>1112936</wp:posOffset>
            </wp:positionV>
            <wp:extent cx="6413500" cy="2624052"/>
            <wp:effectExtent l="0" t="0" r="0" b="0"/>
            <wp:wrapNone/>
            <wp:docPr id="50" name="กล่องข้อความ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6413500" cy="2624052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036CE532" w14:textId="77777777" w:rsidR="00B97242" w:rsidRDefault="00B97242" w:rsidP="00B97242">
                        <w:pPr>
                          <w:spacing w:line="276" w:lineRule="auto"/>
                          <w:ind w:firstLine="720"/>
                          <w:rPr>
                            <w:rFonts w:eastAsia="Calibri"/>
                            <w:color w:val="000000"/>
                            <w:kern w:val="24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</wp:anchor>
        </w:drawing>
      </w:r>
    </w:p>
    <w:p w14:paraId="07C0C8E7" w14:textId="77777777" w:rsidR="00B97242" w:rsidRPr="002C3D16" w:rsidRDefault="0012732C" w:rsidP="0012732C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7E608326" wp14:editId="579453F2">
            <wp:extent cx="4092575" cy="4693285"/>
            <wp:effectExtent l="0" t="0" r="3175" b="0"/>
            <wp:docPr id="54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CEB2B19-E70D-4904-B63A-BBED01DD39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CCEB2B19-E70D-4904-B63A-BBED01DD39CA}"/>
                        </a:ext>
                      </a:extLst>
                    </pic:cNvPr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4693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E7F2CE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225A74BF" w14:textId="77777777" w:rsidR="00B97242" w:rsidRPr="002C3D16" w:rsidRDefault="0012732C" w:rsidP="00C36C80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0655097" wp14:editId="79D19D59">
            <wp:extent cx="7522234" cy="715993"/>
            <wp:effectExtent l="0" t="0" r="2540" b="8255"/>
            <wp:docPr id="91" name="กลุ่ม 9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715993"/>
                      <a:chOff x="0" y="0"/>
                      <a:chExt cx="7535545" cy="753636"/>
                    </a:xfrm>
                  </wpg:grpSpPr>
                  <wps:wsp>
                    <wps:cNvPr id="92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E7CF8B" w14:textId="77777777" w:rsidR="0012732C" w:rsidRPr="00B97242" w:rsidRDefault="0012732C" w:rsidP="0012732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9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2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9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2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033D87CD" w14:textId="77777777" w:rsidR="00B97242" w:rsidRPr="002C3D16" w:rsidRDefault="00C36C80" w:rsidP="00C36C80">
      <w:pPr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6A8F70BA" w14:textId="77777777" w:rsidR="00B97242" w:rsidRPr="002C3D16" w:rsidRDefault="00C36C80" w:rsidP="00C36C80">
      <w:pPr>
        <w:kinsoku w:val="0"/>
        <w:overflowPunct w:val="0"/>
        <w:textAlignment w:val="baseline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>วันที่ 16 ตุลาคม 2566</w: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98E6021" wp14:editId="660ADB7B">
                <wp:simplePos x="0" y="0"/>
                <wp:positionH relativeFrom="column">
                  <wp:posOffset>2386965</wp:posOffset>
                </wp:positionH>
                <wp:positionV relativeFrom="paragraph">
                  <wp:posOffset>5264785</wp:posOffset>
                </wp:positionV>
                <wp:extent cx="0" cy="0"/>
                <wp:effectExtent l="133350" t="209550" r="133350" b="247650"/>
                <wp:wrapNone/>
                <wp:docPr id="59" name="Ink 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0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4" name="Ink 3">
                              <a:extLst>
                                <a:ext uri="{FF2B5EF4-FFF2-40B4-BE49-F238E27FC236}">
                                  <a16:creationId xmlns:a16="http://schemas.microsoft.com/office/drawing/2014/main" id="{97D6C143-2936-4715-8F2C-9B5522D5836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871339" y="5258472"/>
                              <a:ext cx="180000" cy="36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3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" o:spid="_x0000_s1026" style="position:absolute;margin-left:187.95pt;margin-top:414.55pt;width:0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78FA4F14">
                <v:imagedata o:title="" r:id="rId35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992E383" wp14:editId="232EECA9">
                <wp:simplePos x="0" y="0"/>
                <wp:positionH relativeFrom="column">
                  <wp:posOffset>2550795</wp:posOffset>
                </wp:positionH>
                <wp:positionV relativeFrom="paragraph">
                  <wp:posOffset>5339715</wp:posOffset>
                </wp:positionV>
                <wp:extent cx="0" cy="0"/>
                <wp:effectExtent l="133350" t="209550" r="133350" b="247650"/>
                <wp:wrapNone/>
                <wp:docPr id="60" name="Ink 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6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5" name="Ink 4">
                              <a:extLst>
                                <a:ext uri="{FF2B5EF4-FFF2-40B4-BE49-F238E27FC236}">
                                  <a16:creationId xmlns:a16="http://schemas.microsoft.com/office/drawing/2014/main" id="{6A905AA5-3B19-4C8A-B99C-52E2D92285A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035139" y="5333712"/>
                              <a:ext cx="180000" cy="36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4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" o:spid="_x0000_s1026" style="position:absolute;margin-left:200.85pt;margin-top:420.45pt;width:0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67A7F26E">
                <v:imagedata o:title="" r:id="rId35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A39E197" wp14:editId="799041A8">
                <wp:simplePos x="0" y="0"/>
                <wp:positionH relativeFrom="column">
                  <wp:posOffset>2619375</wp:posOffset>
                </wp:positionH>
                <wp:positionV relativeFrom="paragraph">
                  <wp:posOffset>5346700</wp:posOffset>
                </wp:positionV>
                <wp:extent cx="5715" cy="0"/>
                <wp:effectExtent l="133350" t="209550" r="146685" b="247650"/>
                <wp:wrapNone/>
                <wp:docPr id="61" name="Ink 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7">
                          <w14:nvContentPartPr>
                            <w14:cNvContentPartPr/>
                          </w14:nvContentPartPr>
                          <w14:xfrm>
                            <a:off x="0" y="0"/>
                            <a:ext cx="5715" cy="0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7" name="Ink 6">
                              <a:extLst>
                                <a:ext uri="{FF2B5EF4-FFF2-40B4-BE49-F238E27FC236}">
                                  <a16:creationId xmlns:a16="http://schemas.microsoft.com/office/drawing/2014/main" id="{DDB3C54A-19FC-4162-8109-9DAE434F7E64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103539" y="5340192"/>
                              <a:ext cx="185400" cy="36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6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" o:spid="_x0000_s1026" style="position:absolute;margin-left:199.2pt;margin-top:421pt;width:14.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28395A74">
                <v:imagedata o:title="" r:id="rId39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E33C823" wp14:editId="1391B52B">
                <wp:simplePos x="0" y="0"/>
                <wp:positionH relativeFrom="column">
                  <wp:posOffset>2714625</wp:posOffset>
                </wp:positionH>
                <wp:positionV relativeFrom="paragraph">
                  <wp:posOffset>5271770</wp:posOffset>
                </wp:positionV>
                <wp:extent cx="0" cy="0"/>
                <wp:effectExtent l="133350" t="209550" r="133350" b="247650"/>
                <wp:wrapNone/>
                <wp:docPr id="62" name="Ink 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0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9" name="Ink 8">
                              <a:extLst>
                                <a:ext uri="{FF2B5EF4-FFF2-40B4-BE49-F238E27FC236}">
                                  <a16:creationId xmlns:a16="http://schemas.microsoft.com/office/drawing/2014/main" id="{190316B4-D0B3-422C-9354-E6AEA1D17B3F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198939" y="5265312"/>
                              <a:ext cx="180000" cy="36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8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" o:spid="_x0000_s1026" style="position:absolute;margin-left:213.75pt;margin-top:415.1pt;width:0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131AEDB7">
                <v:imagedata o:title="" r:id="rId35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7DFECEA" wp14:editId="4490B2FC">
                <wp:simplePos x="0" y="0"/>
                <wp:positionH relativeFrom="column">
                  <wp:posOffset>2455545</wp:posOffset>
                </wp:positionH>
                <wp:positionV relativeFrom="paragraph">
                  <wp:posOffset>5523865</wp:posOffset>
                </wp:positionV>
                <wp:extent cx="0" cy="0"/>
                <wp:effectExtent l="133350" t="209550" r="133350" b="247650"/>
                <wp:wrapNone/>
                <wp:docPr id="63" name="Ink 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1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10" name="Ink 9">
                              <a:extLst>
                                <a:ext uri="{FF2B5EF4-FFF2-40B4-BE49-F238E27FC236}">
                                  <a16:creationId xmlns:a16="http://schemas.microsoft.com/office/drawing/2014/main" id="{05DFCA06-5A28-4C84-82A9-BF81016C338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939739" y="5517672"/>
                              <a:ext cx="180000" cy="36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9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" o:spid="_x0000_s1026" style="position:absolute;margin-left:193.35pt;margin-top:434.95pt;width:0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5A3B6C3C">
                <v:imagedata o:title="" r:id="rId35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E2F4F8D" wp14:editId="780BC489">
                <wp:simplePos x="0" y="0"/>
                <wp:positionH relativeFrom="column">
                  <wp:posOffset>2326005</wp:posOffset>
                </wp:positionH>
                <wp:positionV relativeFrom="paragraph">
                  <wp:posOffset>5653405</wp:posOffset>
                </wp:positionV>
                <wp:extent cx="2540" cy="0"/>
                <wp:effectExtent l="133350" t="209550" r="149860" b="247650"/>
                <wp:wrapNone/>
                <wp:docPr id="64" name="Ink 1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2">
                          <w14:nvContentPartPr>
                            <w14:cNvContentPartPr/>
                          </w14:nvContentPartPr>
                          <w14:xfrm>
                            <a:off x="0" y="0"/>
                            <a:ext cx="2540" cy="0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11" name="Ink 10">
                              <a:extLst>
                                <a:ext uri="{FF2B5EF4-FFF2-40B4-BE49-F238E27FC236}">
                                  <a16:creationId xmlns:a16="http://schemas.microsoft.com/office/drawing/2014/main" id="{5BF05158-338D-4C36-BE1B-BCFB3C8E2E6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810139" y="5647272"/>
                              <a:ext cx="182520" cy="36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10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" o:spid="_x0000_s1026" style="position:absolute;margin-left:176.9pt;margin-top:445.15pt;width:12.7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6874D34C">
                <v:imagedata o:title="" r:id="rId39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67FC6C2" wp14:editId="1EF8FE95">
                <wp:simplePos x="0" y="0"/>
                <wp:positionH relativeFrom="column">
                  <wp:posOffset>2700655</wp:posOffset>
                </wp:positionH>
                <wp:positionV relativeFrom="paragraph">
                  <wp:posOffset>5578475</wp:posOffset>
                </wp:positionV>
                <wp:extent cx="11430" cy="0"/>
                <wp:effectExtent l="133350" t="209550" r="140970" b="247650"/>
                <wp:wrapNone/>
                <wp:docPr id="65" name="Ink 1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3">
                          <w14:nvContentPartPr>
                            <w14:cNvContentPartPr/>
                          </w14:nvContentPartPr>
                          <w14:xfrm>
                            <a:off x="0" y="0"/>
                            <a:ext cx="11430" cy="0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12" name="Ink 11">
                              <a:extLst>
                                <a:ext uri="{FF2B5EF4-FFF2-40B4-BE49-F238E27FC236}">
                                  <a16:creationId xmlns:a16="http://schemas.microsoft.com/office/drawing/2014/main" id="{3A7EA9EA-DF00-419D-8896-50F61437872A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185259" y="5572392"/>
                              <a:ext cx="191160" cy="36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11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" o:spid="_x0000_s1026" style="position:absolute;margin-left:205.6pt;margin-top:439.25pt;width:14.9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3D43F8D3">
                <v:imagedata o:title="" r:id="rId45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14B6894" wp14:editId="54F7D66C">
                <wp:simplePos x="0" y="0"/>
                <wp:positionH relativeFrom="column">
                  <wp:posOffset>2987675</wp:posOffset>
                </wp:positionH>
                <wp:positionV relativeFrom="paragraph">
                  <wp:posOffset>5585460</wp:posOffset>
                </wp:positionV>
                <wp:extent cx="20320" cy="10795"/>
                <wp:effectExtent l="114300" t="209550" r="151130" b="236855"/>
                <wp:wrapNone/>
                <wp:docPr id="66" name="Ink 1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6">
                          <w14:nvContentPartPr>
                            <w14:cNvContentPartPr/>
                          </w14:nvContentPartPr>
                          <w14:xfrm>
                            <a:off x="0" y="0"/>
                            <a:ext cx="20320" cy="10795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13" name="Ink 12">
                              <a:extLst>
                                <a:ext uri="{FF2B5EF4-FFF2-40B4-BE49-F238E27FC236}">
                                  <a16:creationId xmlns:a16="http://schemas.microsoft.com/office/drawing/2014/main" id="{EBCDF359-68BA-4677-83BF-A0DDF358426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473344" y="5584857"/>
                              <a:ext cx="197475" cy="359561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12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" o:spid="_x0000_s1026" style="position:absolute;margin-left:228.45pt;margin-top:426.5pt;width:15.15pt;height:27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19F2B013">
                <v:imagedata o:title="" r:id="rId48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2E9D336" wp14:editId="1F58A0A0">
                <wp:simplePos x="0" y="0"/>
                <wp:positionH relativeFrom="column">
                  <wp:posOffset>3017520</wp:posOffset>
                </wp:positionH>
                <wp:positionV relativeFrom="paragraph">
                  <wp:posOffset>5742305</wp:posOffset>
                </wp:positionV>
                <wp:extent cx="10795" cy="18415"/>
                <wp:effectExtent l="133350" t="209550" r="141605" b="229235"/>
                <wp:wrapNone/>
                <wp:docPr id="67" name="Ink 1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9">
                          <w14:nvContentPartPr>
                            <w14:cNvContentPartPr/>
                          </w14:nvContentPartPr>
                          <w14:xfrm>
                            <a:off x="0" y="0"/>
                            <a:ext cx="10795" cy="18415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14" name="Ink 13">
                              <a:extLst>
                                <a:ext uri="{FF2B5EF4-FFF2-40B4-BE49-F238E27FC236}">
                                  <a16:creationId xmlns:a16="http://schemas.microsoft.com/office/drawing/2014/main" id="{B1F28EDE-1F81-4FBE-A85B-F6F206A5216F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499059" y="5739588"/>
                              <a:ext cx="196788" cy="371574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13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" o:spid="_x0000_s1026" style="position:absolute;margin-left:230.5pt;margin-top:438.45pt;width:15pt;height:28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38DD49AE">
                <v:imagedata o:title="" r:id="rId51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616E415" wp14:editId="5738B7D1">
                <wp:simplePos x="0" y="0"/>
                <wp:positionH relativeFrom="column">
                  <wp:posOffset>2787015</wp:posOffset>
                </wp:positionH>
                <wp:positionV relativeFrom="paragraph">
                  <wp:posOffset>5884545</wp:posOffset>
                </wp:positionV>
                <wp:extent cx="2540" cy="3175"/>
                <wp:effectExtent l="133350" t="228600" r="149860" b="225425"/>
                <wp:wrapNone/>
                <wp:docPr id="68" name="Ink 1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2">
                          <w14:nvContentPartPr>
                            <w14:cNvContentPartPr/>
                          </w14:nvContentPartPr>
                          <w14:xfrm>
                            <a:off x="0" y="0"/>
                            <a:ext cx="2540" cy="3175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15" name="Ink 14">
                              <a:extLst>
                                <a:ext uri="{FF2B5EF4-FFF2-40B4-BE49-F238E27FC236}">
                                  <a16:creationId xmlns:a16="http://schemas.microsoft.com/office/drawing/2014/main" id="{173FF365-BB89-4E64-BAFB-69A42BDFE7F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271299" y="5858952"/>
                              <a:ext cx="182520" cy="3628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14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" o:spid="_x0000_s1026" style="position:absolute;margin-left:213.2pt;margin-top:449.45pt;width:12.7pt;height:2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3509E366">
                <v:imagedata o:title="" r:id="rId54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5F0C3FD" wp14:editId="709B8C6F">
                <wp:simplePos x="0" y="0"/>
                <wp:positionH relativeFrom="column">
                  <wp:posOffset>2479675</wp:posOffset>
                </wp:positionH>
                <wp:positionV relativeFrom="paragraph">
                  <wp:posOffset>5890895</wp:posOffset>
                </wp:positionV>
                <wp:extent cx="180340" cy="47625"/>
                <wp:effectExtent l="114300" t="228600" r="162560" b="238125"/>
                <wp:wrapNone/>
                <wp:docPr id="69" name="Ink 1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5">
                          <w14:nvContentPartPr>
                            <w14:cNvContentPartPr/>
                          </w14:nvContentPartPr>
                          <w14:xfrm>
                            <a:off x="0" y="0"/>
                            <a:ext cx="180340" cy="47625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16" name="Ink 15">
                              <a:extLst>
                                <a:ext uri="{FF2B5EF4-FFF2-40B4-BE49-F238E27FC236}">
                                  <a16:creationId xmlns:a16="http://schemas.microsoft.com/office/drawing/2014/main" id="{FB2F75C1-E8C8-4EF8-BAB8-22B5D9381D6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964398" y="5864439"/>
                              <a:ext cx="359642" cy="410584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1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" o:spid="_x0000_s1026" style="position:absolute;margin-left:188.2pt;margin-top:449.75pt;width:28.3pt;height:3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31CB6C86">
                <v:imagedata o:title="" r:id="rId57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A678220" wp14:editId="0FF7CC96">
                <wp:simplePos x="0" y="0"/>
                <wp:positionH relativeFrom="column">
                  <wp:posOffset>2312035</wp:posOffset>
                </wp:positionH>
                <wp:positionV relativeFrom="paragraph">
                  <wp:posOffset>5940425</wp:posOffset>
                </wp:positionV>
                <wp:extent cx="0" cy="0"/>
                <wp:effectExtent l="133350" t="209550" r="133350" b="247650"/>
                <wp:wrapNone/>
                <wp:docPr id="70" name="Ink 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8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17" name="Ink 16">
                              <a:extLst>
                                <a:ext uri="{FF2B5EF4-FFF2-40B4-BE49-F238E27FC236}">
                                  <a16:creationId xmlns:a16="http://schemas.microsoft.com/office/drawing/2014/main" id="{25A7D029-9603-4AF9-B393-2FD28417275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796459" y="5933832"/>
                              <a:ext cx="180000" cy="36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16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" o:spid="_x0000_s1026" style="position:absolute;margin-left:182.05pt;margin-top:467.75pt;width:0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0D5152E3">
                <v:imagedata o:title="" r:id="rId35"/>
              </v:shape>
            </w:pict>
          </mc:Fallback>
        </mc:AlternateContent>
      </w:r>
      <w:r w:rsidR="00B97242" w:rsidRPr="002C3D16">
        <w:rPr>
          <w:rFonts w:ascii="Angsana New" w:hAnsi="Angsana New" w:cs="Angsana New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0704A7E" wp14:editId="5EE69FDC">
                <wp:simplePos x="0" y="0"/>
                <wp:positionH relativeFrom="column">
                  <wp:posOffset>2933065</wp:posOffset>
                </wp:positionH>
                <wp:positionV relativeFrom="paragraph">
                  <wp:posOffset>5885815</wp:posOffset>
                </wp:positionV>
                <wp:extent cx="0" cy="0"/>
                <wp:effectExtent l="133350" t="209550" r="133350" b="247650"/>
                <wp:wrapNone/>
                <wp:docPr id="71" name="Ink 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9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mc:Choice>
                      <mc:Fallback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>
                        <a:pic>
                          <a:nvPicPr>
                            <a:cNvPr id="18" name="Ink 17">
                              <a:extLst>
                                <a:ext uri="{FF2B5EF4-FFF2-40B4-BE49-F238E27FC236}">
                                  <a16:creationId xmlns:a16="http://schemas.microsoft.com/office/drawing/2014/main" id="{4733AF7B-B800-4743-AAF8-BF2038D3094A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417459" y="5879472"/>
                              <a:ext cx="180000" cy="36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id="Ink 17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" o:spid="_x0000_s1026" style="position:absolute;margin-left:230.95pt;margin-top:463.45pt;width:0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7E60EED3">
                <v:imagedata o:title="" r:id="rId35"/>
              </v:shape>
            </w:pict>
          </mc:Fallback>
        </mc:AlternateContent>
      </w:r>
    </w:p>
    <w:p w14:paraId="1BE484B0" w14:textId="77777777" w:rsidR="00C36C80" w:rsidRPr="002C3D16" w:rsidRDefault="00C36C80" w:rsidP="00C36C80">
      <w:pPr>
        <w:spacing w:line="276" w:lineRule="auto"/>
        <w:ind w:firstLine="720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ได้ร่วมกันทำการจับกุมตัว พร้อมด้วยของกลาง อาวุธปืนพกสั้นไทยประดิษฐ์ ชนิดลูกซอง ความยาวลำกล้องประมาณ 5 นิ้ว </w:t>
      </w:r>
    </w:p>
    <w:p w14:paraId="28C31ABF" w14:textId="77777777" w:rsidR="00C36C80" w:rsidRPr="002C3D16" w:rsidRDefault="00C36C80" w:rsidP="00C36C80">
      <w:pPr>
        <w:spacing w:line="276" w:lineRule="auto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ไม่ปรากฎหมายเลขทะเบียน จำนวน 1 กระบอก ใส่อยู่ในซองพกหนังสีน้ำตาล จำนวน 1 ซอง </w:t>
      </w:r>
    </w:p>
    <w:p w14:paraId="5FE5DDD0" w14:textId="77777777" w:rsidR="00C36C80" w:rsidRPr="002C3D16" w:rsidRDefault="00C36C80" w:rsidP="00C36C80">
      <w:pPr>
        <w:spacing w:line="276" w:lineRule="auto"/>
        <w:ind w:firstLine="720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โดยกล่าวหาว่า “มีอาวุธปืน (ไม่มีทะเบียน) ไว้ในครอบครองโดยไม่ได้รับอนุญาต”</w:t>
      </w:r>
    </w:p>
    <w:p w14:paraId="107B58E5" w14:textId="77777777" w:rsidR="00C36C80" w:rsidRPr="002C3D16" w:rsidRDefault="00C36C80" w:rsidP="00C36C80">
      <w:pPr>
        <w:spacing w:line="276" w:lineRule="auto"/>
        <w:ind w:firstLine="720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สถานที่จับกุม ตำบลคลองฉนาก อำเภอเมือง จังหวัดสุราษฎร์ธานี </w:t>
      </w:r>
    </w:p>
    <w:p w14:paraId="670E04FB" w14:textId="77777777" w:rsidR="00C36C80" w:rsidRPr="002C3D16" w:rsidRDefault="00C36C80" w:rsidP="00C36C80">
      <w:pPr>
        <w:spacing w:line="276" w:lineRule="auto"/>
        <w:ind w:firstLine="720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</w:p>
    <w:p w14:paraId="1FE20F71" w14:textId="77777777" w:rsidR="00B97242" w:rsidRPr="002C3D16" w:rsidRDefault="00C36C80" w:rsidP="00B9724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508F9DD4" wp14:editId="30A69EDD">
            <wp:extent cx="5731510" cy="4300855"/>
            <wp:effectExtent l="95250" t="95250" r="97790" b="99695"/>
            <wp:docPr id="74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3C136AF-DCE4-4BD8-A95E-4F8CFDD02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C3C136AF-DCE4-4BD8-A95E-4F8CFDD025A0}"/>
                        </a:ext>
                      </a:extLst>
                    </pic:cNvPr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771800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79E08972" w14:textId="77777777" w:rsidR="00B97242" w:rsidRPr="002C3D16" w:rsidRDefault="00B97242" w:rsidP="00B97242">
      <w:pPr>
        <w:rPr>
          <w:rFonts w:ascii="Angsana New" w:hAnsi="Angsana New" w:cs="Angsana New"/>
          <w:sz w:val="32"/>
          <w:szCs w:val="32"/>
        </w:rPr>
      </w:pPr>
    </w:p>
    <w:p w14:paraId="3605C543" w14:textId="77777777" w:rsidR="00B97242" w:rsidRPr="002C3D16" w:rsidRDefault="00C36C80" w:rsidP="00C36C80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3295DC1" wp14:editId="64FE63F1">
            <wp:extent cx="7535545" cy="753636"/>
            <wp:effectExtent l="0" t="0" r="8255" b="8890"/>
            <wp:docPr id="87" name="กลุ่ม 8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5545" cy="753636"/>
                      <a:chOff x="0" y="0"/>
                      <a:chExt cx="7535545" cy="753636"/>
                    </a:xfrm>
                  </wpg:grpSpPr>
                  <wps:wsp>
                    <wps:cNvPr id="88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00CF41" w14:textId="77777777" w:rsidR="007A2108" w:rsidRPr="00B97242" w:rsidRDefault="007A2108" w:rsidP="007A210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89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2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90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2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166D7615" w14:textId="77777777" w:rsidR="00B97242" w:rsidRPr="002C3D16" w:rsidRDefault="00C36C80" w:rsidP="00C36C80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0057B5D6" w14:textId="77777777" w:rsidR="00C36C80" w:rsidRPr="002C3D16" w:rsidRDefault="00C36C80" w:rsidP="00C36C80">
      <w:pPr>
        <w:spacing w:line="276" w:lineRule="auto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>วันที่ 17 ตุลาคม 2566</w:t>
      </w:r>
    </w:p>
    <w:p w14:paraId="3FE77AAE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ab/>
        <w:t>โดยร่วมจับกุม พร้อมด้วยของกลาง</w:t>
      </w:r>
    </w:p>
    <w:p w14:paraId="2E5A37EF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ab/>
        <w:t>1.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แกลอนน้ำมัน สีเหลือง จำนวน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1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แกลลอน</w:t>
      </w:r>
    </w:p>
    <w:p w14:paraId="5620A211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ab/>
        <w:t>2.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ขวดนม ยี่ห้อ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 xml:space="preserve">Meiji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จำนวน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1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ขวด</w:t>
      </w:r>
    </w:p>
    <w:p w14:paraId="3CF642A3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ab/>
        <w:t>3.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สายยางใช้สำหรับดูดน้ำมัน จำนวน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1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เส้น</w:t>
      </w:r>
    </w:p>
    <w:p w14:paraId="4E674699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ab/>
        <w:t>4.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ผ้าสีเขียว จำนวน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1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ผืน</w:t>
      </w:r>
    </w:p>
    <w:p w14:paraId="6B0C3E2F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ab/>
        <w:t>5.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รถยนต์ ยี่ห้อ</w:t>
      </w:r>
      <w:proofErr w:type="spellStart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อีซูซุ</w:t>
      </w:r>
      <w:proofErr w:type="spellEnd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สีขาว ติดแผ่นป้ายทะเบียน </w:t>
      </w:r>
      <w:proofErr w:type="spellStart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บพ</w:t>
      </w:r>
      <w:proofErr w:type="spellEnd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8780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ภูเก็ต พร้อมกุญแจ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1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ดอก</w:t>
      </w:r>
    </w:p>
    <w:p w14:paraId="4FBA92C6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ab/>
        <w:t>6.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โทรศัพท์มือถือยี่ห้อ</w:t>
      </w:r>
      <w:proofErr w:type="spellStart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ซัมซุม</w:t>
      </w:r>
      <w:proofErr w:type="spellEnd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สีน้ำเงิน หมายเลขอีมี่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357966105645106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ใช้ซิมการ์ดเครือข่าย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 xml:space="preserve">TRUE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หมายเลข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063-9964480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จำนวน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1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 เครื่อง </w:t>
      </w:r>
    </w:p>
    <w:p w14:paraId="439D9FF4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ab/>
        <w:t>กระทำความผิดฐาน “ลักทรัพย์ในเวลากลางคืน โดยใช้ยาพาหนะเพื่อสะดวกแก่การหลบหนี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,</w:t>
      </w:r>
    </w:p>
    <w:p w14:paraId="110E2E4F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เสพยาเสพติดให้โทษประเภท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>1 (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เมทแอม</w:t>
      </w:r>
      <w:proofErr w:type="spellStart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เฟ</w:t>
      </w:r>
      <w:proofErr w:type="spellEnd"/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ตามีน) โดยผิดกฎหมาย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 xml:space="preserve">,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ลักลอบเล่นการพนันออนไลน์ (สล๊อต) พนันเอาทรัพย์สินกันโดยไม่ได้รับอนุญาต”</w:t>
      </w:r>
    </w:p>
    <w:p w14:paraId="681337EE" w14:textId="77777777" w:rsidR="00C36C80" w:rsidRPr="002C3D16" w:rsidRDefault="00C36C80" w:rsidP="00C36C80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ab/>
        <w:t>สถานที่เกิดเหตุ/จับกุม บริเวณริมถนน ต.มะขามเตี้ย อ.เมืองสุราษฎร์ธานี จ.สุราษฎร์ธานี ต่อเนื่องห้องปฏิบัติการสืบสวน สภ.เมืองสุราษฎร์ธานี</w:t>
      </w:r>
    </w:p>
    <w:p w14:paraId="44559E3F" w14:textId="77777777" w:rsidR="00B97242" w:rsidRPr="002C3D16" w:rsidRDefault="00C36C80" w:rsidP="007F7FDF">
      <w:pPr>
        <w:tabs>
          <w:tab w:val="left" w:pos="7150"/>
        </w:tabs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E4D028D" wp14:editId="3B679837">
            <wp:extent cx="1947494" cy="2902226"/>
            <wp:effectExtent l="0" t="0" r="0" b="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25" cy="2912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4A93C" w14:textId="77777777" w:rsidR="007F7FDF" w:rsidRPr="002C3D16" w:rsidRDefault="007F7FDF" w:rsidP="007F7FDF">
      <w:pPr>
        <w:tabs>
          <w:tab w:val="left" w:pos="7150"/>
        </w:tabs>
        <w:ind w:left="-1418"/>
        <w:jc w:val="center"/>
        <w:rPr>
          <w:rFonts w:ascii="Angsana New" w:hAnsi="Angsana New" w:cs="Angsana New"/>
          <w:b/>
          <w:bCs/>
          <w:color w:val="002060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0474A47" wp14:editId="19F94689">
            <wp:extent cx="7530860" cy="698740"/>
            <wp:effectExtent l="0" t="0" r="0" b="6350"/>
            <wp:docPr id="96" name="กลุ่ม 96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698740"/>
                      <a:chOff x="0" y="0"/>
                      <a:chExt cx="7535545" cy="753636"/>
                    </a:xfrm>
                  </wpg:grpSpPr>
                  <wps:wsp>
                    <wps:cNvPr id="97" name="Rectangle 1"/>
                    <wps:cNvSpPr txBox="1">
                      <a:spLocks/>
                    </wps:cNvSpPr>
                    <wps:spPr>
                      <a:xfrm>
                        <a:off x="0" y="15766"/>
                        <a:ext cx="7535545" cy="73787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57C89F" w14:textId="77777777" w:rsidR="007F7FDF" w:rsidRPr="00B97242" w:rsidRDefault="007F7FDF" w:rsidP="007F7FD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97242">
                            <w:rPr>
                              <w:rFonts w:ascii="TH SarabunPSK" w:hAnsi="TH SarabunPSK" w:cs="TH SarabunPS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งานสืบสวน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98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6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252248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99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6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6653048" y="94593"/>
                        <a:ext cx="758190" cy="614045"/>
                      </a:xfrm>
                      <a:prstGeom prst="rect">
                        <a:avLst/>
                      </a:prstGeom>
                      <a:noFill/>
                    </pic:spPr>
                  </pic:pic>
                </wpg:wgp>
              </a:graphicData>
            </a:graphic>
          </wp:inline>
        </w:drawing>
      </w:r>
    </w:p>
    <w:p w14:paraId="7EFD2E2C" w14:textId="77777777" w:rsidR="007F7FDF" w:rsidRPr="002C3D16" w:rsidRDefault="007F7FDF" w:rsidP="007F7FDF">
      <w:pPr>
        <w:rPr>
          <w:rFonts w:ascii="Angsana New" w:hAnsi="Angsana New" w:cs="Angsana New"/>
          <w:b/>
          <w:bCs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color w:val="1F4E79" w:themeColor="accent5" w:themeShade="80"/>
          <w:sz w:val="32"/>
          <w:szCs w:val="32"/>
          <w:cs/>
        </w:rPr>
        <w:t>รายละเอียดผลการจับกุม</w:t>
      </w:r>
    </w:p>
    <w:p w14:paraId="51E143D9" w14:textId="77777777" w:rsidR="007F7FDF" w:rsidRPr="002C3D16" w:rsidRDefault="007F7FDF" w:rsidP="007F7FDF">
      <w:pPr>
        <w:rPr>
          <w:rFonts w:ascii="Angsana New" w:hAnsi="Angsana New" w:cs="Angsana New"/>
          <w:sz w:val="32"/>
          <w:szCs w:val="32"/>
        </w:rPr>
      </w:pPr>
      <w:r w:rsidRPr="007F7FDF">
        <w:rPr>
          <w:rFonts w:ascii="Angsana New" w:hAnsi="Angsana New" w:cs="Angsana New" w:hint="cs"/>
          <w:b/>
          <w:bCs/>
          <w:sz w:val="32"/>
          <w:szCs w:val="32"/>
          <w:cs/>
        </w:rPr>
        <w:t>วันที่ 26 ตุลาคม 2566</w:t>
      </w:r>
    </w:p>
    <w:p w14:paraId="49F4AB08" w14:textId="77777777" w:rsidR="007F7FDF" w:rsidRPr="007F7FDF" w:rsidRDefault="007F7FDF" w:rsidP="007F7FDF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7F7FDF">
        <w:rPr>
          <w:rFonts w:ascii="Angsana New" w:hAnsi="Angsana New" w:cs="Angsana New" w:hint="cs"/>
          <w:sz w:val="32"/>
          <w:szCs w:val="32"/>
          <w:cs/>
        </w:rPr>
        <w:t xml:space="preserve">ได้ร่วมกันจับกุมตัวผู้ต้องหาจำนวน 8 ราย  พร้อมด้วยของกลางคือ  </w:t>
      </w:r>
    </w:p>
    <w:p w14:paraId="4A522B85" w14:textId="77777777" w:rsidR="007F7FDF" w:rsidRPr="007F7FDF" w:rsidRDefault="007F7FDF" w:rsidP="007F7FDF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7F7FDF">
        <w:rPr>
          <w:rFonts w:ascii="Angsana New" w:hAnsi="Angsana New" w:cs="Angsana New" w:hint="cs"/>
          <w:sz w:val="32"/>
          <w:szCs w:val="32"/>
          <w:cs/>
        </w:rPr>
        <w:t xml:space="preserve">1. ไพ่หลังแดง จำนวน 1 สำรับ </w:t>
      </w:r>
    </w:p>
    <w:p w14:paraId="4D5C7072" w14:textId="77777777" w:rsidR="007F7FDF" w:rsidRPr="007F7FDF" w:rsidRDefault="007F7FDF" w:rsidP="007F7FDF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7F7FDF">
        <w:rPr>
          <w:rFonts w:ascii="Angsana New" w:hAnsi="Angsana New" w:cs="Angsana New" w:hint="cs"/>
          <w:sz w:val="32"/>
          <w:szCs w:val="32"/>
          <w:cs/>
        </w:rPr>
        <w:t xml:space="preserve">2. ผ้าปูสำหรับการเล่นการพนัน สีชมพู จำนวน 1 ผืน </w:t>
      </w:r>
    </w:p>
    <w:p w14:paraId="6E52AB2A" w14:textId="77777777" w:rsidR="007F7FDF" w:rsidRPr="007F7FDF" w:rsidRDefault="007F7FDF" w:rsidP="007F7FDF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7F7FDF">
        <w:rPr>
          <w:rFonts w:ascii="Angsana New" w:hAnsi="Angsana New" w:cs="Angsana New" w:hint="cs"/>
          <w:sz w:val="32"/>
          <w:szCs w:val="32"/>
          <w:cs/>
        </w:rPr>
        <w:t>3. เงินสด จำนวน 5</w:t>
      </w:r>
      <w:r w:rsidRPr="007F7FDF">
        <w:rPr>
          <w:rFonts w:ascii="Angsana New" w:hAnsi="Angsana New" w:cs="Angsana New" w:hint="cs"/>
          <w:sz w:val="32"/>
          <w:szCs w:val="32"/>
        </w:rPr>
        <w:t>,</w:t>
      </w:r>
      <w:r w:rsidRPr="007F7FDF">
        <w:rPr>
          <w:rFonts w:ascii="Angsana New" w:hAnsi="Angsana New" w:cs="Angsana New" w:hint="cs"/>
          <w:sz w:val="32"/>
          <w:szCs w:val="32"/>
          <w:cs/>
        </w:rPr>
        <w:t>070 บาท (จำแนกเป็นธนบัตรฉบับละ 1</w:t>
      </w:r>
      <w:r w:rsidRPr="007F7FDF">
        <w:rPr>
          <w:rFonts w:ascii="Angsana New" w:hAnsi="Angsana New" w:cs="Angsana New" w:hint="cs"/>
          <w:sz w:val="32"/>
          <w:szCs w:val="32"/>
        </w:rPr>
        <w:t>,</w:t>
      </w:r>
      <w:r w:rsidRPr="007F7FDF">
        <w:rPr>
          <w:rFonts w:ascii="Angsana New" w:hAnsi="Angsana New" w:cs="Angsana New" w:hint="cs"/>
          <w:sz w:val="32"/>
          <w:szCs w:val="32"/>
          <w:cs/>
        </w:rPr>
        <w:t>000 บาท จำนวน 1 ฉบับ</w:t>
      </w:r>
      <w:r w:rsidRPr="007F7FDF">
        <w:rPr>
          <w:rFonts w:ascii="Angsana New" w:hAnsi="Angsana New" w:cs="Angsana New" w:hint="cs"/>
          <w:sz w:val="32"/>
          <w:szCs w:val="32"/>
        </w:rPr>
        <w:t xml:space="preserve">, </w:t>
      </w:r>
      <w:r w:rsidRPr="007F7FDF">
        <w:rPr>
          <w:rFonts w:ascii="Angsana New" w:hAnsi="Angsana New" w:cs="Angsana New" w:hint="cs"/>
          <w:sz w:val="32"/>
          <w:szCs w:val="32"/>
          <w:cs/>
        </w:rPr>
        <w:t>ธนบัตรฉบับละ 500 บาท จำนวน 2 ฉบับ</w:t>
      </w:r>
      <w:r w:rsidRPr="007F7FDF">
        <w:rPr>
          <w:rFonts w:ascii="Angsana New" w:hAnsi="Angsana New" w:cs="Angsana New" w:hint="cs"/>
          <w:sz w:val="32"/>
          <w:szCs w:val="32"/>
        </w:rPr>
        <w:t xml:space="preserve">, </w:t>
      </w:r>
      <w:r w:rsidRPr="007F7FDF">
        <w:rPr>
          <w:rFonts w:ascii="Angsana New" w:hAnsi="Angsana New" w:cs="Angsana New" w:hint="cs"/>
          <w:sz w:val="32"/>
          <w:szCs w:val="32"/>
          <w:cs/>
        </w:rPr>
        <w:t>ธนบัตรฉบับละ 100 บาท จำนวน 14 ฉบับ</w:t>
      </w:r>
      <w:r w:rsidRPr="007F7FDF">
        <w:rPr>
          <w:rFonts w:ascii="Angsana New" w:hAnsi="Angsana New" w:cs="Angsana New" w:hint="cs"/>
          <w:sz w:val="32"/>
          <w:szCs w:val="32"/>
        </w:rPr>
        <w:t xml:space="preserve">, </w:t>
      </w:r>
      <w:r w:rsidRPr="007F7FDF">
        <w:rPr>
          <w:rFonts w:ascii="Angsana New" w:hAnsi="Angsana New" w:cs="Angsana New" w:hint="cs"/>
          <w:sz w:val="32"/>
          <w:szCs w:val="32"/>
          <w:cs/>
        </w:rPr>
        <w:t>ธนบัตรฉบับละ 20 บาท จำนวน 20 ฉบับ</w:t>
      </w:r>
      <w:r w:rsidRPr="007F7FDF">
        <w:rPr>
          <w:rFonts w:ascii="Angsana New" w:hAnsi="Angsana New" w:cs="Angsana New" w:hint="cs"/>
          <w:sz w:val="32"/>
          <w:szCs w:val="32"/>
        </w:rPr>
        <w:t xml:space="preserve">, </w:t>
      </w:r>
      <w:r w:rsidRPr="007F7FDF">
        <w:rPr>
          <w:rFonts w:ascii="Angsana New" w:hAnsi="Angsana New" w:cs="Angsana New" w:hint="cs"/>
          <w:sz w:val="32"/>
          <w:szCs w:val="32"/>
          <w:cs/>
        </w:rPr>
        <w:t>เหรียญ 10 บาท จำนวน 65 เหรียญ</w:t>
      </w:r>
      <w:r w:rsidRPr="007F7FDF">
        <w:rPr>
          <w:rFonts w:ascii="Angsana New" w:hAnsi="Angsana New" w:cs="Angsana New" w:hint="cs"/>
          <w:sz w:val="32"/>
          <w:szCs w:val="32"/>
        </w:rPr>
        <w:t xml:space="preserve">, </w:t>
      </w:r>
      <w:r w:rsidRPr="007F7FDF">
        <w:rPr>
          <w:rFonts w:ascii="Angsana New" w:hAnsi="Angsana New" w:cs="Angsana New" w:hint="cs"/>
          <w:sz w:val="32"/>
          <w:szCs w:val="32"/>
          <w:cs/>
        </w:rPr>
        <w:t xml:space="preserve">เหรียญ 5 บาท จำนวน 16 เหรียญ) หมายเหตุ เหรียญทั้งหมดอยู่ในของกลางรายการที่ 4 </w:t>
      </w:r>
    </w:p>
    <w:p w14:paraId="747D5DB8" w14:textId="77777777" w:rsidR="007F7FDF" w:rsidRPr="007F7FDF" w:rsidRDefault="007F7FDF" w:rsidP="007F7FDF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7F7FDF">
        <w:rPr>
          <w:rFonts w:ascii="Angsana New" w:hAnsi="Angsana New" w:cs="Angsana New" w:hint="cs"/>
          <w:sz w:val="32"/>
          <w:szCs w:val="32"/>
          <w:cs/>
        </w:rPr>
        <w:t xml:space="preserve">4.กระปุกพลาสติกสำหรับใส่เหรียญ จำนวน 1 กระปุก </w:t>
      </w:r>
    </w:p>
    <w:p w14:paraId="0881589A" w14:textId="77777777" w:rsidR="007F7FDF" w:rsidRPr="007F7FDF" w:rsidRDefault="007F7FDF" w:rsidP="007F7FDF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7F7FDF">
        <w:rPr>
          <w:rFonts w:ascii="Angsana New" w:hAnsi="Angsana New" w:cs="Angsana New" w:hint="cs"/>
          <w:sz w:val="32"/>
          <w:szCs w:val="32"/>
          <w:cs/>
        </w:rPr>
        <w:t>โดยกล่าวหาว่า  “ร่วมกันลักลอบเล่นการพนัน (ไพ่เก้าเก) พนันเอาทรัพย์สินกันโดยไม่ได้รับอนุญาต”</w:t>
      </w:r>
    </w:p>
    <w:p w14:paraId="6530D00E" w14:textId="77777777" w:rsidR="007F7FDF" w:rsidRPr="002C3D16" w:rsidRDefault="007F7FDF" w:rsidP="007F7FDF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7F7FDF">
        <w:rPr>
          <w:rFonts w:ascii="Angsana New" w:hAnsi="Angsana New" w:cs="Angsana New" w:hint="cs"/>
          <w:sz w:val="32"/>
          <w:szCs w:val="32"/>
          <w:cs/>
        </w:rPr>
        <w:t>สถานที่เกิดเหตุ/จับกุม ภายในบ้าน ต.บางกุ้ง อ.เมืองสุราษฎร์ธานี  จว.สุราษฎร์ธานี</w:t>
      </w:r>
    </w:p>
    <w:p w14:paraId="1CAA8733" w14:textId="77777777" w:rsidR="007F7FDF" w:rsidRPr="007F7FDF" w:rsidRDefault="007F7FDF" w:rsidP="007F7FDF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</w:p>
    <w:p w14:paraId="55116866" w14:textId="77777777" w:rsidR="007F7FDF" w:rsidRPr="002C3D16" w:rsidRDefault="007F7FDF" w:rsidP="007F7FDF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B13A6DA" wp14:editId="0BF4ABB3">
            <wp:extent cx="5184475" cy="3881887"/>
            <wp:effectExtent l="76200" t="76200" r="130810" b="137795"/>
            <wp:docPr id="104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8D19D146-C8EE-47A9-90F8-48B98F8B95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8D19D146-C8EE-47A9-90F8-48B98F8B95A9}"/>
                        </a:ext>
                      </a:extLst>
                    </pic:cNvPr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348" cy="3899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DEE5BA" w14:textId="77777777" w:rsidR="007F7FDF" w:rsidRPr="002C3D16" w:rsidRDefault="007F7FDF" w:rsidP="007F7FDF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46BB5D6" wp14:editId="732BBB57">
            <wp:extent cx="7549593" cy="707366"/>
            <wp:effectExtent l="0" t="0" r="0" b="0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227" cy="7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CDC9" w14:textId="77777777" w:rsidR="007F7FDF" w:rsidRPr="002C3D16" w:rsidRDefault="007F7FDF" w:rsidP="007F7FDF">
      <w:pPr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color w:val="002060"/>
          <w:kern w:val="24"/>
          <w:sz w:val="32"/>
          <w:szCs w:val="32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รายละเอียดผลการจับกุม</w:t>
      </w:r>
    </w:p>
    <w:p w14:paraId="28268138" w14:textId="77777777" w:rsidR="007F7FDF" w:rsidRPr="002C3D16" w:rsidRDefault="007F7FDF" w:rsidP="007F7FDF">
      <w:pPr>
        <w:spacing w:after="0" w:line="276" w:lineRule="auto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b/>
          <w:bCs/>
          <w:color w:val="000000"/>
          <w:kern w:val="24"/>
          <w:sz w:val="32"/>
          <w:szCs w:val="32"/>
          <w:cs/>
        </w:rPr>
        <w:t>วันที่ 30 ตุลาคม 2566</w:t>
      </w:r>
    </w:p>
    <w:p w14:paraId="68381C14" w14:textId="77777777" w:rsidR="007F7FDF" w:rsidRPr="002C3D16" w:rsidRDefault="007F7FDF" w:rsidP="007F7FDF">
      <w:pPr>
        <w:spacing w:after="0" w:line="276" w:lineRule="auto"/>
        <w:ind w:firstLine="720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ได้ร่วมกันจับกุมตัว พร้อมด้วยของกลาง </w:t>
      </w:r>
    </w:p>
    <w:p w14:paraId="4B9A2A32" w14:textId="77777777" w:rsidR="007F7FDF" w:rsidRPr="002C3D16" w:rsidRDefault="007F7FDF" w:rsidP="007F7FDF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ab/>
        <w:t>1.อาวุธปืนพกสั้นไทยประดิษฐ์ ชนิดลูกซอง ความยาวลำกล้องประมาณ 6 นิ้ว ไม่ปรากฎหมายเลขทะเบียน ใส่อยู่ในซองพกหนังสีน้ำตาล (ตรวจค้นพบซุกซ่อนอยู่ที่เอวด้านหน้าของผู้ถูกจับ ขณะเข้าทำการตรวจค้น/จับกุม)</w:t>
      </w:r>
    </w:p>
    <w:p w14:paraId="74518E76" w14:textId="77777777" w:rsidR="007F7FDF" w:rsidRPr="002C3D16" w:rsidRDefault="007F7FDF" w:rsidP="007F7FDF">
      <w:pPr>
        <w:spacing w:after="0" w:line="276" w:lineRule="auto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ab/>
        <w:t xml:space="preserve">2.กระสุนปืนลูกซอง เบอร์ 12 จำนวน 1 นัด (ตรวจค้นพบซุกซ่อนยู่ในกระเป๋ากางเกงทางด้านซ้ายตัวที่ผู้ถูกจับสวมใส่อยู่ขณะเข้าทำการตรวจค้น/จับกุม) </w:t>
      </w:r>
    </w:p>
    <w:p w14:paraId="77D33DF3" w14:textId="77777777" w:rsidR="007F7FDF" w:rsidRPr="002C3D16" w:rsidRDefault="007F7FDF" w:rsidP="007F7FDF">
      <w:pPr>
        <w:spacing w:after="0" w:line="276" w:lineRule="auto"/>
        <w:ind w:firstLine="720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โดยกล่าวหาว่า "มีอาวุธปืน (ไม่มีทะเบียน) และเครื่องกระสุนปืนไว้ในครอบครองโดยไม่ได้รับอนุญาต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</w:rPr>
        <w:t xml:space="preserve">, </w:t>
      </w: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 xml:space="preserve">พาอาวุธปืน (ไม่มีทะเบียน) ไปในเมือง หมู๋บ้าน หรือทางสาธารณะ โดยไม่มีเหตุอันควร" </w:t>
      </w:r>
    </w:p>
    <w:p w14:paraId="7DFC817E" w14:textId="77777777" w:rsidR="007F7FDF" w:rsidRPr="002C3D16" w:rsidRDefault="007F7FDF" w:rsidP="007F7FDF">
      <w:pPr>
        <w:spacing w:after="0" w:line="276" w:lineRule="auto"/>
        <w:ind w:firstLine="720"/>
        <w:jc w:val="thaiDistribute"/>
        <w:rPr>
          <w:rFonts w:ascii="Angsana New" w:eastAsia="Calibri" w:hAnsi="Angsana New" w:cs="Angsana New"/>
          <w:color w:val="000000"/>
          <w:kern w:val="24"/>
          <w:sz w:val="32"/>
          <w:szCs w:val="32"/>
          <w:cs/>
        </w:rPr>
      </w:pPr>
      <w:r w:rsidRPr="002C3D16">
        <w:rPr>
          <w:rFonts w:ascii="Angsana New" w:eastAsia="Calibri" w:hAnsi="Angsana New" w:cs="Angsana New" w:hint="cs"/>
          <w:color w:val="000000"/>
          <w:kern w:val="24"/>
          <w:sz w:val="32"/>
          <w:szCs w:val="32"/>
          <w:cs/>
        </w:rPr>
        <w:t>สถานที่เกิดเหตุ/จับกุม บริเวณหลังเวทีการแสดงลานปลาวาฬ ภายในงานชักพระประจำปี ต.ตลาด อ.เมือง จ.สุราษฎร์ธานี</w:t>
      </w:r>
    </w:p>
    <w:p w14:paraId="5B00C678" w14:textId="77777777" w:rsidR="007F7FDF" w:rsidRPr="002C3D16" w:rsidRDefault="007F7FDF" w:rsidP="007F7FDF">
      <w:pPr>
        <w:spacing w:line="276" w:lineRule="auto"/>
        <w:jc w:val="center"/>
        <w:rPr>
          <w:rFonts w:ascii="Angsana New" w:eastAsia="Calibri" w:hAnsi="Angsana New" w:cs="Angsana New"/>
          <w:b/>
          <w:bCs/>
          <w:color w:val="000000"/>
          <w:kern w:val="24"/>
          <w:sz w:val="32"/>
          <w:szCs w:val="32"/>
        </w:rPr>
      </w:pPr>
      <w:r w:rsidRPr="002C3D16">
        <w:rPr>
          <w:rFonts w:ascii="Angsana New" w:eastAsia="Calibri" w:hAnsi="Angsana New" w:cs="Angsana New" w:hint="cs"/>
          <w:b/>
          <w:bCs/>
          <w:noProof/>
          <w:color w:val="000000"/>
          <w:kern w:val="24"/>
          <w:sz w:val="32"/>
          <w:szCs w:val="32"/>
        </w:rPr>
        <w:drawing>
          <wp:inline distT="0" distB="0" distL="0" distR="0" wp14:anchorId="6FBEE852" wp14:editId="09E38B67">
            <wp:extent cx="5731510" cy="4297680"/>
            <wp:effectExtent l="76200" t="76200" r="135890" b="140970"/>
            <wp:docPr id="10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CE46708-B0AF-4D69-A523-C37BA566AE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CE46708-B0AF-4D69-A523-C37BA566AE38}"/>
                        </a:ext>
                      </a:extLst>
                    </pic:cNvPr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CAC1A2" w14:textId="77777777" w:rsidR="007F7FDF" w:rsidRPr="002C3D16" w:rsidRDefault="007F7FDF" w:rsidP="007F7FDF">
      <w:pPr>
        <w:ind w:left="-1418"/>
        <w:rPr>
          <w:rFonts w:ascii="Angsana New" w:hAnsi="Angsana New" w:cs="Angsana New"/>
          <w:color w:val="002060"/>
          <w:kern w:val="24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9679A66" wp14:editId="169B2CCC">
            <wp:extent cx="7558378" cy="690197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03" cy="69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4E1A" w14:textId="77777777" w:rsidR="007F7FDF" w:rsidRPr="002C3D16" w:rsidRDefault="00170C90" w:rsidP="00170C90">
      <w:pPr>
        <w:pStyle w:val="2"/>
        <w:rPr>
          <w:rFonts w:ascii="Angsana New" w:hAnsi="Angsana New" w:cs="Angsana New"/>
          <w:sz w:val="32"/>
          <w:szCs w:val="32"/>
        </w:rPr>
      </w:pPr>
      <w:bookmarkStart w:id="3" w:name="_Toc161134317"/>
      <w:r w:rsidRPr="002C3D16">
        <w:rPr>
          <w:rFonts w:ascii="Angsana New" w:hAnsi="Angsana New" w:cs="Angsana New" w:hint="cs"/>
          <w:sz w:val="32"/>
          <w:szCs w:val="32"/>
          <w:cs/>
        </w:rPr>
        <w:t>กิจกรรมต่าง ๆ ในงานสืบสวน</w:t>
      </w:r>
      <w:bookmarkEnd w:id="3"/>
    </w:p>
    <w:p w14:paraId="0A8804A7" w14:textId="77777777" w:rsidR="00170C90" w:rsidRPr="00170C90" w:rsidRDefault="00170C90" w:rsidP="00170C90">
      <w:pPr>
        <w:spacing w:after="0"/>
        <w:rPr>
          <w:rFonts w:ascii="Angsana New" w:hAnsi="Angsana New" w:cs="Angsana New"/>
          <w:sz w:val="32"/>
          <w:szCs w:val="32"/>
        </w:rPr>
      </w:pPr>
      <w:r w:rsidRPr="00170C9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ชุดสืบสวน ออกตรวจสถานประกอบการคล้ายสถานบริการ ในพื้นที่เขตรับผิดชอบ </w:t>
      </w:r>
    </w:p>
    <w:p w14:paraId="1F273FE7" w14:textId="77777777" w:rsidR="00170C90" w:rsidRPr="00170C90" w:rsidRDefault="00170C90" w:rsidP="00170C90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170C9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- ไม่พบสิ่งผิดกฎหมาย </w:t>
      </w:r>
    </w:p>
    <w:p w14:paraId="3FCB5477" w14:textId="77777777" w:rsidR="00170C90" w:rsidRPr="00170C90" w:rsidRDefault="00170C90" w:rsidP="00170C90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170C90">
        <w:rPr>
          <w:rFonts w:ascii="Angsana New" w:hAnsi="Angsana New" w:cs="Angsana New" w:hint="cs"/>
          <w:b/>
          <w:bCs/>
          <w:sz w:val="32"/>
          <w:szCs w:val="32"/>
          <w:cs/>
        </w:rPr>
        <w:t>- เหตุการ์ณทั่วไปปกติ</w:t>
      </w:r>
    </w:p>
    <w:p w14:paraId="76742102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5A125DC2" wp14:editId="0DA3B8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59242" cy="2520000"/>
            <wp:effectExtent l="0" t="0" r="0" b="0"/>
            <wp:wrapNone/>
            <wp:docPr id="11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5F3BDEA7-163A-481B-B98A-9BF129FB97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5F3BDEA7-163A-481B-B98A-9BF129FB97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5CEB5089" wp14:editId="4A7D7FC5">
            <wp:simplePos x="0" y="0"/>
            <wp:positionH relativeFrom="column">
              <wp:posOffset>0</wp:posOffset>
            </wp:positionH>
            <wp:positionV relativeFrom="paragraph">
              <wp:posOffset>2487295</wp:posOffset>
            </wp:positionV>
            <wp:extent cx="3359242" cy="2520000"/>
            <wp:effectExtent l="0" t="0" r="0" b="0"/>
            <wp:wrapNone/>
            <wp:docPr id="112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D10DAE41-6E25-474F-AE0B-CB6BABA23A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D10DAE41-6E25-474F-AE0B-CB6BABA23A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4B9B86E7" wp14:editId="289319B2">
            <wp:simplePos x="0" y="0"/>
            <wp:positionH relativeFrom="column">
              <wp:posOffset>0</wp:posOffset>
            </wp:positionH>
            <wp:positionV relativeFrom="paragraph">
              <wp:posOffset>5007610</wp:posOffset>
            </wp:positionV>
            <wp:extent cx="3360757" cy="2520000"/>
            <wp:effectExtent l="0" t="0" r="0" b="0"/>
            <wp:wrapNone/>
            <wp:docPr id="113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FB48D7DE-F976-4E2E-8A49-69C403CD74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FB48D7DE-F976-4E2E-8A49-69C403CD74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5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2E4D89F9" wp14:editId="6FB2D3CB">
            <wp:simplePos x="0" y="0"/>
            <wp:positionH relativeFrom="column">
              <wp:posOffset>2792095</wp:posOffset>
            </wp:positionH>
            <wp:positionV relativeFrom="paragraph">
              <wp:posOffset>1131570</wp:posOffset>
            </wp:positionV>
            <wp:extent cx="3360757" cy="2520000"/>
            <wp:effectExtent l="0" t="0" r="0" b="0"/>
            <wp:wrapNone/>
            <wp:docPr id="114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EDC64CE7-FD18-4C0C-B13A-00CF7FF74B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EDC64CE7-FD18-4C0C-B13A-00CF7FF74B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5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3A7417BF" wp14:editId="12BFBDC0">
            <wp:simplePos x="0" y="0"/>
            <wp:positionH relativeFrom="column">
              <wp:posOffset>2903220</wp:posOffset>
            </wp:positionH>
            <wp:positionV relativeFrom="paragraph">
              <wp:posOffset>3970655</wp:posOffset>
            </wp:positionV>
            <wp:extent cx="3360757" cy="2520000"/>
            <wp:effectExtent l="0" t="0" r="0" b="0"/>
            <wp:wrapNone/>
            <wp:docPr id="115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D4C2E10B-A86D-40FB-8E68-85B8D1B890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D4C2E10B-A86D-40FB-8E68-85B8D1B890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57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0234A60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4E9406F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359A9F5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61D9E85B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FB3C86A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2F1C9726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6DF6465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31B5D7D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BDE8CB4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23C8BED1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674D2147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15029A54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1FE753D2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088767D3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DA6B689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0FB5780B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3FCB0268" w14:textId="77777777" w:rsidR="00170C90" w:rsidRPr="002C3D16" w:rsidRDefault="00170C90" w:rsidP="00170C90">
      <w:pPr>
        <w:tabs>
          <w:tab w:val="left" w:pos="5991"/>
        </w:tabs>
        <w:rPr>
          <w:rFonts w:ascii="Angsana New" w:hAnsi="Angsana New" w:cs="Angsana New"/>
          <w:sz w:val="32"/>
          <w:szCs w:val="32"/>
        </w:rPr>
      </w:pPr>
    </w:p>
    <w:p w14:paraId="6A282366" w14:textId="77777777" w:rsidR="00170C90" w:rsidRPr="002C3D16" w:rsidRDefault="00170C90" w:rsidP="00170C90">
      <w:pPr>
        <w:tabs>
          <w:tab w:val="left" w:pos="5991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0DF2D8A" wp14:editId="6CE2E936">
            <wp:extent cx="7556500" cy="646982"/>
            <wp:effectExtent l="0" t="0" r="0" b="0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09" cy="65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2F52B" w14:textId="77777777" w:rsidR="00170C90" w:rsidRPr="00170C90" w:rsidRDefault="00170C90" w:rsidP="00170C90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170C9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เจ้าหน้าที่ตำรวจชุดสืบสวน </w:t>
      </w:r>
    </w:p>
    <w:p w14:paraId="3DE448CA" w14:textId="77777777" w:rsidR="00170C90" w:rsidRPr="002C3D16" w:rsidRDefault="00170C90" w:rsidP="00170C90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170C90">
        <w:rPr>
          <w:rFonts w:ascii="Angsana New" w:hAnsi="Angsana New" w:cs="Angsana New" w:hint="cs"/>
          <w:b/>
          <w:bCs/>
          <w:sz w:val="32"/>
          <w:szCs w:val="32"/>
          <w:cs/>
        </w:rPr>
        <w:t>ร่วมซักซ้อมแผนเผชิญเหตุคนร้ายกราดยิง ณ ห้างเซนท</w:t>
      </w:r>
      <w:proofErr w:type="spellStart"/>
      <w:r w:rsidRPr="00170C90">
        <w:rPr>
          <w:rFonts w:ascii="Angsana New" w:hAnsi="Angsana New" w:cs="Angsana New" w:hint="cs"/>
          <w:b/>
          <w:bCs/>
          <w:sz w:val="32"/>
          <w:szCs w:val="32"/>
          <w:cs/>
        </w:rPr>
        <w:t>รัล</w:t>
      </w:r>
      <w:proofErr w:type="spellEnd"/>
      <w:r w:rsidRPr="00170C9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สุราษฎร์ธานี</w:t>
      </w:r>
    </w:p>
    <w:p w14:paraId="79C942DF" w14:textId="77777777" w:rsidR="00170C90" w:rsidRPr="00170C90" w:rsidRDefault="00170C90" w:rsidP="00170C90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5819B3E7" wp14:editId="6D178559">
            <wp:simplePos x="0" y="0"/>
            <wp:positionH relativeFrom="column">
              <wp:posOffset>93980</wp:posOffset>
            </wp:positionH>
            <wp:positionV relativeFrom="paragraph">
              <wp:posOffset>3585210</wp:posOffset>
            </wp:positionV>
            <wp:extent cx="5731510" cy="3963670"/>
            <wp:effectExtent l="76200" t="76200" r="135890" b="132080"/>
            <wp:wrapNone/>
            <wp:docPr id="11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CFAABA8-021C-4416-842F-5B5204E581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3CFAABA8-021C-4416-842F-5B5204E581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3A639EC5" wp14:editId="1ACEB3B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61338" cy="4478867"/>
            <wp:effectExtent l="0" t="0" r="0" b="0"/>
            <wp:wrapNone/>
            <wp:docPr id="118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4067C26-0427-46F6-B7C1-8DC1D6E3DB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4067C26-0427-46F6-B7C1-8DC1D6E3DB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338" cy="4478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9176EE1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53058FF8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1770FBF5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647E97D4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67939833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2442C3DB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30606E8B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7E7D96FF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33169FEF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060271DD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26D6DD30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1BF0533B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6DB5BB46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6FDE5926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400EF639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1908C672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00B1BFCF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3E182B1C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403AB2E1" w14:textId="77777777" w:rsidR="00170C90" w:rsidRPr="002C3D16" w:rsidRDefault="00170C90" w:rsidP="002C3D16">
      <w:pPr>
        <w:rPr>
          <w:rFonts w:ascii="Angsana New" w:hAnsi="Angsana New" w:cs="Angsana New"/>
          <w:sz w:val="32"/>
          <w:szCs w:val="32"/>
        </w:rPr>
      </w:pPr>
    </w:p>
    <w:p w14:paraId="26ED41A6" w14:textId="77777777" w:rsidR="00170C90" w:rsidRPr="002C3D16" w:rsidRDefault="00170C90" w:rsidP="00170C90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6D196FA" wp14:editId="3199B556">
            <wp:extent cx="7550723" cy="664234"/>
            <wp:effectExtent l="0" t="0" r="0" b="0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70" cy="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43F6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  <w:r w:rsidRPr="00170C90">
        <w:rPr>
          <w:rFonts w:ascii="Angsana New" w:hAnsi="Angsana New" w:cs="Angsana New" w:hint="cs"/>
          <w:b/>
          <w:bCs/>
          <w:sz w:val="32"/>
          <w:szCs w:val="32"/>
          <w:cs/>
        </w:rPr>
        <w:t>พ.ต.ท.ชุมพล คุ้มภิรมย์ สว.สส.สภ.เมืองสุราษฎร์ธานี พร้อมด้วยชุดสืบสวน ปฏิบัติหน้าที่รักษาความปลอดภัยงานชักพระ ทอดผ้าป่า และแข่งเรือยาว บริเวณ โค้งปลาวาฬ ริมแม่น้ำตาปี</w:t>
      </w:r>
    </w:p>
    <w:p w14:paraId="46C81938" w14:textId="77777777" w:rsidR="00170C90" w:rsidRPr="00170C90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0CE66C7" wp14:editId="3949C586">
            <wp:simplePos x="0" y="0"/>
            <wp:positionH relativeFrom="column">
              <wp:posOffset>-235310</wp:posOffset>
            </wp:positionH>
            <wp:positionV relativeFrom="paragraph">
              <wp:posOffset>93453</wp:posOffset>
            </wp:positionV>
            <wp:extent cx="3670300" cy="2520000"/>
            <wp:effectExtent l="76200" t="76200" r="139700" b="128270"/>
            <wp:wrapNone/>
            <wp:docPr id="12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452366FA-2DCF-4A23-9385-E9DB34B230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452366FA-2DCF-4A23-9385-E9DB34B230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57C6612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</w:p>
    <w:p w14:paraId="10646329" w14:textId="77777777" w:rsidR="00170C90" w:rsidRPr="002C3D16" w:rsidRDefault="00170C90" w:rsidP="00170C90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5E2B6870" wp14:editId="42528AD2">
            <wp:simplePos x="0" y="0"/>
            <wp:positionH relativeFrom="column">
              <wp:posOffset>1842135</wp:posOffset>
            </wp:positionH>
            <wp:positionV relativeFrom="paragraph">
              <wp:posOffset>4463415</wp:posOffset>
            </wp:positionV>
            <wp:extent cx="4394200" cy="3016885"/>
            <wp:effectExtent l="0" t="0" r="6350" b="0"/>
            <wp:wrapNone/>
            <wp:docPr id="12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E020C9C2-69C6-411B-AFCE-76FB02DDDF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E020C9C2-69C6-411B-AFCE-76FB02DDDF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01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73A476F9" wp14:editId="077522C0">
            <wp:simplePos x="0" y="0"/>
            <wp:positionH relativeFrom="column">
              <wp:posOffset>-362585</wp:posOffset>
            </wp:positionH>
            <wp:positionV relativeFrom="paragraph">
              <wp:posOffset>2938145</wp:posOffset>
            </wp:positionV>
            <wp:extent cx="4196080" cy="2880995"/>
            <wp:effectExtent l="0" t="0" r="0" b="0"/>
            <wp:wrapNone/>
            <wp:docPr id="122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7343B247-0F62-4216-A7C4-285695CB8D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7343B247-0F62-4216-A7C4-285695CB8D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33C2CFA1" wp14:editId="53A42FF3">
            <wp:simplePos x="0" y="0"/>
            <wp:positionH relativeFrom="column">
              <wp:posOffset>2293895</wp:posOffset>
            </wp:positionH>
            <wp:positionV relativeFrom="paragraph">
              <wp:posOffset>986898</wp:posOffset>
            </wp:positionV>
            <wp:extent cx="4013881" cy="2755900"/>
            <wp:effectExtent l="0" t="0" r="5715" b="6350"/>
            <wp:wrapNone/>
            <wp:docPr id="123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DF7908AE-8F21-4D07-9731-F32C7F9F81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F7908AE-8F21-4D07-9731-F32C7F9F81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81" cy="275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63CCC38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1573869E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0C00220F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C2757F0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0C657EC3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2CBCB9F6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5F36D1E8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551F8C51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3656F3DE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0D64977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77CD2E72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157BD1EA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A30B348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495AB09D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3736609C" w14:textId="77777777" w:rsidR="00170C90" w:rsidRPr="002C3D16" w:rsidRDefault="00170C90" w:rsidP="00170C90">
      <w:pPr>
        <w:rPr>
          <w:rFonts w:ascii="Angsana New" w:hAnsi="Angsana New" w:cs="Angsana New"/>
          <w:sz w:val="32"/>
          <w:szCs w:val="32"/>
        </w:rPr>
      </w:pPr>
    </w:p>
    <w:p w14:paraId="3C2517E4" w14:textId="77777777" w:rsidR="00170C90" w:rsidRPr="002C3D16" w:rsidRDefault="00170C90" w:rsidP="00170C90">
      <w:pPr>
        <w:tabs>
          <w:tab w:val="left" w:pos="2255"/>
        </w:tabs>
        <w:rPr>
          <w:rFonts w:ascii="Angsana New" w:hAnsi="Angsana New" w:cs="Angsana New"/>
          <w:sz w:val="32"/>
          <w:szCs w:val="32"/>
        </w:rPr>
      </w:pPr>
    </w:p>
    <w:p w14:paraId="761249C9" w14:textId="77777777" w:rsidR="00170C90" w:rsidRPr="002C3D16" w:rsidRDefault="00170C90" w:rsidP="00170C90">
      <w:pPr>
        <w:tabs>
          <w:tab w:val="left" w:pos="2255"/>
        </w:tabs>
        <w:rPr>
          <w:rFonts w:ascii="Angsana New" w:hAnsi="Angsana New" w:cs="Angsana New"/>
          <w:sz w:val="32"/>
          <w:szCs w:val="32"/>
        </w:rPr>
      </w:pPr>
    </w:p>
    <w:p w14:paraId="36A59A8F" w14:textId="77777777" w:rsidR="004F5ED4" w:rsidRPr="002C3D16" w:rsidRDefault="00170C90" w:rsidP="004F5ED4">
      <w:pPr>
        <w:pStyle w:val="1"/>
        <w:spacing w:before="0"/>
        <w:jc w:val="center"/>
        <w:rPr>
          <w:rFonts w:ascii="Angsana New" w:hAnsi="Angsana New" w:cs="Angsana New"/>
          <w:szCs w:val="32"/>
        </w:rPr>
      </w:pPr>
      <w:bookmarkStart w:id="4" w:name="_Toc161134318"/>
      <w:r w:rsidRPr="002C3D16">
        <w:rPr>
          <w:rFonts w:ascii="Angsana New" w:hAnsi="Angsana New" w:cs="Angsana New" w:hint="cs"/>
          <w:noProof/>
          <w:szCs w:val="32"/>
        </w:rPr>
        <w:lastRenderedPageBreak/>
        <w:drawing>
          <wp:anchor distT="0" distB="0" distL="114300" distR="114300" simplePos="0" relativeHeight="251744256" behindDoc="0" locked="0" layoutInCell="1" allowOverlap="1" wp14:anchorId="5CD05CA9" wp14:editId="407FA200">
            <wp:simplePos x="0" y="0"/>
            <wp:positionH relativeFrom="column">
              <wp:posOffset>3657600</wp:posOffset>
            </wp:positionH>
            <wp:positionV relativeFrom="paragraph">
              <wp:posOffset>43432</wp:posOffset>
            </wp:positionV>
            <wp:extent cx="577970" cy="468273"/>
            <wp:effectExtent l="0" t="0" r="0" b="8255"/>
            <wp:wrapNone/>
            <wp:docPr id="135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E1E3AEA3-D2FB-40CE-88A0-5808DB88D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9" descr="6.png">
                      <a:extLst>
                        <a:ext uri="{FF2B5EF4-FFF2-40B4-BE49-F238E27FC236}">
                          <a16:creationId xmlns:a16="http://schemas.microsoft.com/office/drawing/2014/main" id="{E1E3AEA3-D2FB-40CE-88A0-5808DB88D7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0" cy="46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743232" behindDoc="0" locked="0" layoutInCell="1" allowOverlap="1" wp14:anchorId="7B76B556" wp14:editId="14178E32">
            <wp:simplePos x="0" y="0"/>
            <wp:positionH relativeFrom="column">
              <wp:posOffset>1466491</wp:posOffset>
            </wp:positionH>
            <wp:positionV relativeFrom="paragraph">
              <wp:posOffset>-6997</wp:posOffset>
            </wp:positionV>
            <wp:extent cx="569343" cy="562226"/>
            <wp:effectExtent l="0" t="0" r="2540" b="0"/>
            <wp:wrapNone/>
            <wp:docPr id="134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FBC780FC-2007-4664-B7B2-1F0396FDA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FBC780FC-2007-4664-B7B2-1F0396FDAF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9" cy="564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szCs w:val="32"/>
          <w:cs/>
        </w:rPr>
        <w:t>งานสอบสวน</w:t>
      </w:r>
      <w:bookmarkEnd w:id="4"/>
    </w:p>
    <w:p w14:paraId="0A272137" w14:textId="77777777" w:rsidR="00170C90" w:rsidRPr="002C3D16" w:rsidRDefault="00170C90" w:rsidP="004F5ED4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1A31F67A" w14:textId="77777777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66B6C1A5" wp14:editId="0C2FBA99">
            <wp:simplePos x="0" y="0"/>
            <wp:positionH relativeFrom="margin">
              <wp:posOffset>2846705</wp:posOffset>
            </wp:positionH>
            <wp:positionV relativeFrom="paragraph">
              <wp:posOffset>3772271</wp:posOffset>
            </wp:positionV>
            <wp:extent cx="0" cy="488315"/>
            <wp:effectExtent l="0" t="0" r="38100" b="26035"/>
            <wp:wrapNone/>
            <wp:docPr id="140" name="ตัวเชื่อมต่อตร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488315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1E164964" wp14:editId="580A3195">
            <wp:simplePos x="0" y="0"/>
            <wp:positionH relativeFrom="column">
              <wp:posOffset>3691890</wp:posOffset>
            </wp:positionH>
            <wp:positionV relativeFrom="paragraph">
              <wp:posOffset>5194300</wp:posOffset>
            </wp:positionV>
            <wp:extent cx="2741295" cy="3046730"/>
            <wp:effectExtent l="0" t="0" r="20955" b="20320"/>
            <wp:wrapNone/>
            <wp:docPr id="138" name="สี่เหลี่ยมผืนผ้า 1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741295" cy="304673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7E6C48D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งานธุรการคดี</w:t>
                        </w:r>
                      </w:p>
                      <w:p w14:paraId="0B0F130B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งานหน้าที่ผู้ช่วยพนักงานสอบสวน</w:t>
                        </w:r>
                      </w:p>
                      <w:p w14:paraId="5C5A51DB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คุมผู้ต้องหาไปศาล</w:t>
                        </w:r>
                      </w:p>
                      <w:p w14:paraId="100315A1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เสมียนเปรียบเทียบ (ปรับ)</w:t>
                        </w:r>
                      </w:p>
                      <w:p w14:paraId="61617783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เสมียนคดี</w:t>
                        </w:r>
                      </w:p>
                      <w:p w14:paraId="7332B501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เสมียนประจำวัน</w:t>
                        </w:r>
                      </w:p>
                      <w:p w14:paraId="7B56CE16" w14:textId="77777777" w:rsidR="00755B55" w:rsidRPr="00755B55" w:rsidRDefault="00755B55" w:rsidP="00755B55">
                        <w:pPr>
                          <w:pStyle w:val="a9"/>
                          <w:numPr>
                            <w:ilvl w:val="0"/>
                            <w:numId w:val="2"/>
                          </w:numPr>
                          <w:rPr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755B55">
                          <w:rPr>
                            <w:rFonts w:hint="cs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พนักงานสอบสวน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</wp:anchor>
        </w:drawing>
      </w:r>
      <w:r w:rsidR="00170C90"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1A1CFA12" wp14:editId="64B24F51">
            <wp:extent cx="7522234" cy="3801954"/>
            <wp:effectExtent l="0" t="0" r="2540" b="8255"/>
            <wp:docPr id="136" name="รูปภาพ 31">
              <a:extLst xmlns:a="http://schemas.openxmlformats.org/drawingml/2006/main">
                <a:ext uri="{FF2B5EF4-FFF2-40B4-BE49-F238E27FC236}">
                  <a16:creationId xmlns:a16="http://schemas.microsoft.com/office/drawing/2014/main" id="{F413C3B1-994A-48DF-9EA2-2FD864618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>
                      <a:extLst>
                        <a:ext uri="{FF2B5EF4-FFF2-40B4-BE49-F238E27FC236}">
                          <a16:creationId xmlns:a16="http://schemas.microsoft.com/office/drawing/2014/main" id="{F413C3B1-994A-48DF-9EA2-2FD864618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7667" cy="3824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C96257" w14:textId="77777777" w:rsidR="00170C90" w:rsidRPr="002C3D16" w:rsidRDefault="00755B55" w:rsidP="00170C90">
      <w:pPr>
        <w:ind w:left="-1418"/>
        <w:jc w:val="center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2799BAE8" wp14:editId="4FA42003">
            <wp:simplePos x="0" y="0"/>
            <wp:positionH relativeFrom="column">
              <wp:posOffset>1828596</wp:posOffset>
            </wp:positionH>
            <wp:positionV relativeFrom="paragraph">
              <wp:posOffset>329242</wp:posOffset>
            </wp:positionV>
            <wp:extent cx="2040255" cy="461645"/>
            <wp:effectExtent l="0" t="0" r="17145" b="14605"/>
            <wp:wrapNone/>
            <wp:docPr id="137" name="กล่องข้อความ 1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040255" cy="461645"/>
                    </a:xfrm>
                    <a:prstGeom prst="rect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AB3A7D7" w14:textId="77777777" w:rsidR="00755B55" w:rsidRPr="00755B55" w:rsidRDefault="00755B55" w:rsidP="00755B55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</w:rPr>
                          <w:t>สารวัตรสอบสวน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</w:p>
    <w:p w14:paraId="0DCE6A0B" w14:textId="77777777" w:rsidR="00170C90" w:rsidRPr="002C3D16" w:rsidRDefault="00755B55" w:rsidP="00170C90">
      <w:pPr>
        <w:tabs>
          <w:tab w:val="left" w:pos="225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666CE2BD" wp14:editId="7A4349B8">
            <wp:simplePos x="0" y="0"/>
            <wp:positionH relativeFrom="column">
              <wp:posOffset>2214304</wp:posOffset>
            </wp:positionH>
            <wp:positionV relativeFrom="paragraph">
              <wp:posOffset>2027399</wp:posOffset>
            </wp:positionV>
            <wp:extent cx="1187450" cy="708660"/>
            <wp:effectExtent l="0" t="0" r="0" b="0"/>
            <wp:wrapNone/>
            <wp:docPr id="51" name="แผนผังลําดับงาน: กระบวนการสำรอง 50">
              <a:extLst xmlns:a="http://schemas.openxmlformats.org/drawingml/2006/main">
                <a:ext uri="{FF2B5EF4-FFF2-40B4-BE49-F238E27FC236}">
                  <a16:creationId xmlns:a16="http://schemas.microsoft.com/office/drawing/2014/main" id="{31C61752-EFBB-4162-A584-1D0FFFAEBAF8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187450" cy="708660"/>
                    </a:xfrm>
                    <a:prstGeom prst="flowChartAlternateProcess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00763DD" w14:textId="77777777" w:rsidR="00755B55" w:rsidRPr="00755B55" w:rsidRDefault="00755B55" w:rsidP="00755B55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สัญญาบัตร</w:t>
                        </w:r>
                      </w:p>
                      <w:p w14:paraId="768EDD5D" w14:textId="77777777" w:rsidR="00755B55" w:rsidRPr="00755B55" w:rsidRDefault="00755B55" w:rsidP="00755B55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ประทวน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0270089D" wp14:editId="1F0730C0">
            <wp:simplePos x="0" y="0"/>
            <wp:positionH relativeFrom="column">
              <wp:posOffset>2815159</wp:posOffset>
            </wp:positionH>
            <wp:positionV relativeFrom="paragraph">
              <wp:posOffset>1197538</wp:posOffset>
            </wp:positionV>
            <wp:extent cx="0" cy="828040"/>
            <wp:effectExtent l="0" t="0" r="38100" b="29210"/>
            <wp:wrapNone/>
            <wp:docPr id="141" name="ตัวเชื่อมต่อตร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828040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71E5F4B0" wp14:editId="1DE90AF6">
            <wp:simplePos x="0" y="0"/>
            <wp:positionH relativeFrom="column">
              <wp:posOffset>2278859</wp:posOffset>
            </wp:positionH>
            <wp:positionV relativeFrom="paragraph">
              <wp:posOffset>725290</wp:posOffset>
            </wp:positionV>
            <wp:extent cx="1089025" cy="472440"/>
            <wp:effectExtent l="0" t="0" r="0" b="3810"/>
            <wp:wrapNone/>
            <wp:docPr id="52" name="แผนผังลําดับงาน: กระบวนการสำรอง 51">
              <a:extLst xmlns:a="http://schemas.openxmlformats.org/drawingml/2006/main">
                <a:ext uri="{FF2B5EF4-FFF2-40B4-BE49-F238E27FC236}">
                  <a16:creationId xmlns:a16="http://schemas.microsoft.com/office/drawing/2014/main" id="{34A585C2-F5E4-460F-9F68-3E98CB7690C7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089025" cy="472440"/>
                    </a:xfrm>
                    <a:prstGeom prst="flowChartAlternateProcess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448E4FC" w14:textId="77777777" w:rsidR="00755B55" w:rsidRPr="00755B55" w:rsidRDefault="00755B55" w:rsidP="00755B55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755B55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กำลังพล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10563F22" wp14:editId="57C0C4EE">
            <wp:simplePos x="0" y="0"/>
            <wp:positionH relativeFrom="column">
              <wp:posOffset>2823785</wp:posOffset>
            </wp:positionH>
            <wp:positionV relativeFrom="paragraph">
              <wp:posOffset>514758</wp:posOffset>
            </wp:positionV>
            <wp:extent cx="0" cy="204470"/>
            <wp:effectExtent l="0" t="0" r="38100" b="24130"/>
            <wp:wrapNone/>
            <wp:docPr id="139" name="ตัวเชื่อมต่อตร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204470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</w:p>
    <w:p w14:paraId="42C6D195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606313B3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53F79A4F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5CE7B232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3FAC1EC7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49258060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3EBAB2AD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B655B7C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1A736636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5824E801" w14:textId="77777777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1AE545A8" w14:textId="77777777" w:rsidR="00755B55" w:rsidRPr="002C3D16" w:rsidRDefault="00755B55" w:rsidP="00755B55">
      <w:pPr>
        <w:tabs>
          <w:tab w:val="left" w:pos="3845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94FC68A" wp14:editId="24805B13">
            <wp:extent cx="7522234" cy="672572"/>
            <wp:effectExtent l="0" t="0" r="2540" b="0"/>
            <wp:docPr id="142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672572"/>
                      <a:chOff x="0" y="0"/>
                      <a:chExt cx="6858000" cy="738472"/>
                    </a:xfrm>
                  </wpg:grpSpPr>
                  <wps:wsp>
                    <wps:cNvPr id="14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9A6F43" w14:textId="77777777" w:rsidR="00755B55" w:rsidRPr="00755B55" w:rsidRDefault="00755B55" w:rsidP="00755B5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4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45" name="รูปภาพ 145"/>
                      <pic:cNvPicPr>
                        <a:picLocks noChangeAspect="1"/>
                      </pic:cNvPicPr>
                    </pic:nvPicPr>
                    <pic:blipFill>
                      <a:blip r:embed="rId8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8AE08F5" w14:textId="77777777" w:rsidR="00755B55" w:rsidRPr="002C3D16" w:rsidRDefault="00755B55" w:rsidP="00755B55">
      <w:pPr>
        <w:pStyle w:val="2"/>
        <w:rPr>
          <w:rFonts w:ascii="Angsana New" w:hAnsi="Angsana New" w:cs="Angsana New"/>
          <w:sz w:val="32"/>
          <w:szCs w:val="32"/>
        </w:rPr>
      </w:pPr>
      <w:bookmarkStart w:id="5" w:name="_Toc161134319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ผลการปฏิบัติงานสอบสวน เดือนตุลาคม 2566</w:t>
      </w:r>
      <w:bookmarkEnd w:id="5"/>
    </w:p>
    <w:p w14:paraId="779A916B" w14:textId="77777777" w:rsidR="00755B55" w:rsidRPr="00755B55" w:rsidRDefault="00755B55" w:rsidP="00755B55">
      <w:pPr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55B55">
        <w:rPr>
          <w:rFonts w:ascii="Angsana New" w:hAnsi="Angsana New" w:cs="Angsana New" w:hint="cs"/>
          <w:b/>
          <w:bCs/>
          <w:sz w:val="32"/>
          <w:szCs w:val="32"/>
          <w:cs/>
        </w:rPr>
        <w:tab/>
        <w:t xml:space="preserve">       </w:t>
      </w:r>
      <w:r w:rsidRPr="00755B55">
        <w:rPr>
          <w:rFonts w:ascii="Angsana New" w:hAnsi="Angsana New" w:cs="Angsana New" w:hint="cs"/>
          <w:sz w:val="32"/>
          <w:szCs w:val="32"/>
          <w:cs/>
        </w:rPr>
        <w:t>ช่วงวันที  1 ต.ค.66 ถึง</w:t>
      </w:r>
      <w:r w:rsidRPr="00755B55">
        <w:rPr>
          <w:rFonts w:ascii="Angsana New" w:hAnsi="Angsana New" w:cs="Angsana New" w:hint="cs"/>
          <w:sz w:val="32"/>
          <w:szCs w:val="32"/>
        </w:rPr>
        <w:t xml:space="preserve"> </w:t>
      </w:r>
      <w:r w:rsidRPr="00755B55">
        <w:rPr>
          <w:rFonts w:ascii="Angsana New" w:hAnsi="Angsana New" w:cs="Angsana New" w:hint="cs"/>
          <w:sz w:val="32"/>
          <w:szCs w:val="32"/>
          <w:cs/>
        </w:rPr>
        <w:t>31 ต.ค.66 พนักงานสอบสวนได้รับแจ้งความร้องทุกข์ จำนวน 132 คดี</w:t>
      </w:r>
    </w:p>
    <w:p w14:paraId="7FC99DB8" w14:textId="77777777" w:rsidR="00755B55" w:rsidRPr="002C3D16" w:rsidRDefault="00755B55" w:rsidP="00755B55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755B55">
        <w:rPr>
          <w:rFonts w:ascii="Angsana New" w:hAnsi="Angsana New" w:cs="Angsana New" w:hint="cs"/>
          <w:b/>
          <w:bCs/>
          <w:sz w:val="32"/>
          <w:szCs w:val="32"/>
        </w:rPr>
        <w:tab/>
        <w:t xml:space="preserve">       </w:t>
      </w:r>
      <w:r w:rsidRPr="00755B55">
        <w:rPr>
          <w:rFonts w:ascii="Angsana New" w:hAnsi="Angsana New" w:cs="Angsana New" w:hint="cs"/>
          <w:sz w:val="32"/>
          <w:szCs w:val="32"/>
          <w:cs/>
        </w:rPr>
        <w:t>ช่วงวันที่ 1 ต.ค.</w:t>
      </w:r>
      <w:r w:rsidRPr="00755B55">
        <w:rPr>
          <w:rFonts w:ascii="Angsana New" w:hAnsi="Angsana New" w:cs="Angsana New" w:hint="cs"/>
          <w:sz w:val="32"/>
          <w:szCs w:val="32"/>
        </w:rPr>
        <w:t xml:space="preserve">66 </w:t>
      </w:r>
      <w:r w:rsidRPr="00755B55">
        <w:rPr>
          <w:rFonts w:ascii="Angsana New" w:hAnsi="Angsana New" w:cs="Angsana New" w:hint="cs"/>
          <w:sz w:val="32"/>
          <w:szCs w:val="32"/>
          <w:cs/>
        </w:rPr>
        <w:t>ถึง</w:t>
      </w:r>
      <w:r w:rsidRPr="00755B55">
        <w:rPr>
          <w:rFonts w:ascii="Angsana New" w:hAnsi="Angsana New" w:cs="Angsana New" w:hint="cs"/>
          <w:sz w:val="32"/>
          <w:szCs w:val="32"/>
        </w:rPr>
        <w:t xml:space="preserve"> </w:t>
      </w:r>
      <w:r w:rsidRPr="00755B55">
        <w:rPr>
          <w:rFonts w:ascii="Angsana New" w:hAnsi="Angsana New" w:cs="Angsana New" w:hint="cs"/>
          <w:sz w:val="32"/>
          <w:szCs w:val="32"/>
          <w:cs/>
        </w:rPr>
        <w:t>31 ต.ค.31 พนักงานสอบสวนได้รับสำนวนคดีอาญาไว้ทำการสอบสวน 132 คดี สอบสวนเสร็จสิ้นแล้ว 94 คดี คงเหลือและอยู่ระหว่างการสอบสวน 38 คดี</w:t>
      </w:r>
    </w:p>
    <w:p w14:paraId="74B492C1" w14:textId="77777777" w:rsidR="00755B55" w:rsidRPr="002C3D16" w:rsidRDefault="00755B55" w:rsidP="00755B55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4E6EDA24" w14:textId="77777777" w:rsidR="00755B55" w:rsidRPr="002C3D16" w:rsidRDefault="00755B55" w:rsidP="00755B55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0DB383CD" w14:textId="77777777" w:rsidR="00755B55" w:rsidRPr="00755B55" w:rsidRDefault="00755B55" w:rsidP="00755B55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755B55">
        <w:rPr>
          <w:rFonts w:ascii="Angsana New" w:hAnsi="Angsana New" w:cs="Angsana New" w:hint="cs"/>
          <w:b/>
          <w:bCs/>
          <w:sz w:val="32"/>
          <w:szCs w:val="32"/>
        </w:rPr>
        <w:t>1</w:t>
      </w:r>
      <w:r w:rsidRPr="00755B5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ตุลาคม 2566</w:t>
      </w:r>
    </w:p>
    <w:p w14:paraId="3AD41874" w14:textId="77777777" w:rsidR="00755B55" w:rsidRPr="00755B55" w:rsidRDefault="00755B55" w:rsidP="00755B55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755B55">
        <w:rPr>
          <w:rFonts w:ascii="Angsana New" w:hAnsi="Angsana New" w:cs="Angsana New" w:hint="cs"/>
          <w:b/>
          <w:bCs/>
          <w:sz w:val="32"/>
          <w:szCs w:val="32"/>
        </w:rPr>
        <w:tab/>
        <w:t xml:space="preserve">        </w:t>
      </w:r>
      <w:r w:rsidRPr="00755B55">
        <w:rPr>
          <w:rFonts w:ascii="Angsana New" w:hAnsi="Angsana New" w:cs="Angsana New" w:hint="cs"/>
          <w:sz w:val="32"/>
          <w:szCs w:val="32"/>
          <w:cs/>
        </w:rPr>
        <w:t>เมื่อวันที่</w:t>
      </w:r>
      <w:r w:rsidRPr="00755B55">
        <w:rPr>
          <w:rFonts w:ascii="Angsana New" w:hAnsi="Angsana New" w:cs="Angsana New" w:hint="cs"/>
          <w:sz w:val="32"/>
          <w:szCs w:val="32"/>
        </w:rPr>
        <w:t xml:space="preserve"> 1</w:t>
      </w:r>
      <w:r w:rsidRPr="00755B55">
        <w:rPr>
          <w:rFonts w:ascii="Angsana New" w:hAnsi="Angsana New" w:cs="Angsana New" w:hint="cs"/>
          <w:sz w:val="32"/>
          <w:szCs w:val="32"/>
          <w:cs/>
        </w:rPr>
        <w:t xml:space="preserve"> ต.ค. </w:t>
      </w:r>
      <w:r w:rsidRPr="00755B55">
        <w:rPr>
          <w:rFonts w:ascii="Angsana New" w:hAnsi="Angsana New" w:cs="Angsana New" w:hint="cs"/>
          <w:sz w:val="32"/>
          <w:szCs w:val="32"/>
        </w:rPr>
        <w:t xml:space="preserve">2566 </w:t>
      </w:r>
      <w:r w:rsidRPr="00755B55">
        <w:rPr>
          <w:rFonts w:ascii="Angsana New" w:hAnsi="Angsana New" w:cs="Angsana New" w:hint="cs"/>
          <w:sz w:val="32"/>
          <w:szCs w:val="32"/>
          <w:cs/>
        </w:rPr>
        <w:t>พนักงานสอบสวนได้รับแจ้งความร้องทุกข์ โดยผู้แจ้งเข้าแจ้งความร้องทุกข์และได้มาพบพนักงานสอบสวน เพื่อให้เจ้าหน้าที่ตำรวจช่วยดำเนินคดีตามกฎหมายในคดีต่าง ๆ</w:t>
      </w:r>
    </w:p>
    <w:p w14:paraId="75BAF0D4" w14:textId="77777777" w:rsidR="00755B55" w:rsidRPr="00755B55" w:rsidRDefault="00755B55" w:rsidP="00755B55">
      <w:pPr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6B32B18E" wp14:editId="12D283A2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3061014" cy="3407548"/>
            <wp:effectExtent l="76200" t="76200" r="139700" b="135890"/>
            <wp:wrapNone/>
            <wp:docPr id="146" name="ตัวแทนเนื้อหา 3">
              <a:extLst xmlns:a="http://schemas.openxmlformats.org/drawingml/2006/main">
                <a:ext uri="{FF2B5EF4-FFF2-40B4-BE49-F238E27FC236}">
                  <a16:creationId xmlns:a16="http://schemas.microsoft.com/office/drawing/2014/main" id="{09EBF95D-4BB8-4D62-ACA2-7D922289599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ัวแทนเนื้อหา 3">
                      <a:extLst>
                        <a:ext uri="{FF2B5EF4-FFF2-40B4-BE49-F238E27FC236}">
                          <a16:creationId xmlns:a16="http://schemas.microsoft.com/office/drawing/2014/main" id="{09EBF95D-4BB8-4D62-ACA2-7D92228959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61014" cy="34075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311098D2" wp14:editId="64C38841">
            <wp:simplePos x="0" y="0"/>
            <wp:positionH relativeFrom="column">
              <wp:posOffset>3284220</wp:posOffset>
            </wp:positionH>
            <wp:positionV relativeFrom="paragraph">
              <wp:posOffset>75565</wp:posOffset>
            </wp:positionV>
            <wp:extent cx="3075943" cy="3407547"/>
            <wp:effectExtent l="76200" t="76200" r="124460" b="135890"/>
            <wp:wrapNone/>
            <wp:docPr id="14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C74C4C4-882A-4C10-A88A-241CD8892E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C74C4C4-882A-4C10-A88A-241CD8892E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3" cy="3407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FB5FB4A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23760C8B" w14:textId="77777777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02CBEEFE" w14:textId="77777777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649C261E" w14:textId="77777777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556F2E4E" w14:textId="77777777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25505C46" w14:textId="77777777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16F0BF86" w14:textId="77777777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2CF04635" w14:textId="77777777" w:rsidR="00755B55" w:rsidRPr="002C3D16" w:rsidRDefault="00755B55" w:rsidP="00755B55">
      <w:pPr>
        <w:tabs>
          <w:tab w:val="left" w:pos="3845"/>
        </w:tabs>
        <w:rPr>
          <w:rFonts w:ascii="Angsana New" w:hAnsi="Angsana New" w:cs="Angsana New"/>
          <w:sz w:val="32"/>
          <w:szCs w:val="32"/>
        </w:rPr>
      </w:pPr>
    </w:p>
    <w:p w14:paraId="18C22085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6A6649CF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712A6C94" w14:textId="77777777" w:rsidR="00755B55" w:rsidRPr="002C3D16" w:rsidRDefault="00755B55" w:rsidP="00755B55">
      <w:pPr>
        <w:rPr>
          <w:rFonts w:ascii="Angsana New" w:hAnsi="Angsana New" w:cs="Angsana New"/>
          <w:sz w:val="32"/>
          <w:szCs w:val="32"/>
        </w:rPr>
      </w:pPr>
    </w:p>
    <w:p w14:paraId="03945691" w14:textId="77777777" w:rsidR="00755B55" w:rsidRPr="002C3D16" w:rsidRDefault="00755B55" w:rsidP="00755B55">
      <w:pPr>
        <w:tabs>
          <w:tab w:val="left" w:pos="5149"/>
        </w:tabs>
        <w:rPr>
          <w:rFonts w:ascii="Angsana New" w:hAnsi="Angsana New" w:cs="Angsana New"/>
          <w:sz w:val="32"/>
          <w:szCs w:val="32"/>
        </w:rPr>
      </w:pPr>
    </w:p>
    <w:p w14:paraId="6CC9A242" w14:textId="77777777" w:rsidR="00755B55" w:rsidRPr="002C3D16" w:rsidRDefault="00755B55" w:rsidP="00755B55">
      <w:pPr>
        <w:tabs>
          <w:tab w:val="left" w:pos="5149"/>
        </w:tabs>
        <w:rPr>
          <w:rFonts w:ascii="Angsana New" w:hAnsi="Angsana New" w:cs="Angsana New"/>
          <w:sz w:val="32"/>
          <w:szCs w:val="32"/>
        </w:rPr>
      </w:pPr>
    </w:p>
    <w:p w14:paraId="0E62B6EA" w14:textId="77777777" w:rsidR="00755B55" w:rsidRPr="002C3D16" w:rsidRDefault="00755B55" w:rsidP="00755B55">
      <w:pPr>
        <w:tabs>
          <w:tab w:val="left" w:pos="5149"/>
        </w:tabs>
        <w:rPr>
          <w:rFonts w:ascii="Angsana New" w:hAnsi="Angsana New" w:cs="Angsana New"/>
          <w:sz w:val="32"/>
          <w:szCs w:val="32"/>
        </w:rPr>
      </w:pPr>
    </w:p>
    <w:p w14:paraId="7C0FE913" w14:textId="77777777" w:rsidR="00755B55" w:rsidRPr="002C3D16" w:rsidRDefault="00755B55" w:rsidP="00755B55">
      <w:pPr>
        <w:tabs>
          <w:tab w:val="left" w:pos="5149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C4F08E5" wp14:editId="3F150685">
            <wp:extent cx="7530860" cy="767751"/>
            <wp:effectExtent l="0" t="0" r="0" b="0"/>
            <wp:docPr id="148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767751"/>
                      <a:chOff x="0" y="0"/>
                      <a:chExt cx="6858000" cy="738472"/>
                    </a:xfrm>
                  </wpg:grpSpPr>
                  <wps:wsp>
                    <wps:cNvPr id="14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1D5522" w14:textId="77777777" w:rsidR="00755B55" w:rsidRPr="00755B55" w:rsidRDefault="00755B55" w:rsidP="00755B5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1" name="รูปภาพ 151"/>
                      <pic:cNvPicPr>
                        <a:picLocks noChangeAspect="1"/>
                      </pic:cNvPicPr>
                    </pic:nvPicPr>
                    <pic:blipFill>
                      <a:blip r:embed="rId8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96D7557" w14:textId="77777777" w:rsidR="002729B4" w:rsidRPr="002C3D16" w:rsidRDefault="002729B4" w:rsidP="002729B4">
      <w:pPr>
        <w:pStyle w:val="2"/>
        <w:jc w:val="center"/>
        <w:rPr>
          <w:rFonts w:ascii="Angsana New" w:hAnsi="Angsana New" w:cs="Angsana New"/>
          <w:sz w:val="32"/>
          <w:szCs w:val="32"/>
          <w:cs/>
        </w:rPr>
      </w:pPr>
      <w:bookmarkStart w:id="6" w:name="_Toc161134320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ตารางเวร พนักงงานสอบสวน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>สภ.เมืองเมืองสุราษฎร์ธานีประจำเดือนตุลาคม 2566</w:t>
      </w:r>
      <w:bookmarkEnd w:id="6"/>
    </w:p>
    <w:p w14:paraId="473B52C3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49E2D99B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24A7E12D" wp14:editId="5776526A">
            <wp:simplePos x="0" y="0"/>
            <wp:positionH relativeFrom="column">
              <wp:posOffset>0</wp:posOffset>
            </wp:positionH>
            <wp:positionV relativeFrom="paragraph">
              <wp:posOffset>4187825</wp:posOffset>
            </wp:positionV>
            <wp:extent cx="5731510" cy="3215640"/>
            <wp:effectExtent l="76200" t="76200" r="135890" b="137160"/>
            <wp:wrapNone/>
            <wp:docPr id="152" name="ตัวแทนเนื้อหา 4">
              <a:extLst xmlns:a="http://schemas.openxmlformats.org/drawingml/2006/main">
                <a:ext uri="{FF2B5EF4-FFF2-40B4-BE49-F238E27FC236}">
                  <a16:creationId xmlns:a16="http://schemas.microsoft.com/office/drawing/2014/main" id="{41A96F6F-78D8-45C9-8014-F288332EB23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ัวแทนเนื้อหา 4">
                      <a:extLst>
                        <a:ext uri="{FF2B5EF4-FFF2-40B4-BE49-F238E27FC236}">
                          <a16:creationId xmlns:a16="http://schemas.microsoft.com/office/drawing/2014/main" id="{41A96F6F-78D8-45C9-8014-F288332EB23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714488E4" wp14:editId="6D44919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572510"/>
            <wp:effectExtent l="76200" t="76200" r="135890" b="142240"/>
            <wp:wrapNone/>
            <wp:docPr id="153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8CAEC98B-7F3F-4FBD-B06D-53DE85F4B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8CAEC98B-7F3F-4FBD-B06D-53DE85F4B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31510" cy="3572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C2F630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386B51FA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0834A2B0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6651FC9F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725552EC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4E5B2EE8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1B2347D6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33879025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72B1A624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243FB6F4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3B5A7C7E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1966BD0D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156F55F2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6B40DD8F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32809D14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0B16D1EC" w14:textId="77777777" w:rsidR="002729B4" w:rsidRPr="002C3D16" w:rsidRDefault="002729B4" w:rsidP="002729B4">
      <w:pPr>
        <w:rPr>
          <w:rFonts w:ascii="Angsana New" w:hAnsi="Angsana New" w:cs="Angsana New"/>
          <w:sz w:val="32"/>
          <w:szCs w:val="32"/>
        </w:rPr>
      </w:pPr>
    </w:p>
    <w:p w14:paraId="0580136B" w14:textId="77777777" w:rsidR="002729B4" w:rsidRPr="002C3D16" w:rsidRDefault="002729B4" w:rsidP="002C3D16">
      <w:pPr>
        <w:rPr>
          <w:rFonts w:ascii="Angsana New" w:hAnsi="Angsana New" w:cs="Angsana New"/>
          <w:sz w:val="32"/>
          <w:szCs w:val="32"/>
        </w:rPr>
      </w:pPr>
    </w:p>
    <w:p w14:paraId="1D75AAB1" w14:textId="77777777" w:rsidR="002729B4" w:rsidRPr="002C3D16" w:rsidRDefault="002729B4" w:rsidP="002C3D16">
      <w:pPr>
        <w:rPr>
          <w:rFonts w:ascii="Angsana New" w:hAnsi="Angsana New" w:cs="Angsana New"/>
          <w:sz w:val="32"/>
          <w:szCs w:val="32"/>
        </w:rPr>
      </w:pPr>
    </w:p>
    <w:p w14:paraId="46221254" w14:textId="77777777" w:rsidR="002729B4" w:rsidRPr="002C3D16" w:rsidRDefault="002729B4" w:rsidP="002729B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A92CE08" wp14:editId="6CF70A4E">
            <wp:extent cx="7530860" cy="741872"/>
            <wp:effectExtent l="0" t="0" r="0" b="1270"/>
            <wp:docPr id="154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0860" cy="741872"/>
                      <a:chOff x="0" y="0"/>
                      <a:chExt cx="6858000" cy="738472"/>
                    </a:xfrm>
                  </wpg:grpSpPr>
                  <wps:wsp>
                    <wps:cNvPr id="15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E6299F" w14:textId="77777777" w:rsidR="002729B4" w:rsidRPr="00755B55" w:rsidRDefault="002729B4" w:rsidP="002729B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7" name="รูปภาพ 157"/>
                      <pic:cNvPicPr>
                        <a:picLocks noChangeAspect="1"/>
                      </pic:cNvPicPr>
                    </pic:nvPicPr>
                    <pic:blipFill>
                      <a:blip r:embed="rId9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24260C0A" w14:textId="77777777" w:rsidR="002729B4" w:rsidRPr="002C3D16" w:rsidRDefault="002729B4" w:rsidP="002729B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7" w:name="_Toc161134321"/>
      <w:r w:rsidRPr="002C3D16">
        <w:rPr>
          <w:rFonts w:ascii="Angsana New" w:hAnsi="Angsana New" w:cs="Angsana New" w:hint="cs"/>
          <w:sz w:val="32"/>
          <w:szCs w:val="32"/>
          <w:cs/>
        </w:rPr>
        <w:t>สถิติคดีอาญา 1 ต.ค.66 ถึง 31 ต.ค.66</w:t>
      </w:r>
      <w:bookmarkEnd w:id="7"/>
    </w:p>
    <w:tbl>
      <w:tblPr>
        <w:tblW w:w="11624" w:type="dxa"/>
        <w:tblInd w:w="-128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2"/>
        <w:gridCol w:w="581"/>
        <w:gridCol w:w="1082"/>
        <w:gridCol w:w="1222"/>
        <w:gridCol w:w="5390"/>
        <w:gridCol w:w="2767"/>
      </w:tblGrid>
      <w:tr w:rsidR="002729B4" w:rsidRPr="002729B4" w14:paraId="7C4335B8" w14:textId="77777777" w:rsidTr="002729B4">
        <w:trPr>
          <w:trHeight w:val="688"/>
        </w:trPr>
        <w:tc>
          <w:tcPr>
            <w:tcW w:w="58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2A8A835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เลขคดี</w:t>
            </w:r>
          </w:p>
        </w:tc>
        <w:tc>
          <w:tcPr>
            <w:tcW w:w="581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B49EB84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ปีคดี</w:t>
            </w:r>
          </w:p>
        </w:tc>
        <w:tc>
          <w:tcPr>
            <w:tcW w:w="108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DDD273B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สถานะคดี</w:t>
            </w:r>
          </w:p>
        </w:tc>
        <w:tc>
          <w:tcPr>
            <w:tcW w:w="122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836DB14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วันที่รับคำร้องทุกข์</w:t>
            </w:r>
          </w:p>
        </w:tc>
        <w:tc>
          <w:tcPr>
            <w:tcW w:w="539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B7F3D2C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ข้อหา</w:t>
            </w:r>
          </w:p>
        </w:tc>
        <w:tc>
          <w:tcPr>
            <w:tcW w:w="2767" w:type="dxa"/>
            <w:tcBorders>
              <w:top w:val="single" w:sz="8" w:space="0" w:color="70AD47"/>
              <w:left w:val="nil"/>
              <w:bottom w:val="single" w:sz="8" w:space="0" w:color="70AD47"/>
              <w:right w:val="single" w:sz="8" w:space="0" w:color="70AD47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B5A8F96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พงส.</w:t>
            </w:r>
          </w:p>
        </w:tc>
      </w:tr>
      <w:tr w:rsidR="002729B4" w:rsidRPr="002729B4" w14:paraId="76FAC86D" w14:textId="77777777" w:rsidTr="002729B4">
        <w:trPr>
          <w:trHeight w:val="820"/>
        </w:trPr>
        <w:tc>
          <w:tcPr>
            <w:tcW w:w="58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3970D7F1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1428</w:t>
            </w:r>
          </w:p>
        </w:tc>
        <w:tc>
          <w:tcPr>
            <w:tcW w:w="581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39191B62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2566</w:t>
            </w:r>
          </w:p>
        </w:tc>
        <w:tc>
          <w:tcPr>
            <w:tcW w:w="108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133C487C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รับเลขที่อัยการแล้ว</w:t>
            </w:r>
          </w:p>
        </w:tc>
        <w:tc>
          <w:tcPr>
            <w:tcW w:w="122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0AB57446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1/10/2566</w:t>
            </w:r>
          </w:p>
        </w:tc>
        <w:tc>
          <w:tcPr>
            <w:tcW w:w="539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6E3A4FE2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 1) ตัวการลักลอบเล่นการพนันตามบัญชี ข. (สลากกินแบ่ง สลากกินรวบหรือการเล่นอย่างใดที่เสี่ยงโชค) โดยผิดก</w:t>
            </w:r>
            <w:r w:rsidRPr="00230EBE">
              <w:rPr>
                <w:rFonts w:ascii="Angsana New" w:hAnsi="Angsana New" w:cs="Angsana New" w:hint="cs"/>
                <w:sz w:val="28"/>
                <w:cs/>
              </w:rPr>
              <w:t>ฎ</w:t>
            </w:r>
            <w:r w:rsidRPr="002729B4">
              <w:rPr>
                <w:rFonts w:ascii="Angsana New" w:hAnsi="Angsana New" w:cs="Angsana New" w:hint="cs"/>
                <w:sz w:val="28"/>
                <w:cs/>
              </w:rPr>
              <w:t>หมาย</w:t>
            </w:r>
          </w:p>
        </w:tc>
        <w:tc>
          <w:tcPr>
            <w:tcW w:w="2767" w:type="dxa"/>
            <w:tcBorders>
              <w:top w:val="single" w:sz="8" w:space="0" w:color="70AD47"/>
              <w:left w:val="nil"/>
              <w:bottom w:val="single" w:sz="8" w:space="0" w:color="70AD47"/>
              <w:right w:val="single" w:sz="8" w:space="0" w:color="70AD47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4E17829E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ร.ต.อ. วินัย เกิดสุวรรณ</w:t>
            </w:r>
          </w:p>
        </w:tc>
      </w:tr>
      <w:tr w:rsidR="002729B4" w:rsidRPr="002729B4" w14:paraId="069A829B" w14:textId="77777777" w:rsidTr="002729B4">
        <w:trPr>
          <w:trHeight w:val="1657"/>
        </w:trPr>
        <w:tc>
          <w:tcPr>
            <w:tcW w:w="58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0DE8066C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1429</w:t>
            </w:r>
          </w:p>
        </w:tc>
        <w:tc>
          <w:tcPr>
            <w:tcW w:w="581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194B046D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2566</w:t>
            </w:r>
          </w:p>
        </w:tc>
        <w:tc>
          <w:tcPr>
            <w:tcW w:w="108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6DF57CFF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รับเลขที่อัยการแล้ว</w:t>
            </w:r>
          </w:p>
        </w:tc>
        <w:tc>
          <w:tcPr>
            <w:tcW w:w="122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7DC933B3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1/10/2566</w:t>
            </w:r>
          </w:p>
        </w:tc>
        <w:tc>
          <w:tcPr>
            <w:tcW w:w="539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2AD15DFA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 1) ตัวการเสพยาเสพติดให้โทษในประเภท 1 ประเภท 2 หรือประเภท 5 หรือเสพวัตถุออกฤทธิ์ในประเภท 1 หรือประเภท 2 เว้นแต่การเสพยาเสพติดให้โทษในประเภท 2 หรือวัตถุออกฤทธิ์ในประเภท 2 เพื่อการรักษาโรคตามคำสั่ง</w:t>
            </w:r>
          </w:p>
        </w:tc>
        <w:tc>
          <w:tcPr>
            <w:tcW w:w="2767" w:type="dxa"/>
            <w:tcBorders>
              <w:top w:val="single" w:sz="8" w:space="0" w:color="70AD47"/>
              <w:left w:val="nil"/>
              <w:bottom w:val="single" w:sz="8" w:space="0" w:color="70AD47"/>
              <w:right w:val="single" w:sz="8" w:space="0" w:color="70AD47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3D0F14B7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พ.ต.ท. ชัยณรงค์ คล้ายอุดม</w:t>
            </w:r>
          </w:p>
        </w:tc>
      </w:tr>
      <w:tr w:rsidR="002729B4" w:rsidRPr="002729B4" w14:paraId="3A3FEFCB" w14:textId="77777777" w:rsidTr="002729B4">
        <w:trPr>
          <w:trHeight w:val="690"/>
        </w:trPr>
        <w:tc>
          <w:tcPr>
            <w:tcW w:w="58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70912AC7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1430</w:t>
            </w:r>
          </w:p>
        </w:tc>
        <w:tc>
          <w:tcPr>
            <w:tcW w:w="581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0C231686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2566</w:t>
            </w:r>
          </w:p>
        </w:tc>
        <w:tc>
          <w:tcPr>
            <w:tcW w:w="108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3923BA78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รับเลขที่อัยการแล้ว</w:t>
            </w:r>
          </w:p>
        </w:tc>
        <w:tc>
          <w:tcPr>
            <w:tcW w:w="122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2AB55261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1/10/2566</w:t>
            </w:r>
          </w:p>
        </w:tc>
        <w:tc>
          <w:tcPr>
            <w:tcW w:w="539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09262357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 1) ตัวการลักลอบเล่นการพนันตามบัญชี ก. (หวย ก. ข.) โดยผิด</w:t>
            </w:r>
            <w:proofErr w:type="spellStart"/>
            <w:r w:rsidRPr="002729B4">
              <w:rPr>
                <w:rFonts w:ascii="Angsana New" w:hAnsi="Angsana New" w:cs="Angsana New" w:hint="cs"/>
                <w:sz w:val="28"/>
                <w:cs/>
              </w:rPr>
              <w:t>กฏหมาย</w:t>
            </w:r>
            <w:proofErr w:type="spellEnd"/>
          </w:p>
        </w:tc>
        <w:tc>
          <w:tcPr>
            <w:tcW w:w="2767" w:type="dxa"/>
            <w:tcBorders>
              <w:top w:val="single" w:sz="8" w:space="0" w:color="70AD47"/>
              <w:left w:val="nil"/>
              <w:bottom w:val="single" w:sz="8" w:space="0" w:color="70AD47"/>
              <w:right w:val="single" w:sz="8" w:space="0" w:color="70AD47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17267AC1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พ.ต.ท. ชัยณรงค์ คล้ายอุดม</w:t>
            </w:r>
          </w:p>
        </w:tc>
      </w:tr>
      <w:tr w:rsidR="002729B4" w:rsidRPr="002729B4" w14:paraId="4DCA2162" w14:textId="77777777" w:rsidTr="002729B4">
        <w:trPr>
          <w:trHeight w:val="1669"/>
        </w:trPr>
        <w:tc>
          <w:tcPr>
            <w:tcW w:w="58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41DF02A2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1431</w:t>
            </w:r>
          </w:p>
        </w:tc>
        <w:tc>
          <w:tcPr>
            <w:tcW w:w="581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2374CA0F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2566</w:t>
            </w:r>
          </w:p>
        </w:tc>
        <w:tc>
          <w:tcPr>
            <w:tcW w:w="108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527866AF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2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70081B1E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2/10/2566</w:t>
            </w:r>
          </w:p>
        </w:tc>
        <w:tc>
          <w:tcPr>
            <w:tcW w:w="539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02053C0C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 1) ตัวการลักทรัพย์ ตามมาตรา 334 </w:t>
            </w:r>
            <w:r w:rsidRPr="002729B4">
              <w:rPr>
                <w:rFonts w:ascii="Angsana New" w:hAnsi="Angsana New" w:cs="Angsana New" w:hint="cs"/>
                <w:sz w:val="28"/>
              </w:rPr>
              <w:t xml:space="preserve">, </w:t>
            </w:r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335 </w:t>
            </w:r>
            <w:r w:rsidRPr="002729B4">
              <w:rPr>
                <w:rFonts w:ascii="Angsana New" w:hAnsi="Angsana New" w:cs="Angsana New" w:hint="cs"/>
                <w:sz w:val="28"/>
              </w:rPr>
              <w:t>,</w:t>
            </w:r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 335ทวิ โดยแต่งเครื่องแบบทหารหรือตำรวจ หรือแต่งกายให้เข้าใจว่าเป็นทหารหรือตำรวจ หรือโดยมีหรือใช้อาวุธปืนหรือวัตถุระเบิด หรือโดยใช้ยานพาหนะเพื่อสะดวกแก่การกระทำผ</w:t>
            </w:r>
            <w:r w:rsidRPr="00230EBE">
              <w:rPr>
                <w:rFonts w:ascii="Angsana New" w:hAnsi="Angsana New" w:cs="Angsana New" w:hint="cs"/>
                <w:sz w:val="28"/>
                <w:cs/>
              </w:rPr>
              <w:t>ิด</w:t>
            </w:r>
          </w:p>
        </w:tc>
        <w:tc>
          <w:tcPr>
            <w:tcW w:w="2767" w:type="dxa"/>
            <w:tcBorders>
              <w:top w:val="single" w:sz="8" w:space="0" w:color="70AD47"/>
              <w:left w:val="nil"/>
              <w:bottom w:val="single" w:sz="8" w:space="0" w:color="70AD47"/>
              <w:right w:val="single" w:sz="8" w:space="0" w:color="70AD47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1DDD4C70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ร.ต.อ. จร</w:t>
            </w:r>
            <w:proofErr w:type="spellStart"/>
            <w:r w:rsidRPr="002729B4">
              <w:rPr>
                <w:rFonts w:ascii="Angsana New" w:hAnsi="Angsana New" w:cs="Angsana New" w:hint="cs"/>
                <w:sz w:val="28"/>
                <w:cs/>
              </w:rPr>
              <w:t>ิยวัฒน์</w:t>
            </w:r>
            <w:proofErr w:type="spellEnd"/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 แทนชื่น</w:t>
            </w:r>
          </w:p>
        </w:tc>
      </w:tr>
      <w:tr w:rsidR="002729B4" w:rsidRPr="002729B4" w14:paraId="0742AE1C" w14:textId="77777777" w:rsidTr="002729B4">
        <w:trPr>
          <w:trHeight w:val="716"/>
        </w:trPr>
        <w:tc>
          <w:tcPr>
            <w:tcW w:w="58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5E6F7C06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1432</w:t>
            </w:r>
          </w:p>
        </w:tc>
        <w:tc>
          <w:tcPr>
            <w:tcW w:w="581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75F5E0B2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2566</w:t>
            </w:r>
          </w:p>
        </w:tc>
        <w:tc>
          <w:tcPr>
            <w:tcW w:w="108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74BA09CB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รับเลขที่อัยการแล้ว</w:t>
            </w:r>
          </w:p>
        </w:tc>
        <w:tc>
          <w:tcPr>
            <w:tcW w:w="122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201697C6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2/10/2566</w:t>
            </w:r>
          </w:p>
        </w:tc>
        <w:tc>
          <w:tcPr>
            <w:tcW w:w="539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1DC9577B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 1) ตัวการทำร้ายร่างกายผู้อื่น จนเป็นเหตุให้เกิดอันตรายแก่กายหรือจิตใจ</w:t>
            </w:r>
          </w:p>
        </w:tc>
        <w:tc>
          <w:tcPr>
            <w:tcW w:w="2767" w:type="dxa"/>
            <w:tcBorders>
              <w:top w:val="single" w:sz="8" w:space="0" w:color="70AD47"/>
              <w:left w:val="nil"/>
              <w:bottom w:val="single" w:sz="8" w:space="0" w:color="70AD47"/>
              <w:right w:val="single" w:sz="8" w:space="0" w:color="70AD47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502DC746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พ.ต.ต. ประวัติ ศรีเทพ</w:t>
            </w:r>
          </w:p>
        </w:tc>
      </w:tr>
      <w:tr w:rsidR="002729B4" w:rsidRPr="002729B4" w14:paraId="05A781EC" w14:textId="77777777" w:rsidTr="002729B4">
        <w:trPr>
          <w:trHeight w:val="1552"/>
        </w:trPr>
        <w:tc>
          <w:tcPr>
            <w:tcW w:w="58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241E2E4F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1433</w:t>
            </w:r>
          </w:p>
        </w:tc>
        <w:tc>
          <w:tcPr>
            <w:tcW w:w="581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34E340C6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2566</w:t>
            </w:r>
          </w:p>
        </w:tc>
        <w:tc>
          <w:tcPr>
            <w:tcW w:w="108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0D38CEFD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รับเลขที่อัยการแล้ว</w:t>
            </w:r>
          </w:p>
        </w:tc>
        <w:tc>
          <w:tcPr>
            <w:tcW w:w="122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57697854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2/10/2566</w:t>
            </w:r>
          </w:p>
        </w:tc>
        <w:tc>
          <w:tcPr>
            <w:tcW w:w="539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043A261B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 1) ตัวการติดต่อ ชักชวน แนะนำตัว ติดตาม หรือรบเร้าบุคคลตามถนนหรือสาธารณสถาน หรือกระทำการดังกล่าวในที่อื่นใด เพื่อการค้าประเวณีอันเป็นการเปิดเผยและน่าอับอายหรือเป็นที่เดือนร้อนรำคาญแก่สาธารณชน</w:t>
            </w:r>
          </w:p>
        </w:tc>
        <w:tc>
          <w:tcPr>
            <w:tcW w:w="2767" w:type="dxa"/>
            <w:tcBorders>
              <w:top w:val="single" w:sz="8" w:space="0" w:color="70AD47"/>
              <w:left w:val="nil"/>
              <w:bottom w:val="single" w:sz="8" w:space="0" w:color="70AD47"/>
              <w:right w:val="single" w:sz="8" w:space="0" w:color="70AD47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45D48963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ร.ต.อ. วัชรินทร์ นุ่นสุวรรณ์</w:t>
            </w:r>
          </w:p>
        </w:tc>
      </w:tr>
      <w:tr w:rsidR="002729B4" w:rsidRPr="002729B4" w14:paraId="240523D0" w14:textId="77777777" w:rsidTr="00230EBE">
        <w:trPr>
          <w:trHeight w:val="1706"/>
        </w:trPr>
        <w:tc>
          <w:tcPr>
            <w:tcW w:w="58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nil"/>
            </w:tcBorders>
            <w:shd w:val="clear" w:color="auto" w:fill="C5E0B4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062FDDE1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b/>
                <w:bCs/>
                <w:sz w:val="28"/>
                <w:cs/>
              </w:rPr>
              <w:t>1434</w:t>
            </w:r>
          </w:p>
        </w:tc>
        <w:tc>
          <w:tcPr>
            <w:tcW w:w="581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755FBB7B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2566</w:t>
            </w:r>
          </w:p>
        </w:tc>
        <w:tc>
          <w:tcPr>
            <w:tcW w:w="108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74A8471B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รับเลขที่อัยการแล้ว</w:t>
            </w:r>
          </w:p>
        </w:tc>
        <w:tc>
          <w:tcPr>
            <w:tcW w:w="122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76BCC686" w14:textId="77777777" w:rsidR="002729B4" w:rsidRPr="002729B4" w:rsidRDefault="002729B4" w:rsidP="002729B4">
            <w:pPr>
              <w:jc w:val="center"/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2/10/2566</w:t>
            </w:r>
          </w:p>
        </w:tc>
        <w:tc>
          <w:tcPr>
            <w:tcW w:w="5390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4318FC4A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 xml:space="preserve"> 1) ตัวการมีไว้ในครอบครองซึ่งยาเสพติดให้โทษในประเภท 1 ประเภท 2 หรือประเภท 5 หรือวัตถุออกฤทธิ์ในประเภท 1 หรือประเภท 2 เพื่อเสพ</w:t>
            </w:r>
            <w:r w:rsidRPr="002729B4">
              <w:rPr>
                <w:rFonts w:ascii="Angsana New" w:hAnsi="Angsana New" w:cs="Angsana New" w:hint="cs"/>
                <w:sz w:val="28"/>
              </w:rPr>
              <w:t>,</w:t>
            </w:r>
            <w:r w:rsidRPr="002729B4">
              <w:rPr>
                <w:rFonts w:ascii="Angsana New" w:hAnsi="Angsana New" w:cs="Angsana New" w:hint="cs"/>
                <w:sz w:val="28"/>
                <w:cs/>
              </w:rPr>
              <w:t>ตัวการเสพยาเสพติดให้โทษในประเภท 1 ประเภท 2 หรือประเภท 5 หรือเสพวัตถุออกฤทธ</w:t>
            </w:r>
            <w:r w:rsidRPr="00230EBE">
              <w:rPr>
                <w:rFonts w:ascii="Angsana New" w:hAnsi="Angsana New" w:cs="Angsana New" w:hint="cs"/>
                <w:sz w:val="28"/>
                <w:cs/>
              </w:rPr>
              <w:t>ิ์</w:t>
            </w:r>
          </w:p>
        </w:tc>
        <w:tc>
          <w:tcPr>
            <w:tcW w:w="2767" w:type="dxa"/>
            <w:tcBorders>
              <w:top w:val="single" w:sz="8" w:space="0" w:color="70AD47"/>
              <w:left w:val="nil"/>
              <w:bottom w:val="single" w:sz="8" w:space="0" w:color="70AD47"/>
              <w:right w:val="single" w:sz="8" w:space="0" w:color="70AD47"/>
            </w:tcBorders>
            <w:shd w:val="clear" w:color="auto" w:fill="FFFFFF"/>
            <w:tcMar>
              <w:top w:w="2" w:type="dxa"/>
              <w:left w:w="2" w:type="dxa"/>
              <w:bottom w:w="0" w:type="dxa"/>
              <w:right w:w="2" w:type="dxa"/>
            </w:tcMar>
            <w:vAlign w:val="bottom"/>
            <w:hideMark/>
          </w:tcPr>
          <w:p w14:paraId="3093753B" w14:textId="77777777" w:rsidR="002729B4" w:rsidRPr="002729B4" w:rsidRDefault="002729B4" w:rsidP="002729B4">
            <w:pPr>
              <w:rPr>
                <w:rFonts w:ascii="Angsana New" w:hAnsi="Angsana New" w:cs="Angsana New"/>
                <w:sz w:val="28"/>
                <w:cs/>
              </w:rPr>
            </w:pPr>
            <w:r w:rsidRPr="002729B4">
              <w:rPr>
                <w:rFonts w:ascii="Angsana New" w:hAnsi="Angsana New" w:cs="Angsana New" w:hint="cs"/>
                <w:sz w:val="28"/>
                <w:cs/>
              </w:rPr>
              <w:t>ร.ต.อ. เสกสรร ช่วยดร</w:t>
            </w:r>
          </w:p>
        </w:tc>
      </w:tr>
    </w:tbl>
    <w:p w14:paraId="743BB20F" w14:textId="77777777" w:rsidR="00B201F9" w:rsidRPr="002C3D16" w:rsidRDefault="00B201F9" w:rsidP="00B201F9">
      <w:pPr>
        <w:rPr>
          <w:rFonts w:ascii="Angsana New" w:hAnsi="Angsana New" w:cs="Angsana New"/>
          <w:sz w:val="32"/>
          <w:szCs w:val="32"/>
        </w:rPr>
      </w:pPr>
    </w:p>
    <w:p w14:paraId="312ADEF0" w14:textId="77777777" w:rsidR="00B201F9" w:rsidRPr="002C3D16" w:rsidRDefault="00B201F9" w:rsidP="00B201F9">
      <w:pPr>
        <w:jc w:val="center"/>
        <w:rPr>
          <w:rFonts w:ascii="Angsana New" w:hAnsi="Angsana New" w:cs="Angsana New"/>
          <w:sz w:val="32"/>
          <w:szCs w:val="32"/>
        </w:rPr>
      </w:pPr>
      <w:r w:rsidRPr="00B201F9">
        <w:rPr>
          <w:rFonts w:ascii="Angsana New" w:hAnsi="Angsana New" w:cs="Angsana New" w:hint="cs"/>
          <w:sz w:val="32"/>
          <w:szCs w:val="32"/>
          <w:cs/>
        </w:rPr>
        <w:t>ตั้งแต่ วันที่ 1 ต.ค.2566 ถึง 31 ต.ค.66 สถิตคดี ทั้งหมด 132 คดี</w:t>
      </w:r>
    </w:p>
    <w:p w14:paraId="54B76FD5" w14:textId="77777777" w:rsidR="00B201F9" w:rsidRPr="00B201F9" w:rsidRDefault="00B201F9" w:rsidP="00B201F9">
      <w:pPr>
        <w:rPr>
          <w:rFonts w:ascii="Angsana New" w:hAnsi="Angsana New" w:cs="Angsana New"/>
          <w:sz w:val="32"/>
          <w:szCs w:val="32"/>
        </w:rPr>
      </w:pPr>
    </w:p>
    <w:p w14:paraId="1C4A25A2" w14:textId="77777777" w:rsidR="002729B4" w:rsidRPr="002C3D16" w:rsidRDefault="00B201F9" w:rsidP="00B201F9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5C5346D9" wp14:editId="01D1DE0F">
            <wp:extent cx="7522234" cy="715993"/>
            <wp:effectExtent l="0" t="0" r="2540" b="8255"/>
            <wp:docPr id="158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715993"/>
                      <a:chOff x="0" y="0"/>
                      <a:chExt cx="6858000" cy="738472"/>
                    </a:xfrm>
                  </wpg:grpSpPr>
                  <wps:wsp>
                    <wps:cNvPr id="15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123E4E" w14:textId="77777777" w:rsidR="00B201F9" w:rsidRPr="00755B55" w:rsidRDefault="00B201F9" w:rsidP="00B201F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6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61" name="รูปภาพ 161"/>
                      <pic:cNvPicPr>
                        <a:picLocks noChangeAspect="1"/>
                      </pic:cNvPicPr>
                    </pic:nvPicPr>
                    <pic:blipFill>
                      <a:blip r:embed="rId9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39276DD" w14:textId="77777777" w:rsidR="00B201F9" w:rsidRPr="002C3D16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8" w:name="_Toc161134322"/>
      <w:r w:rsidRPr="002C3D16">
        <w:rPr>
          <w:rFonts w:ascii="Angsana New" w:hAnsi="Angsana New" w:cs="Angsana New" w:hint="cs"/>
          <w:sz w:val="32"/>
          <w:szCs w:val="32"/>
          <w:cs/>
        </w:rPr>
        <w:t>คดีออนไลน์ 1 ต.ค.66 ถึง 31 ต.ค.66</w:t>
      </w:r>
      <w:bookmarkEnd w:id="8"/>
    </w:p>
    <w:tbl>
      <w:tblPr>
        <w:tblW w:w="10600" w:type="dxa"/>
        <w:tblInd w:w="-71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60"/>
        <w:gridCol w:w="4480"/>
        <w:gridCol w:w="1240"/>
        <w:gridCol w:w="2600"/>
        <w:gridCol w:w="820"/>
      </w:tblGrid>
      <w:tr w:rsidR="00B201F9" w:rsidRPr="00B201F9" w14:paraId="19735B3D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4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4E6F34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</w:rPr>
            </w:pPr>
            <w:r w:rsidRPr="00B201F9">
              <w:rPr>
                <w:rFonts w:ascii="Angsana New" w:hAnsi="Angsana New" w:cs="Angsana New" w:hint="cs"/>
                <w:b/>
                <w:bCs/>
                <w:sz w:val="28"/>
                <w:cs/>
              </w:rPr>
              <w:t>เลขรับแจ้ง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4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B0F88FE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b/>
                <w:bCs/>
                <w:sz w:val="28"/>
                <w:cs/>
              </w:rPr>
              <w:t>ประเภทคดี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4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E073378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b/>
                <w:bCs/>
                <w:sz w:val="28"/>
                <w:cs/>
              </w:rPr>
              <w:t>มูลค่าความเสียหาย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4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54E491A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b/>
                <w:bCs/>
                <w:sz w:val="28"/>
                <w:cs/>
              </w:rPr>
              <w:t>พนักงานสอบสวน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4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757415C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b/>
                <w:bCs/>
                <w:sz w:val="28"/>
                <w:cs/>
              </w:rPr>
              <w:t>สถานะ</w:t>
            </w:r>
          </w:p>
        </w:tc>
      </w:tr>
      <w:tr w:rsidR="00B201F9" w:rsidRPr="00B201F9" w14:paraId="2B944699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97FED7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L6610545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BC5611E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E2B9DF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8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890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A58771C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ว่าที่ พ.ต.ต.อนุ</w:t>
            </w:r>
            <w:proofErr w:type="spellStart"/>
            <w:r w:rsidRPr="00B201F9">
              <w:rPr>
                <w:rFonts w:ascii="Angsana New" w:hAnsi="Angsana New" w:cs="Angsana New" w:hint="cs"/>
                <w:sz w:val="28"/>
                <w:cs/>
              </w:rPr>
              <w:t>วรร</w:t>
            </w:r>
            <w:proofErr w:type="spellEnd"/>
            <w:r w:rsidRPr="00B201F9">
              <w:rPr>
                <w:rFonts w:ascii="Angsana New" w:hAnsi="Angsana New" w:cs="Angsana New" w:hint="cs"/>
                <w:sz w:val="28"/>
                <w:cs/>
              </w:rPr>
              <w:t>ตน์ รักษายศ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EDE273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1C04AC7A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26523BC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L6610730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D18E06E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E669CA0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528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700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1937699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ว่าที่ พ.ต.ต.อนุ</w:t>
            </w:r>
            <w:proofErr w:type="spellStart"/>
            <w:r w:rsidRPr="00B201F9">
              <w:rPr>
                <w:rFonts w:ascii="Angsana New" w:hAnsi="Angsana New" w:cs="Angsana New" w:hint="cs"/>
                <w:sz w:val="28"/>
                <w:cs/>
              </w:rPr>
              <w:t>วรร</w:t>
            </w:r>
            <w:proofErr w:type="spellEnd"/>
            <w:r w:rsidRPr="00B201F9">
              <w:rPr>
                <w:rFonts w:ascii="Angsana New" w:hAnsi="Angsana New" w:cs="Angsana New" w:hint="cs"/>
                <w:sz w:val="28"/>
                <w:cs/>
              </w:rPr>
              <w:t>ตน์ รักษายศ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139A892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4B60BD47" w14:textId="77777777" w:rsidTr="00B201F9">
        <w:trPr>
          <w:trHeight w:val="481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A598A1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L66101903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8130ABA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หลอกลวงให้โอนเงินเพื่อทำงานหารายได้พิเศษ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D8F618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42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09E523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พ.ต.ท.มนต์ชัย แมนเมือง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4C4C25A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อายัดบัญชี</w:t>
            </w:r>
          </w:p>
        </w:tc>
      </w:tr>
      <w:tr w:rsidR="00B201F9" w:rsidRPr="00B201F9" w14:paraId="25148DAC" w14:textId="77777777" w:rsidTr="00B201F9">
        <w:trPr>
          <w:trHeight w:val="481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94A2AA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L66102880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D541F8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หลอกลวงให้ลงทุนผ่านระบบคอมพิวเตอร์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F4AD22A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563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350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46D77B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ร.ต.อ.สมศักดิ์ นวลโพยม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6967509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อายัดบัญชี</w:t>
            </w:r>
          </w:p>
        </w:tc>
      </w:tr>
      <w:tr w:rsidR="00B201F9" w:rsidRPr="00B201F9" w14:paraId="5B264FBE" w14:textId="77777777" w:rsidTr="00B201F9">
        <w:trPr>
          <w:trHeight w:val="481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08BCA3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L66103992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DD870F3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หลอกลวงให้ติดตั้งโปรแกรมควบคุมระบบในเครื่องโทรศัพท์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371E820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1019.48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3E3094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พ.ต.ต.ประวัติ ศรีเทพ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7E72FEC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3E1E8B42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7CE122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L66104159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79B2BB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6EA267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2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000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FD2622C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ร.ต.อ.ทะนงศิลป์ ขนายน้อย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50CFBA3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09F41B12" w14:textId="77777777" w:rsidTr="00B201F9">
        <w:trPr>
          <w:trHeight w:val="481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4D14429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L66104184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B30A2EC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หลอกลวงให้โอนเงินเพื่อทำงานหารายได้พิเศษ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3E7234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900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540678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ร.ต.อ.ทะนงศิลป์ ขนายน้อย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2D17EA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47B20B7F" w14:textId="77777777" w:rsidTr="00B201F9">
        <w:trPr>
          <w:trHeight w:val="481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4BF2B92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L66104580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4F77C6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หลอกลวงให้โอนเงินเพื่อทำงานหารายได้พิเศษ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56D02C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21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388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210EB2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ร.ต.อ.ทะนงศิลป์ ขนายน้อย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E193279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อายัดบัญชี</w:t>
            </w:r>
          </w:p>
        </w:tc>
      </w:tr>
      <w:tr w:rsidR="00B201F9" w:rsidRPr="00B201F9" w14:paraId="5C770307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46FE22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L66106205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344A66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BB1616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688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EF2F3B9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ร.ต.อ.เสกสรร ช่วยดร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97D06B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160B1ADE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CBC0300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L66106713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3CC0093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หลอกลวงให้กู้เงินอันมีลักษณะฉ้อโกง กรรโชก หรือรีดเอาทรัพย์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43EDE9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AEF3DB8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ร.ต.อ.ชวลิต จันทร์บ่อน้อย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71FB26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483BEE86" w14:textId="77777777" w:rsidTr="00B201F9">
        <w:trPr>
          <w:trHeight w:val="481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312723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L66107724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5B49155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B382C30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15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900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504241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</w:t>
            </w:r>
            <w:proofErr w:type="spellStart"/>
            <w:r w:rsidRPr="00B201F9">
              <w:rPr>
                <w:rFonts w:ascii="Angsana New" w:hAnsi="Angsana New" w:cs="Angsana New" w:hint="cs"/>
                <w:sz w:val="28"/>
                <w:cs/>
              </w:rPr>
              <w:t>พิภูษ</w:t>
            </w:r>
            <w:proofErr w:type="spellEnd"/>
            <w:r w:rsidRPr="00B201F9">
              <w:rPr>
                <w:rFonts w:ascii="Angsana New" w:hAnsi="Angsana New" w:cs="Angsana New" w:hint="cs"/>
                <w:sz w:val="28"/>
                <w:cs/>
              </w:rPr>
              <w:t>ณ เหมเดโช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AEAAEAC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30E85E0E" w14:textId="77777777" w:rsidTr="00B201F9">
        <w:trPr>
          <w:trHeight w:val="481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E3A763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L66107955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3D5757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หลอกลวงให้โอนเงินเพื่อทำงานหารายได้พิเศษ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F084880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13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200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BD20A0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ร.ต.ท.หญิงนิธิมา นนทิสิทธิ์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3D86D5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2BD4E073" w14:textId="77777777" w:rsidTr="00B201F9">
        <w:trPr>
          <w:trHeight w:val="481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D6D0DA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W66108193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BB2E12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หลอกลวงให้โอนเงินเพื่อทำงานหารายได้พิเศษ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8750C5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189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000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D67E1D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ร.ต.ท.หญิงนิธิมา นนทิสิทธิ์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54ED1D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อายัดบัญชี</w:t>
            </w:r>
          </w:p>
        </w:tc>
      </w:tr>
      <w:tr w:rsidR="00B201F9" w:rsidRPr="00B201F9" w14:paraId="20810F04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0B37039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L66108966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EE50962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3A5C3C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8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900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955691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พ.ต.ท.กิตติพล จุลศักดิ์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CAD541E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02235429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229D9B5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lastRenderedPageBreak/>
              <w:t>L66109006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A91B2A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27F3F20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2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800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6A5B10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พ.ต.ท.กิตติพล จุลศักดิ์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D8428E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B201F9" w14:paraId="334B53F4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0605BC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L66109481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BAD7B39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95CFE58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2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500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F96382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พ.ต.ท.กิตติพล จุลศักดิ์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0F432BE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230EBE" w14:paraId="3A9890F1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BE0829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L661010633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EFDF298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หลอกลวงให้กู้เงินอันมีลักษณะฉ้อโกง กรรโชก หรือรีดเอาทรัพย์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F508178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E83A0A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ร.ต.อ.วัชรินทร์ นุ่นสุวรรณ์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AB7DCA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230EBE" w14:paraId="2901E626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9FD2FB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L661010651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11C41DE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417B8F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500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D1EC07A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ร.ต.อ.วัชรินทร์ นุ่นสุวรรณ์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FCAFAB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230EBE" w14:paraId="53C1765C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8E7105A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L661010944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36B30A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หลอกลวงให้โอนเงินเพื่อทำงานหารายได้พิเศษ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23635FC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20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475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4C1CAA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ร.ต.อ.วัชรินทร์ นุ่นสุวรรณ์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9894FA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230EBE" w14:paraId="559613DB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FE68635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C661011313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9B7707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D62CE43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3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600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28FC74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ว่าที่ พ.ต.ต.อนุ</w:t>
            </w:r>
            <w:proofErr w:type="spellStart"/>
            <w:r w:rsidRPr="00B201F9">
              <w:rPr>
                <w:rFonts w:ascii="Angsana New" w:hAnsi="Angsana New" w:cs="Angsana New" w:hint="cs"/>
                <w:sz w:val="28"/>
                <w:cs/>
              </w:rPr>
              <w:t>วรร</w:t>
            </w:r>
            <w:proofErr w:type="spellEnd"/>
            <w:r w:rsidRPr="00B201F9">
              <w:rPr>
                <w:rFonts w:ascii="Angsana New" w:hAnsi="Angsana New" w:cs="Angsana New" w:hint="cs"/>
                <w:sz w:val="28"/>
                <w:cs/>
              </w:rPr>
              <w:t>ตน์ รักษายศ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0DD51C0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ออกหมายเรียก</w:t>
            </w:r>
          </w:p>
        </w:tc>
      </w:tr>
      <w:tr w:rsidR="00B201F9" w:rsidRPr="00230EBE" w14:paraId="67E6AC24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984A1F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L661012027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04709D3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050D65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600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83CB195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พ.ต.ท.มนต์ชัย แมนเมือง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B758E72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อายัดบัญชี</w:t>
            </w:r>
          </w:p>
        </w:tc>
      </w:tr>
      <w:tr w:rsidR="00B201F9" w:rsidRPr="00230EBE" w14:paraId="3C3DF192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766BD5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L661012209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B7996E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หลอกลวงให้ลงทุนผ่านระบบคอมพิวเตอร์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29F0AE3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157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000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A7180A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พ.ต.ท.มนต์ชัย แมนเมือง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F62615D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อายัดบัญชี</w:t>
            </w:r>
          </w:p>
        </w:tc>
      </w:tr>
      <w:tr w:rsidR="00B201F9" w:rsidRPr="00230EBE" w14:paraId="38E32C5C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F693E2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L661012537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381A538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FAC53B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3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000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115B0B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ร.ต.อ.สมศักดิ์ นวลโพยม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829064A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อายัดบัญชี</w:t>
            </w:r>
          </w:p>
        </w:tc>
      </w:tr>
      <w:tr w:rsidR="00B201F9" w:rsidRPr="00230EBE" w14:paraId="292144A1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E29995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W661013304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CEC893B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หลอกลวงให้ติดตั้งโปรแกรมควบคุมระบบในเครื่องโทรศัพท์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959623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835.39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518CFC3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พ.ต.ต.ประวัติ ศรีเทพ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3E73D2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230EBE" w14:paraId="290735ED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C5290F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L661013422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68FD0E3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หลอกลวงซื้อขายสินค้าหรือบริการ ที่ไม่มีลักษณะเป็นขบวนการ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64D4BD6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090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E63337F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พ.ต.ต.ประวัติ ศรีเทพ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EBB7869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  <w:tr w:rsidR="00B201F9" w:rsidRPr="00230EBE" w14:paraId="75CD1922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4ACA09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L661013811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D996C0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หลอกลวงให้ลงทุนผ่านระบบคอมพิวเตอร์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1D1A0E8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1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118</w:t>
            </w:r>
            <w:r w:rsidRPr="00B201F9">
              <w:rPr>
                <w:rFonts w:ascii="Angsana New" w:hAnsi="Angsana New" w:cs="Angsana New" w:hint="cs"/>
                <w:sz w:val="28"/>
              </w:rPr>
              <w:t>,</w:t>
            </w:r>
            <w:r w:rsidRPr="00B201F9">
              <w:rPr>
                <w:rFonts w:ascii="Angsana New" w:hAnsi="Angsana New" w:cs="Angsana New" w:hint="cs"/>
                <w:sz w:val="28"/>
                <w:cs/>
              </w:rPr>
              <w:t>000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216BAC0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ร.ต.อ.สมศักดิ์ นวลโพยม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D0722C0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อายัดบัญชี</w:t>
            </w:r>
          </w:p>
        </w:tc>
      </w:tr>
      <w:tr w:rsidR="00B201F9" w:rsidRPr="00230EBE" w14:paraId="26D8D042" w14:textId="77777777" w:rsidTr="00B201F9">
        <w:trPr>
          <w:trHeight w:val="953"/>
        </w:trPr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84A1114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</w:rPr>
              <w:t>L661015423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C7E237A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หลอกลวงให้กู้เงินอันมีลักษณะฉ้อโกง กรรโชก หรือรีดเอาทรัพย์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E23D8C8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0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0406C37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ว่าที่ พ.ต.ท.วีรชาติ สีห์รา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28441B1" w14:textId="77777777" w:rsidR="00B201F9" w:rsidRPr="00B201F9" w:rsidRDefault="00B201F9" w:rsidP="00B201F9">
            <w:pPr>
              <w:rPr>
                <w:rFonts w:ascii="Angsana New" w:hAnsi="Angsana New" w:cs="Angsana New"/>
                <w:sz w:val="28"/>
                <w:cs/>
              </w:rPr>
            </w:pPr>
            <w:r w:rsidRPr="00B201F9">
              <w:rPr>
                <w:rFonts w:ascii="Angsana New" w:hAnsi="Angsana New" w:cs="Angsana New" w:hint="cs"/>
                <w:sz w:val="28"/>
                <w:cs/>
              </w:rPr>
              <w:t>สิ้นสุด</w:t>
            </w:r>
          </w:p>
        </w:tc>
      </w:tr>
    </w:tbl>
    <w:p w14:paraId="66BA4D37" w14:textId="77777777" w:rsidR="00B201F9" w:rsidRPr="002C3D16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</w:p>
    <w:p w14:paraId="143134A3" w14:textId="77777777" w:rsidR="00B201F9" w:rsidRPr="002C3D16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9" w:name="_Toc161134323"/>
      <w:r w:rsidRPr="002C3D16">
        <w:rPr>
          <w:rFonts w:ascii="Angsana New" w:hAnsi="Angsana New" w:cs="Angsana New" w:hint="cs"/>
          <w:sz w:val="32"/>
          <w:szCs w:val="32"/>
          <w:cs/>
        </w:rPr>
        <w:t>คดีออนไลน์ เดือน ต.ค. 2566  จำนวน 32 เรื่องรับแจ้ง</w:t>
      </w:r>
      <w:bookmarkEnd w:id="9"/>
    </w:p>
    <w:p w14:paraId="3EBD1C25" w14:textId="77777777" w:rsidR="00B201F9" w:rsidRPr="002C3D16" w:rsidRDefault="00B201F9" w:rsidP="00B201F9">
      <w:pPr>
        <w:rPr>
          <w:rFonts w:ascii="Angsana New" w:hAnsi="Angsana New" w:cs="Angsana New"/>
          <w:sz w:val="32"/>
          <w:szCs w:val="32"/>
        </w:rPr>
      </w:pPr>
    </w:p>
    <w:p w14:paraId="77ED837E" w14:textId="77777777" w:rsidR="00B201F9" w:rsidRPr="002C3D16" w:rsidRDefault="00B201F9" w:rsidP="00B201F9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6B409626" wp14:editId="27CD328F">
            <wp:extent cx="7522234" cy="793631"/>
            <wp:effectExtent l="0" t="0" r="2540" b="6985"/>
            <wp:docPr id="162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2234" cy="793631"/>
                      <a:chOff x="0" y="0"/>
                      <a:chExt cx="6858000" cy="738472"/>
                    </a:xfrm>
                  </wpg:grpSpPr>
                  <wps:wsp>
                    <wps:cNvPr id="16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3C4F6A" w14:textId="77777777" w:rsidR="00B201F9" w:rsidRPr="00755B55" w:rsidRDefault="00B201F9" w:rsidP="00B201F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6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65" name="รูปภาพ 165"/>
                      <pic:cNvPicPr>
                        <a:picLocks noChangeAspect="1"/>
                      </pic:cNvPicPr>
                    </pic:nvPicPr>
                    <pic:blipFill>
                      <a:blip r:embed="rId9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DDA609F" w14:textId="77777777" w:rsidR="00B201F9" w:rsidRPr="002C3D16" w:rsidRDefault="00B201F9" w:rsidP="00B201F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0" w:name="_Toc161134324"/>
      <w:r w:rsidRPr="002C3D16">
        <w:rPr>
          <w:rFonts w:ascii="Angsana New" w:hAnsi="Angsana New" w:cs="Angsana New" w:hint="cs"/>
          <w:sz w:val="32"/>
          <w:szCs w:val="32"/>
          <w:cs/>
        </w:rPr>
        <w:t>ประชุมเร่งรัดพนักงานสอบสวน</w:t>
      </w:r>
      <w:bookmarkEnd w:id="10"/>
    </w:p>
    <w:p w14:paraId="6DB9AAAC" w14:textId="77777777" w:rsidR="00B201F9" w:rsidRPr="002C3D16" w:rsidRDefault="00B201F9" w:rsidP="00B201F9">
      <w:pPr>
        <w:spacing w:after="0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1 ต.ค.2566 </w:t>
      </w:r>
    </w:p>
    <w:p w14:paraId="06D56C84" w14:textId="77777777" w:rsidR="00B201F9" w:rsidRPr="002C3D16" w:rsidRDefault="00B201F9" w:rsidP="00B201F9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B201F9">
        <w:rPr>
          <w:rFonts w:ascii="Angsana New" w:hAnsi="Angsana New" w:cs="Angsana New" w:hint="cs"/>
          <w:sz w:val="32"/>
          <w:szCs w:val="32"/>
          <w:cs/>
        </w:rPr>
        <w:t>เมื่อวันที่ 1 ต.ค.2566 พ.ต.อ.นิพล ชาตรี ได้ประชุมพนักงานสอบสวน สภ.เมืองสุราษฎร์ธานี ได้ประชุมเร่งรัด คดีอาญาที่อยู่ระหว่างการสอบสวน</w:t>
      </w:r>
    </w:p>
    <w:p w14:paraId="44B0CA50" w14:textId="77777777" w:rsidR="00B201F9" w:rsidRPr="002C3D16" w:rsidRDefault="00B201F9" w:rsidP="00B201F9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</w:p>
    <w:p w14:paraId="4D4E280B" w14:textId="77777777" w:rsidR="00B201F9" w:rsidRPr="002C3D16" w:rsidRDefault="00B201F9" w:rsidP="00B201F9">
      <w:pPr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6196102" wp14:editId="16AB4107">
            <wp:extent cx="2589362" cy="2264727"/>
            <wp:effectExtent l="76200" t="76200" r="135255" b="135890"/>
            <wp:docPr id="170" name="ตัวแทนเนื้อหา 15">
              <a:extLst xmlns:a="http://schemas.openxmlformats.org/drawingml/2006/main">
                <a:ext uri="{FF2B5EF4-FFF2-40B4-BE49-F238E27FC236}">
                  <a16:creationId xmlns:a16="http://schemas.microsoft.com/office/drawing/2014/main" id="{CCB8C6C3-E29C-4E5A-9584-B8D2FAA33A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15">
                      <a:extLst>
                        <a:ext uri="{FF2B5EF4-FFF2-40B4-BE49-F238E27FC236}">
                          <a16:creationId xmlns:a16="http://schemas.microsoft.com/office/drawing/2014/main" id="{CCB8C6C3-E29C-4E5A-9584-B8D2FAA33A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20" cy="2289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42EA5EF8" wp14:editId="344A1720">
            <wp:extent cx="2707199" cy="2261307"/>
            <wp:effectExtent l="76200" t="76200" r="131445" b="139065"/>
            <wp:docPr id="17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F3414EB3-623E-4DB2-B715-C930C24CB7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F3414EB3-623E-4DB2-B715-C930C24CB7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321" cy="227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196607F6" wp14:editId="7A4C19F7">
            <wp:extent cx="2615242" cy="2132733"/>
            <wp:effectExtent l="76200" t="76200" r="128270" b="134620"/>
            <wp:docPr id="172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37E8FE6-CB85-4AF9-B6B2-C0658B11EE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C37E8FE6-CB85-4AF9-B6B2-C0658B11EE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271" cy="2138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548D225F" wp14:editId="456C8A47">
            <wp:extent cx="2663712" cy="2137470"/>
            <wp:effectExtent l="76200" t="76200" r="137160" b="129540"/>
            <wp:docPr id="173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C1DCD731-4A49-48F8-B3DB-EBF987D17B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C1DCD731-4A49-48F8-B3DB-EBF987D17B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78" cy="2151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6304B0" w14:textId="77777777" w:rsidR="00B201F9" w:rsidRPr="002C3D16" w:rsidRDefault="00B201F9" w:rsidP="00B201F9">
      <w:pPr>
        <w:rPr>
          <w:rFonts w:ascii="Angsana New" w:hAnsi="Angsana New" w:cs="Angsana New"/>
          <w:sz w:val="32"/>
          <w:szCs w:val="32"/>
        </w:rPr>
      </w:pPr>
    </w:p>
    <w:p w14:paraId="53B7B3D8" w14:textId="77777777" w:rsidR="004A219C" w:rsidRPr="002C3D16" w:rsidRDefault="004A219C" w:rsidP="00B201F9">
      <w:pPr>
        <w:rPr>
          <w:rFonts w:ascii="Angsana New" w:hAnsi="Angsana New" w:cs="Angsana New"/>
          <w:sz w:val="32"/>
          <w:szCs w:val="32"/>
        </w:rPr>
      </w:pPr>
    </w:p>
    <w:p w14:paraId="497B527D" w14:textId="77777777" w:rsidR="004A219C" w:rsidRPr="002C3D16" w:rsidRDefault="004A219C" w:rsidP="00B201F9">
      <w:pPr>
        <w:rPr>
          <w:rFonts w:ascii="Angsana New" w:hAnsi="Angsana New" w:cs="Angsana New"/>
          <w:sz w:val="32"/>
          <w:szCs w:val="32"/>
        </w:rPr>
      </w:pPr>
    </w:p>
    <w:p w14:paraId="1B186A44" w14:textId="77777777" w:rsidR="004A219C" w:rsidRPr="002C3D16" w:rsidRDefault="004A219C" w:rsidP="00B201F9">
      <w:pPr>
        <w:rPr>
          <w:rFonts w:ascii="Angsana New" w:hAnsi="Angsana New" w:cs="Angsana New"/>
          <w:sz w:val="32"/>
          <w:szCs w:val="32"/>
        </w:rPr>
      </w:pPr>
    </w:p>
    <w:p w14:paraId="12B178EA" w14:textId="77777777" w:rsidR="004A219C" w:rsidRPr="002C3D16" w:rsidRDefault="004A219C" w:rsidP="00B201F9">
      <w:pPr>
        <w:rPr>
          <w:rFonts w:ascii="Angsana New" w:hAnsi="Angsana New" w:cs="Angsana New"/>
          <w:sz w:val="32"/>
          <w:szCs w:val="32"/>
        </w:rPr>
      </w:pPr>
    </w:p>
    <w:p w14:paraId="3D78640D" w14:textId="77777777" w:rsidR="004A219C" w:rsidRPr="002C3D16" w:rsidRDefault="004A219C" w:rsidP="004A219C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001919E" wp14:editId="073C53B6">
            <wp:extent cx="7548113" cy="767751"/>
            <wp:effectExtent l="0" t="0" r="0" b="0"/>
            <wp:docPr id="178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8113" cy="767751"/>
                      <a:chOff x="0" y="0"/>
                      <a:chExt cx="6858000" cy="738472"/>
                    </a:xfrm>
                  </wpg:grpSpPr>
                  <wps:wsp>
                    <wps:cNvPr id="17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124C38" w14:textId="77777777" w:rsidR="004A219C" w:rsidRPr="00755B55" w:rsidRDefault="004A219C" w:rsidP="004A219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8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81" name="รูปภาพ 181"/>
                      <pic:cNvPicPr>
                        <a:picLocks noChangeAspect="1"/>
                      </pic:cNvPicPr>
                    </pic:nvPicPr>
                    <pic:blipFill>
                      <a:blip r:embed="rId9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EA325A8" w14:textId="77777777" w:rsidR="004A219C" w:rsidRPr="002C3D16" w:rsidRDefault="004A219C" w:rsidP="004A219C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1" w:name="_Toc161134325"/>
      <w:r w:rsidRPr="002C3D16">
        <w:rPr>
          <w:rFonts w:ascii="Angsana New" w:hAnsi="Angsana New" w:cs="Angsana New" w:hint="cs"/>
          <w:sz w:val="32"/>
          <w:szCs w:val="32"/>
          <w:cs/>
        </w:rPr>
        <w:t>โครงการทนายอาสาประจำ สถานีตำรวจ</w:t>
      </w:r>
      <w:bookmarkEnd w:id="11"/>
    </w:p>
    <w:p w14:paraId="63E87D30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30642397" wp14:editId="0CB633B9">
            <wp:simplePos x="0" y="0"/>
            <wp:positionH relativeFrom="column">
              <wp:posOffset>-509270</wp:posOffset>
            </wp:positionH>
            <wp:positionV relativeFrom="paragraph">
              <wp:posOffset>110490</wp:posOffset>
            </wp:positionV>
            <wp:extent cx="3789680" cy="5033010"/>
            <wp:effectExtent l="76200" t="76200" r="134620" b="129540"/>
            <wp:wrapNone/>
            <wp:docPr id="182" name="ตัวแทนเนื้อหา 4">
              <a:extLst xmlns:a="http://schemas.openxmlformats.org/drawingml/2006/main">
                <a:ext uri="{FF2B5EF4-FFF2-40B4-BE49-F238E27FC236}">
                  <a16:creationId xmlns:a16="http://schemas.microsoft.com/office/drawing/2014/main" id="{6CCC7FBB-E562-4319-965A-BF279BF1B4A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ัวแทนเนื้อหา 4">
                      <a:extLst>
                        <a:ext uri="{FF2B5EF4-FFF2-40B4-BE49-F238E27FC236}">
                          <a16:creationId xmlns:a16="http://schemas.microsoft.com/office/drawing/2014/main" id="{6CCC7FBB-E562-4319-965A-BF279BF1B4A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789680" cy="503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44EAE7D8" wp14:editId="02CD26AF">
            <wp:simplePos x="0" y="0"/>
            <wp:positionH relativeFrom="column">
              <wp:posOffset>3312795</wp:posOffset>
            </wp:positionH>
            <wp:positionV relativeFrom="paragraph">
              <wp:posOffset>911860</wp:posOffset>
            </wp:positionV>
            <wp:extent cx="2764790" cy="3570605"/>
            <wp:effectExtent l="0" t="0" r="0" b="0"/>
            <wp:wrapNone/>
            <wp:docPr id="18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A426E8B-8505-42F2-A586-0DCCDD0661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A426E8B-8505-42F2-A586-0DCCDD0661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357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9178E80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7C2AC33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1255095B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63549FF4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08940D0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6C8837FD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0D8C93D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57AD0B64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249ADA30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63B13BA0" w14:textId="77777777" w:rsidR="004A219C" w:rsidRPr="002C3D16" w:rsidRDefault="00230EBE" w:rsidP="004A219C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1351B98E" wp14:editId="414835FC">
            <wp:simplePos x="0" y="0"/>
            <wp:positionH relativeFrom="column">
              <wp:posOffset>2758751</wp:posOffset>
            </wp:positionH>
            <wp:positionV relativeFrom="paragraph">
              <wp:posOffset>90182</wp:posOffset>
            </wp:positionV>
            <wp:extent cx="3381305" cy="2943045"/>
            <wp:effectExtent l="76200" t="76200" r="124460" b="124460"/>
            <wp:wrapNone/>
            <wp:docPr id="185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9FAA3DAA-F010-4A0F-A8A1-42DF22DE7C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9FAA3DAA-F010-4A0F-A8A1-42DF22DE7C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05" cy="2943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496150" w14:textId="77777777" w:rsidR="00230EBE" w:rsidRDefault="00230EBE" w:rsidP="004A219C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0A4BD446" wp14:editId="1A1B3F19">
            <wp:simplePos x="0" y="0"/>
            <wp:positionH relativeFrom="column">
              <wp:posOffset>-362957</wp:posOffset>
            </wp:positionH>
            <wp:positionV relativeFrom="paragraph">
              <wp:posOffset>200396</wp:posOffset>
            </wp:positionV>
            <wp:extent cx="2941320" cy="2408208"/>
            <wp:effectExtent l="76200" t="76200" r="125730" b="125730"/>
            <wp:wrapNone/>
            <wp:docPr id="183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1B60499F-05F5-4FE8-B805-1E5E03170C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1B60499F-05F5-4FE8-B805-1E5E03170C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4082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26FB07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D790187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363C648C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5EA13CB" w14:textId="77777777" w:rsidR="004A219C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00630C8" w14:textId="77777777" w:rsidR="00230EBE" w:rsidRDefault="00230EBE" w:rsidP="004A219C">
      <w:pPr>
        <w:rPr>
          <w:rFonts w:ascii="Angsana New" w:hAnsi="Angsana New" w:cs="Angsana New"/>
          <w:sz w:val="32"/>
          <w:szCs w:val="32"/>
        </w:rPr>
      </w:pPr>
    </w:p>
    <w:p w14:paraId="488A40EC" w14:textId="77777777" w:rsidR="00230EBE" w:rsidRPr="002C3D16" w:rsidRDefault="00230EBE" w:rsidP="004A219C">
      <w:pPr>
        <w:rPr>
          <w:rFonts w:ascii="Angsana New" w:hAnsi="Angsana New" w:cs="Angsana New"/>
          <w:sz w:val="32"/>
          <w:szCs w:val="32"/>
        </w:rPr>
      </w:pPr>
    </w:p>
    <w:p w14:paraId="7AE97685" w14:textId="77777777" w:rsidR="004A219C" w:rsidRPr="002C3D16" w:rsidRDefault="004A219C" w:rsidP="004A219C">
      <w:pPr>
        <w:tabs>
          <w:tab w:val="left" w:pos="0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ประชาชนได้มาปรึกษาทนายที่มาประจำสถานีตำรวจภูธรเมืองสุราษฎร์ธานี ที่มานั่งให้คำปรึกษาทุกวัน</w:t>
      </w:r>
    </w:p>
    <w:p w14:paraId="6974D5E2" w14:textId="77777777" w:rsidR="004A219C" w:rsidRPr="002C3D16" w:rsidRDefault="004A219C" w:rsidP="004A219C">
      <w:pPr>
        <w:tabs>
          <w:tab w:val="left" w:pos="0"/>
        </w:tabs>
        <w:ind w:hanging="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250685E" wp14:editId="01C0A02A">
            <wp:extent cx="7513607" cy="802257"/>
            <wp:effectExtent l="0" t="0" r="0" b="0"/>
            <wp:docPr id="186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3607" cy="802257"/>
                      <a:chOff x="0" y="0"/>
                      <a:chExt cx="6858000" cy="738472"/>
                    </a:xfrm>
                  </wpg:grpSpPr>
                  <wps:wsp>
                    <wps:cNvPr id="187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0E3100" w14:textId="77777777" w:rsidR="004A219C" w:rsidRPr="00755B55" w:rsidRDefault="004A219C" w:rsidP="004A219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88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0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89" name="รูปภาพ 189"/>
                      <pic:cNvPicPr>
                        <a:picLocks noChangeAspect="1"/>
                      </pic:cNvPicPr>
                    </pic:nvPicPr>
                    <pic:blipFill>
                      <a:blip r:embed="rId9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23E2BD3" w14:textId="77777777" w:rsidR="004A219C" w:rsidRPr="002C3D16" w:rsidRDefault="004A219C" w:rsidP="004A219C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2" w:name="_Toc161134326"/>
      <w:r w:rsidRPr="002C3D16">
        <w:rPr>
          <w:rFonts w:ascii="Angsana New" w:hAnsi="Angsana New" w:cs="Angsana New" w:hint="cs"/>
          <w:sz w:val="32"/>
          <w:szCs w:val="32"/>
          <w:cs/>
        </w:rPr>
        <w:t>โครงการส่งเสริมการประสานความร่วมมือด้านยุติธรรมในเขตอำนาจศาลจังหวัดสุราษฎร์ธานี</w:t>
      </w:r>
      <w:bookmarkEnd w:id="12"/>
    </w:p>
    <w:p w14:paraId="662406A1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55CD1FB5" wp14:editId="3946424A">
            <wp:simplePos x="0" y="0"/>
            <wp:positionH relativeFrom="column">
              <wp:posOffset>-396240</wp:posOffset>
            </wp:positionH>
            <wp:positionV relativeFrom="paragraph">
              <wp:posOffset>4065534</wp:posOffset>
            </wp:positionV>
            <wp:extent cx="3108325" cy="3455670"/>
            <wp:effectExtent l="76200" t="76200" r="130175" b="125730"/>
            <wp:wrapNone/>
            <wp:docPr id="190" name="ตัวแทนเนื้อหา 3">
              <a:extLst xmlns:a="http://schemas.openxmlformats.org/drawingml/2006/main">
                <a:ext uri="{FF2B5EF4-FFF2-40B4-BE49-F238E27FC236}">
                  <a16:creationId xmlns:a16="http://schemas.microsoft.com/office/drawing/2014/main" id="{1040FD35-7980-4F43-AB44-AF79E73784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ัวแทนเนื้อหา 3">
                      <a:extLst>
                        <a:ext uri="{FF2B5EF4-FFF2-40B4-BE49-F238E27FC236}">
                          <a16:creationId xmlns:a16="http://schemas.microsoft.com/office/drawing/2014/main" id="{1040FD35-7980-4F43-AB44-AF79E737840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455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5769F210" wp14:editId="16784035">
            <wp:simplePos x="0" y="0"/>
            <wp:positionH relativeFrom="column">
              <wp:posOffset>2870200</wp:posOffset>
            </wp:positionH>
            <wp:positionV relativeFrom="paragraph">
              <wp:posOffset>506095</wp:posOffset>
            </wp:positionV>
            <wp:extent cx="3338195" cy="3390265"/>
            <wp:effectExtent l="76200" t="76200" r="128905" b="133985"/>
            <wp:wrapNone/>
            <wp:docPr id="193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1CDD3091-45D3-4AF2-8425-31541E8088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1CDD3091-45D3-4AF2-8425-31541E8088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3390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1E43F66A" wp14:editId="30510D16">
            <wp:simplePos x="0" y="0"/>
            <wp:positionH relativeFrom="column">
              <wp:posOffset>2850515</wp:posOffset>
            </wp:positionH>
            <wp:positionV relativeFrom="paragraph">
              <wp:posOffset>4066540</wp:posOffset>
            </wp:positionV>
            <wp:extent cx="3338195" cy="3455670"/>
            <wp:effectExtent l="76200" t="76200" r="128905" b="125730"/>
            <wp:wrapNone/>
            <wp:docPr id="192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060D9D6F-01EF-46EA-99F6-ABD6108E3A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060D9D6F-01EF-46EA-99F6-ABD6108E3A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3455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306FD0E5" wp14:editId="4CADBB1B">
            <wp:simplePos x="0" y="0"/>
            <wp:positionH relativeFrom="column">
              <wp:posOffset>-377825</wp:posOffset>
            </wp:positionH>
            <wp:positionV relativeFrom="paragraph">
              <wp:posOffset>490220</wp:posOffset>
            </wp:positionV>
            <wp:extent cx="3108325" cy="3390265"/>
            <wp:effectExtent l="76200" t="76200" r="130175" b="133985"/>
            <wp:wrapNone/>
            <wp:docPr id="19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7C6460D-9B88-4CFE-823F-2D883B8D60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7C6460D-9B88-4CFE-823F-2D883B8D60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390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F1F4B8C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3EA1F368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6603A370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34A1E48B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1C96EB4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67A8D0CC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525F010B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21B7E228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266BE63C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146C4D23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19D7FA2E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0DA56E9C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1E911D7B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024C41C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5D844A80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372AF2A8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05ABEEED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2FF9B00C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18E38DCF" w14:textId="77777777" w:rsidR="004A219C" w:rsidRPr="002C3D16" w:rsidRDefault="004A219C" w:rsidP="004A219C">
      <w:pPr>
        <w:tabs>
          <w:tab w:val="left" w:pos="3282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tab/>
      </w:r>
    </w:p>
    <w:p w14:paraId="6CC402AE" w14:textId="77777777" w:rsidR="004A219C" w:rsidRPr="002C3D16" w:rsidRDefault="004A219C" w:rsidP="004A219C">
      <w:pPr>
        <w:tabs>
          <w:tab w:val="left" w:pos="3282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FEFD373" wp14:editId="6E8FB80B">
            <wp:extent cx="7538483" cy="786809"/>
            <wp:effectExtent l="0" t="0" r="5715" b="0"/>
            <wp:docPr id="194" name="กลุ่ม 7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483" cy="786809"/>
                      <a:chOff x="0" y="0"/>
                      <a:chExt cx="6858000" cy="738472"/>
                    </a:xfrm>
                  </wpg:grpSpPr>
                  <wps:wsp>
                    <wps:cNvPr id="19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FD4529" w14:textId="77777777" w:rsidR="004A219C" w:rsidRPr="00755B55" w:rsidRDefault="004A219C" w:rsidP="004A219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55B55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งานสอบสวน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9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97" name="รูปภาพ 197"/>
                      <pic:cNvPicPr>
                        <a:picLocks noChangeAspect="1"/>
                      </pic:cNvPicPr>
                    </pic:nvPicPr>
                    <pic:blipFill>
                      <a:blip r:embed="rId10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6A7CE2A" w14:textId="77777777" w:rsidR="004A219C" w:rsidRPr="002C3D16" w:rsidRDefault="004A219C" w:rsidP="004A219C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13" w:name="_Toc161134327"/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1A9472F6" wp14:editId="4C0B0FAC">
            <wp:simplePos x="0" y="0"/>
            <wp:positionH relativeFrom="column">
              <wp:posOffset>2982595</wp:posOffset>
            </wp:positionH>
            <wp:positionV relativeFrom="paragraph">
              <wp:posOffset>300990</wp:posOffset>
            </wp:positionV>
            <wp:extent cx="3191510" cy="2595245"/>
            <wp:effectExtent l="0" t="0" r="8890" b="0"/>
            <wp:wrapNone/>
            <wp:docPr id="19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E2D98BF0-A7B7-4108-A765-72442D8AD1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E2D98BF0-A7B7-4108-A765-72442D8AD1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59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5F651E30" wp14:editId="4543F612">
            <wp:simplePos x="0" y="0"/>
            <wp:positionH relativeFrom="column">
              <wp:posOffset>-234315</wp:posOffset>
            </wp:positionH>
            <wp:positionV relativeFrom="paragraph">
              <wp:posOffset>300990</wp:posOffset>
            </wp:positionV>
            <wp:extent cx="3191510" cy="2595245"/>
            <wp:effectExtent l="0" t="0" r="8890" b="0"/>
            <wp:wrapNone/>
            <wp:docPr id="200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9A4990C0-AB39-4EB3-B0F5-E9B052ED27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9A4990C0-AB39-4EB3-B0F5-E9B052ED27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59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5B43FA30" wp14:editId="59E1E19F">
            <wp:simplePos x="0" y="0"/>
            <wp:positionH relativeFrom="column">
              <wp:posOffset>-234315</wp:posOffset>
            </wp:positionH>
            <wp:positionV relativeFrom="paragraph">
              <wp:posOffset>2987675</wp:posOffset>
            </wp:positionV>
            <wp:extent cx="3191510" cy="2790825"/>
            <wp:effectExtent l="0" t="0" r="8890" b="0"/>
            <wp:wrapNone/>
            <wp:docPr id="20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49F4181C-E997-43EB-B620-DD8EAE234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49F4181C-E997-43EB-B620-DD8EAE234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499976F7" wp14:editId="1F75B248">
            <wp:simplePos x="0" y="0"/>
            <wp:positionH relativeFrom="column">
              <wp:posOffset>-234315</wp:posOffset>
            </wp:positionH>
            <wp:positionV relativeFrom="paragraph">
              <wp:posOffset>5869940</wp:posOffset>
            </wp:positionV>
            <wp:extent cx="3191510" cy="2365375"/>
            <wp:effectExtent l="0" t="0" r="8890" b="0"/>
            <wp:wrapNone/>
            <wp:docPr id="202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7664427F-848C-450D-8810-057DC138B7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7664427F-848C-450D-8810-057DC138B7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014531C0" wp14:editId="56925210">
            <wp:simplePos x="0" y="0"/>
            <wp:positionH relativeFrom="column">
              <wp:posOffset>3018155</wp:posOffset>
            </wp:positionH>
            <wp:positionV relativeFrom="paragraph">
              <wp:posOffset>5869940</wp:posOffset>
            </wp:positionV>
            <wp:extent cx="3155315" cy="2365375"/>
            <wp:effectExtent l="0" t="0" r="6985" b="0"/>
            <wp:wrapNone/>
            <wp:docPr id="203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B8ADED90-28D7-4E1A-956A-5EC28B399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B8ADED90-28D7-4E1A-956A-5EC28B399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sz w:val="32"/>
          <w:szCs w:val="32"/>
          <w:cs/>
        </w:rPr>
        <w:t>จัดทำศูนย์ไกล่เกลี่ยข้อพิพาทภาคประชาชนประจำสถานีตำรวจภูธรเมืองสุราษฎร์ธานี</w:t>
      </w:r>
      <w:bookmarkEnd w:id="13"/>
    </w:p>
    <w:p w14:paraId="5E9CEBF6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46631C4F" wp14:editId="6341E89A">
            <wp:simplePos x="0" y="0"/>
            <wp:positionH relativeFrom="column">
              <wp:posOffset>3018554</wp:posOffset>
            </wp:positionH>
            <wp:positionV relativeFrom="paragraph">
              <wp:posOffset>2654788</wp:posOffset>
            </wp:positionV>
            <wp:extent cx="3155793" cy="2790926"/>
            <wp:effectExtent l="0" t="0" r="6985" b="0"/>
            <wp:wrapNone/>
            <wp:docPr id="198" name="ตัวแทนเนื้อหา 4">
              <a:extLst xmlns:a="http://schemas.openxmlformats.org/drawingml/2006/main">
                <a:ext uri="{FF2B5EF4-FFF2-40B4-BE49-F238E27FC236}">
                  <a16:creationId xmlns:a16="http://schemas.microsoft.com/office/drawing/2014/main" id="{3A1ABCCA-A325-4D35-9D44-851ED72696A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ัวแทนเนื้อหา 4">
                      <a:extLst>
                        <a:ext uri="{FF2B5EF4-FFF2-40B4-BE49-F238E27FC236}">
                          <a16:creationId xmlns:a16="http://schemas.microsoft.com/office/drawing/2014/main" id="{3A1ABCCA-A325-4D35-9D44-851ED72696A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793" cy="2790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51519E1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558E9A96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5ACD6221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143A6C93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2063FC0D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36C93E7D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616F0AFD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7C0573FB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783F6FD9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34B2C7DA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9A9BEF3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100F586E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37C039DF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6478E58B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0D0AF4EB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786292AA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78A185E8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679B02C0" w14:textId="77777777" w:rsidR="004A219C" w:rsidRPr="002C3D16" w:rsidRDefault="004A219C" w:rsidP="004A219C">
      <w:pPr>
        <w:rPr>
          <w:rFonts w:ascii="Angsana New" w:hAnsi="Angsana New" w:cs="Angsana New"/>
          <w:sz w:val="32"/>
          <w:szCs w:val="32"/>
        </w:rPr>
      </w:pPr>
    </w:p>
    <w:p w14:paraId="40C56820" w14:textId="77777777" w:rsidR="004A219C" w:rsidRPr="002C3D16" w:rsidRDefault="004A219C" w:rsidP="004A219C">
      <w:pPr>
        <w:tabs>
          <w:tab w:val="left" w:pos="3684"/>
        </w:tabs>
        <w:rPr>
          <w:rFonts w:ascii="Angsana New" w:hAnsi="Angsana New" w:cs="Angsana New"/>
          <w:sz w:val="32"/>
          <w:szCs w:val="32"/>
        </w:rPr>
      </w:pPr>
    </w:p>
    <w:p w14:paraId="70386E6F" w14:textId="77777777" w:rsidR="004A219C" w:rsidRPr="002C3D16" w:rsidRDefault="004A219C" w:rsidP="004A219C">
      <w:pPr>
        <w:tabs>
          <w:tab w:val="left" w:pos="368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728536FB" wp14:editId="7B9B2F9E">
            <wp:extent cx="7527851" cy="738472"/>
            <wp:effectExtent l="0" t="0" r="16510" b="24130"/>
            <wp:docPr id="211" name="กลุ่ม 21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738472"/>
                      <a:chOff x="0" y="0"/>
                      <a:chExt cx="6858000" cy="738472"/>
                    </a:xfrm>
                  </wpg:grpSpPr>
                  <wps:wsp>
                    <wps:cNvPr id="208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0C92FF" w14:textId="77777777" w:rsidR="004A219C" w:rsidRPr="004A219C" w:rsidRDefault="004A219C" w:rsidP="004A219C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9" name="Picture 3" descr="E:\Work Tum\ชัยณรงค์ฯ\จุดตรวจ รูปแบบใหม่ TPCC\spd_20200207150034_b333.png">
                        <a:extLst>
                          <a:ext uri="{FF2B5EF4-FFF2-40B4-BE49-F238E27FC236}">
                            <a16:creationId xmlns:a16="http://schemas.microsoft.com/office/drawing/2014/main" id="{859C2E71-7543-4628-AD5C-1BFC4D63C24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8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0" name="รูปภาพ 9" descr="6.png">
                        <a:extLst>
                          <a:ext uri="{FF2B5EF4-FFF2-40B4-BE49-F238E27FC236}">
                            <a16:creationId xmlns:a16="http://schemas.microsoft.com/office/drawing/2014/main" id="{5EB4AF24-5D2C-4FE8-93AA-0469A91A0B77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9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FF19E39" w14:textId="77777777" w:rsidR="004224E5" w:rsidRPr="002C3D16" w:rsidRDefault="004224E5" w:rsidP="004224E5">
      <w:pPr>
        <w:tabs>
          <w:tab w:val="left" w:pos="6061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0096" behindDoc="0" locked="0" layoutInCell="1" allowOverlap="1" wp14:anchorId="0B7ECB18" wp14:editId="1A421397">
            <wp:simplePos x="0" y="0"/>
            <wp:positionH relativeFrom="margin">
              <wp:align>center</wp:align>
            </wp:positionH>
            <wp:positionV relativeFrom="paragraph">
              <wp:posOffset>732333</wp:posOffset>
            </wp:positionV>
            <wp:extent cx="1731463" cy="2112335"/>
            <wp:effectExtent l="152400" t="152400" r="364490" b="364490"/>
            <wp:wrapNone/>
            <wp:docPr id="21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CA327DF-066D-26E9-8FDA-AAED9EE96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CA327DF-066D-26E9-8FDA-AAED9EE96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463" cy="211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78048" behindDoc="0" locked="0" layoutInCell="1" allowOverlap="1" wp14:anchorId="73F64059" wp14:editId="490F94E3">
            <wp:simplePos x="0" y="0"/>
            <wp:positionH relativeFrom="column">
              <wp:posOffset>1550035</wp:posOffset>
            </wp:positionH>
            <wp:positionV relativeFrom="paragraph">
              <wp:posOffset>0</wp:posOffset>
            </wp:positionV>
            <wp:extent cx="2645660" cy="591919"/>
            <wp:effectExtent l="0" t="0" r="21590" b="17780"/>
            <wp:wrapNone/>
            <wp:docPr id="212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645660" cy="591919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015F094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ผู้บังคับบัญชา</w:t>
                        </w:r>
                      </w:p>
                      <w:p w14:paraId="04BB197D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งานป้องกันปราบปราม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FBAF6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3168" behindDoc="0" locked="0" layoutInCell="1" allowOverlap="1" wp14:anchorId="75CF9A5C" wp14:editId="3861A9B8">
            <wp:simplePos x="0" y="0"/>
            <wp:positionH relativeFrom="margin">
              <wp:posOffset>4012019</wp:posOffset>
            </wp:positionH>
            <wp:positionV relativeFrom="paragraph">
              <wp:posOffset>3851039</wp:posOffset>
            </wp:positionV>
            <wp:extent cx="1558925" cy="1910109"/>
            <wp:effectExtent l="152400" t="152400" r="365125" b="356870"/>
            <wp:wrapNone/>
            <wp:docPr id="220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8D0A6EB1-EE7C-E186-C6A7-BE8A3C0710BC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8D0A6EB1-EE7C-E186-C6A7-BE8A3C0710BC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59389" cy="191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5216" behindDoc="0" locked="0" layoutInCell="1" allowOverlap="1" wp14:anchorId="15B8B9B5" wp14:editId="6AB921A1">
            <wp:simplePos x="0" y="0"/>
            <wp:positionH relativeFrom="margin">
              <wp:posOffset>3638063</wp:posOffset>
            </wp:positionH>
            <wp:positionV relativeFrom="paragraph">
              <wp:posOffset>3276600</wp:posOffset>
            </wp:positionV>
            <wp:extent cx="2211572" cy="489098"/>
            <wp:effectExtent l="0" t="0" r="17780" b="25400"/>
            <wp:wrapNone/>
            <wp:docPr id="216" name="สี่เหลี่ยมผืนผ้า: มุมมน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11572" cy="489098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DF35C87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งานชุมชนสัมพันธ์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8288" behindDoc="0" locked="0" layoutInCell="1" allowOverlap="1" wp14:anchorId="5B4C0543" wp14:editId="0E72CB23">
            <wp:simplePos x="0" y="0"/>
            <wp:positionH relativeFrom="column">
              <wp:posOffset>-244549</wp:posOffset>
            </wp:positionH>
            <wp:positionV relativeFrom="paragraph">
              <wp:posOffset>5846415</wp:posOffset>
            </wp:positionV>
            <wp:extent cx="2182791" cy="829340"/>
            <wp:effectExtent l="0" t="0" r="27305" b="27940"/>
            <wp:wrapNone/>
            <wp:docPr id="221" name="สี่เหลี่ยมผืนผ้า: มุมมน 1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82791" cy="829340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0D9DEE8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8"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พ.ต.ต.ธานี วิรวิกรม</w:t>
                        </w:r>
                      </w:p>
                      <w:p w14:paraId="3149331D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สวป.สถ.เมืองสุราษฎร์ธานี </w:t>
                        </w:r>
                      </w:p>
                      <w:p w14:paraId="603AA84A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08-9590-8451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4192" behindDoc="0" locked="0" layoutInCell="1" allowOverlap="1" wp14:anchorId="64E7B17D" wp14:editId="2790F5F5">
            <wp:simplePos x="0" y="0"/>
            <wp:positionH relativeFrom="margin">
              <wp:posOffset>3572200</wp:posOffset>
            </wp:positionH>
            <wp:positionV relativeFrom="paragraph">
              <wp:posOffset>5824648</wp:posOffset>
            </wp:positionV>
            <wp:extent cx="2402958" cy="833563"/>
            <wp:effectExtent l="0" t="0" r="16510" b="24130"/>
            <wp:wrapNone/>
            <wp:docPr id="215" name="สี่เหลี่ยมผืนผ้า: มุมมน 2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402958" cy="833563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6B5AA2E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8"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พ.ต.ต.อภิชาญ  หัส</w:t>
                        </w:r>
                        <w:proofErr w:type="spellStart"/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โส</w:t>
                        </w:r>
                        <w:proofErr w:type="spellEnd"/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ะ</w:t>
                        </w:r>
                      </w:p>
                      <w:p w14:paraId="724E6C3E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สวป.(ชส.)สถ.เมืองสุราษฎร์ธานี </w:t>
                        </w:r>
                      </w:p>
                      <w:p w14:paraId="459B75F1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Cs w:val="2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โทร. 08-1270-1451 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79072" behindDoc="0" locked="0" layoutInCell="1" allowOverlap="1" wp14:anchorId="7F3880E8" wp14:editId="35B63A5F">
            <wp:simplePos x="0" y="0"/>
            <wp:positionH relativeFrom="margin">
              <wp:posOffset>87955</wp:posOffset>
            </wp:positionH>
            <wp:positionV relativeFrom="paragraph">
              <wp:posOffset>3764915</wp:posOffset>
            </wp:positionV>
            <wp:extent cx="1562971" cy="1995377"/>
            <wp:effectExtent l="152400" t="152400" r="361315" b="367030"/>
            <wp:wrapNone/>
            <wp:docPr id="21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A4A5CED-3BBD-E56C-CC16-11B856B5A56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A4A5CED-3BBD-E56C-CC16-11B856B5A56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71" cy="1995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6240" behindDoc="0" locked="0" layoutInCell="1" allowOverlap="1" wp14:anchorId="2AEA0C2E" wp14:editId="6FE206FE">
            <wp:simplePos x="0" y="0"/>
            <wp:positionH relativeFrom="column">
              <wp:posOffset>-103815</wp:posOffset>
            </wp:positionH>
            <wp:positionV relativeFrom="paragraph">
              <wp:posOffset>3247390</wp:posOffset>
            </wp:positionV>
            <wp:extent cx="1932955" cy="425303"/>
            <wp:effectExtent l="0" t="0" r="10160" b="13335"/>
            <wp:wrapNone/>
            <wp:docPr id="217" name="สี่เหลี่ยมผืนผ้า: มุมมน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32955" cy="425303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894DF46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งานป้องกันปราบปราม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81120" behindDoc="0" locked="0" layoutInCell="1" allowOverlap="1" wp14:anchorId="4D3326A6" wp14:editId="3E5E8931">
            <wp:simplePos x="0" y="0"/>
            <wp:positionH relativeFrom="column">
              <wp:posOffset>1339643</wp:posOffset>
            </wp:positionH>
            <wp:positionV relativeFrom="paragraph">
              <wp:posOffset>2177843</wp:posOffset>
            </wp:positionV>
            <wp:extent cx="2679405" cy="978195"/>
            <wp:effectExtent l="0" t="0" r="26035" b="12700"/>
            <wp:wrapNone/>
            <wp:docPr id="213" name="สี่เหลี่ยมผืนผ้า: มุมมน 1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679405" cy="978195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257BFE9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พ.ต.ท.ทวีศิลป์ ลักษณะแพ่ง</w:t>
                        </w:r>
                      </w:p>
                      <w:p w14:paraId="5B6A472E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รอง ผกก.ป.สถ.เมืองสุราษฎร์ธานี</w:t>
                        </w:r>
                      </w:p>
                      <w:p w14:paraId="17399205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09-0492-5829</w:t>
                        </w: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  <w14:glow w14:rad="381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4496F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941E78A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005C662A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73C8023E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5B0AEC13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D0F7E2D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6668660D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E1FFB88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3C015F15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1BA977D5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4F66D9A1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37B7D89F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22FE0B27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06FEA446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71F0C162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3C37B008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3F68FE3F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39EE7A79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</w:p>
    <w:p w14:paraId="0CDD47A8" w14:textId="77777777" w:rsidR="004224E5" w:rsidRPr="002C3D16" w:rsidRDefault="004224E5" w:rsidP="004224E5">
      <w:pPr>
        <w:tabs>
          <w:tab w:val="left" w:pos="5191"/>
        </w:tabs>
        <w:rPr>
          <w:rFonts w:ascii="Angsana New" w:hAnsi="Angsana New" w:cs="Angsana New"/>
          <w:sz w:val="32"/>
          <w:szCs w:val="32"/>
        </w:rPr>
      </w:pPr>
    </w:p>
    <w:p w14:paraId="2012A763" w14:textId="77777777" w:rsidR="004224E5" w:rsidRPr="002C3D16" w:rsidRDefault="004224E5" w:rsidP="004224E5">
      <w:pPr>
        <w:tabs>
          <w:tab w:val="left" w:pos="5191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BC2034D" wp14:editId="6D058D64">
            <wp:extent cx="7527851" cy="712381"/>
            <wp:effectExtent l="0" t="0" r="16510" b="12065"/>
            <wp:docPr id="222" name="กลุ่ม 22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712381"/>
                      <a:chOff x="0" y="0"/>
                      <a:chExt cx="6858000" cy="738472"/>
                    </a:xfrm>
                  </wpg:grpSpPr>
                  <wps:wsp>
                    <wps:cNvPr id="223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D6633A" w14:textId="77777777" w:rsidR="004224E5" w:rsidRPr="004A219C" w:rsidRDefault="004224E5" w:rsidP="004224E5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24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1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25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2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6AC5304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0336" behindDoc="0" locked="0" layoutInCell="1" allowOverlap="1" wp14:anchorId="090E2F2A" wp14:editId="00341F3A">
            <wp:simplePos x="0" y="0"/>
            <wp:positionH relativeFrom="column">
              <wp:posOffset>2051759</wp:posOffset>
            </wp:positionH>
            <wp:positionV relativeFrom="paragraph">
              <wp:posOffset>12065</wp:posOffset>
            </wp:positionV>
            <wp:extent cx="1975485" cy="882502"/>
            <wp:effectExtent l="0" t="0" r="24765" b="13335"/>
            <wp:wrapNone/>
            <wp:docPr id="226" name="สี่เหลี่ยมผืนผ้า: มุมมน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882502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9C46682" w14:textId="77777777" w:rsidR="004224E5" w:rsidRPr="004F5ED4" w:rsidRDefault="004224E5" w:rsidP="004F5ED4">
                        <w:pPr>
                          <w:jc w:val="center"/>
                          <w:rPr>
                            <w:rFonts w:ascii="Angsana New" w:hAnsi="Angsana New" w:cs="Angsana New"/>
                            <w:color w:val="1F4E79" w:themeColor="accent5" w:themeShade="80"/>
                            <w:sz w:val="40"/>
                            <w:szCs w:val="40"/>
                          </w:rPr>
                        </w:pPr>
                        <w:r w:rsidRPr="004F5ED4">
                          <w:rPr>
                            <w:rFonts w:ascii="Angsana New" w:hAnsi="Angsana New" w:cs="Angsana New" w:hint="cs"/>
                            <w:color w:val="1F4E79" w:themeColor="accent5" w:themeShade="80"/>
                            <w:sz w:val="28"/>
                            <w:szCs w:val="36"/>
                            <w:cs/>
                          </w:rPr>
                          <w:t>กำลังพล</w:t>
                        </w:r>
                      </w:p>
                      <w:p w14:paraId="5E9D60F7" w14:textId="77777777" w:rsidR="004224E5" w:rsidRPr="004224E5" w:rsidRDefault="004224E5" w:rsidP="004F5ED4">
                        <w:pPr>
                          <w:pStyle w:val="1"/>
                          <w:spacing w:before="0"/>
                          <w:jc w:val="center"/>
                          <w:rPr>
                            <w:cs/>
                          </w:rPr>
                        </w:pPr>
                        <w:bookmarkStart w:id="14" w:name="_Toc161134328"/>
                        <w:r w:rsidRPr="004224E5">
                          <w:rPr>
                            <w:cs/>
                          </w:rPr>
                          <w:t>งานป้องกันปราบปราม</w:t>
                        </w:r>
                        <w:bookmarkEnd w:id="14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1BF96FF6" w14:textId="77777777" w:rsidR="004224E5" w:rsidRPr="002C3D16" w:rsidRDefault="004224E5" w:rsidP="004224E5">
      <w:pPr>
        <w:tabs>
          <w:tab w:val="left" w:pos="2662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6A9E93B0" wp14:editId="6094B9CD">
            <wp:extent cx="5731510" cy="3493135"/>
            <wp:effectExtent l="0" t="0" r="97790" b="0"/>
            <wp:docPr id="227" name="ไดอะแกรม 227">
              <a:extLst xmlns:a="http://schemas.openxmlformats.org/drawingml/2006/main">
                <a:ext uri="{FF2B5EF4-FFF2-40B4-BE49-F238E27FC236}">
                  <a16:creationId xmlns:a16="http://schemas.microsoft.com/office/drawing/2014/main" id="{59D8029C-FB6C-7810-8294-8FEE2FAA77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inline>
        </w:drawing>
      </w:r>
    </w:p>
    <w:p w14:paraId="4B48E9FD" w14:textId="77777777" w:rsidR="004224E5" w:rsidRPr="002C3D16" w:rsidRDefault="004224E5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44A8E728" wp14:editId="1EB8C2C6">
            <wp:extent cx="5731510" cy="3950970"/>
            <wp:effectExtent l="0" t="0" r="2540" b="0"/>
            <wp:docPr id="228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E6C3B834-FDBC-56C2-6C7D-0816052418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E6C3B834-FDBC-56C2-6C7D-0816052418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5C89" w14:textId="77777777" w:rsidR="004224E5" w:rsidRPr="002C3D16" w:rsidRDefault="004224E5" w:rsidP="004224E5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3114E638" wp14:editId="09D0C658">
            <wp:extent cx="7549116" cy="701749"/>
            <wp:effectExtent l="0" t="0" r="13970" b="22225"/>
            <wp:docPr id="229" name="กลุ่ม 229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9116" cy="701749"/>
                      <a:chOff x="0" y="0"/>
                      <a:chExt cx="6858000" cy="738472"/>
                    </a:xfrm>
                  </wpg:grpSpPr>
                  <wps:wsp>
                    <wps:cNvPr id="230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864D4A" w14:textId="77777777" w:rsidR="004224E5" w:rsidRPr="004A219C" w:rsidRDefault="004224E5" w:rsidP="004224E5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31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2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32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2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AFBD480" w14:textId="77777777" w:rsidR="004224E5" w:rsidRPr="002C3D16" w:rsidRDefault="00525381" w:rsidP="004224E5">
      <w:pPr>
        <w:tabs>
          <w:tab w:val="left" w:pos="3767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4432" behindDoc="0" locked="0" layoutInCell="1" allowOverlap="1" wp14:anchorId="2955C2D6" wp14:editId="5A204D4E">
            <wp:simplePos x="0" y="0"/>
            <wp:positionH relativeFrom="margin">
              <wp:align>left</wp:align>
            </wp:positionH>
            <wp:positionV relativeFrom="paragraph">
              <wp:posOffset>512327</wp:posOffset>
            </wp:positionV>
            <wp:extent cx="2130425" cy="489098"/>
            <wp:effectExtent l="0" t="0" r="22225" b="25400"/>
            <wp:wrapNone/>
            <wp:docPr id="234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489098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AB6783E" w14:textId="77777777" w:rsidR="004224E5" w:rsidRPr="004224E5" w:rsidRDefault="004224E5" w:rsidP="004224E5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4224E5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ฝ่ายผู้บังคับบัญชา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3408" behindDoc="0" locked="0" layoutInCell="1" allowOverlap="1" wp14:anchorId="244280B4" wp14:editId="26504B4A">
            <wp:simplePos x="0" y="0"/>
            <wp:positionH relativeFrom="column">
              <wp:posOffset>1270</wp:posOffset>
            </wp:positionH>
            <wp:positionV relativeFrom="paragraph">
              <wp:posOffset>7620</wp:posOffset>
            </wp:positionV>
            <wp:extent cx="2250440" cy="450215"/>
            <wp:effectExtent l="0" t="0" r="0" b="6985"/>
            <wp:wrapNone/>
            <wp:docPr id="233" name="สี่เหลี่ยมผืนผ้า: มุมมน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40" cy="450215"/>
                    </a:xfrm>
                    <a:prstGeom prst="roundRect">
                      <a:avLst/>
                    </a:prstGeom>
                    <a:solidFill>
                      <a:schemeClr val="accent4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8F74CDE" w14:textId="77777777" w:rsidR="004224E5" w:rsidRPr="00525381" w:rsidRDefault="004224E5" w:rsidP="00525381">
                        <w:pPr>
                          <w:pStyle w:val="2"/>
                          <w:jc w:val="center"/>
                          <w:rPr>
                            <w:sz w:val="28"/>
                            <w:szCs w:val="36"/>
                          </w:rPr>
                        </w:pPr>
                        <w:bookmarkStart w:id="15" w:name="_Toc161134329"/>
                        <w:r w:rsidRPr="00525381">
                          <w:rPr>
                            <w:sz w:val="28"/>
                            <w:szCs w:val="36"/>
                            <w:cs/>
                          </w:rPr>
                          <w:t>การป้องกันอาชญากรรม</w:t>
                        </w:r>
                        <w:bookmarkEnd w:id="15"/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4224E5"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</w:p>
    <w:p w14:paraId="3A141F72" w14:textId="77777777" w:rsidR="004224E5" w:rsidRPr="002C3D16" w:rsidRDefault="00525381" w:rsidP="004224E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2384" behindDoc="0" locked="0" layoutInCell="1" allowOverlap="1" wp14:anchorId="71651DD0" wp14:editId="4F359CCA">
            <wp:simplePos x="0" y="0"/>
            <wp:positionH relativeFrom="column">
              <wp:posOffset>-191386</wp:posOffset>
            </wp:positionH>
            <wp:positionV relativeFrom="paragraph">
              <wp:posOffset>281158</wp:posOffset>
            </wp:positionV>
            <wp:extent cx="6479723" cy="2923954"/>
            <wp:effectExtent l="0" t="0" r="0" b="0"/>
            <wp:wrapNone/>
            <wp:docPr id="235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C9E57327-22E3-7A61-C1BE-4FCF4DD6B4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C9E57327-22E3-7A61-C1BE-4FCF4DD6B4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504" cy="294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7364D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7CBAF24C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2AEE5502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143FE9E6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72FCCA8F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66F3BE04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2FCD9937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7D7B8CD2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07D65D30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45C1A885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7504" behindDoc="0" locked="0" layoutInCell="1" allowOverlap="1" wp14:anchorId="56CCBE55" wp14:editId="07AEB1A0">
            <wp:simplePos x="0" y="0"/>
            <wp:positionH relativeFrom="column">
              <wp:posOffset>4578350</wp:posOffset>
            </wp:positionH>
            <wp:positionV relativeFrom="paragraph">
              <wp:posOffset>208280</wp:posOffset>
            </wp:positionV>
            <wp:extent cx="1513840" cy="1058545"/>
            <wp:effectExtent l="0" t="0" r="0" b="8255"/>
            <wp:wrapNone/>
            <wp:docPr id="23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FD00DFD4-067D-CB77-FC8C-C85C348B017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FD00DFD4-067D-CB77-FC8C-C85C348B0173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6480" behindDoc="0" locked="0" layoutInCell="1" allowOverlap="1" wp14:anchorId="53E10C6F" wp14:editId="7BA6D8D6">
            <wp:simplePos x="0" y="0"/>
            <wp:positionH relativeFrom="column">
              <wp:posOffset>3065145</wp:posOffset>
            </wp:positionH>
            <wp:positionV relativeFrom="paragraph">
              <wp:posOffset>208280</wp:posOffset>
            </wp:positionV>
            <wp:extent cx="1475105" cy="1050925"/>
            <wp:effectExtent l="0" t="0" r="0" b="0"/>
            <wp:wrapNone/>
            <wp:docPr id="23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478B7EC-926D-B9D0-0B07-4FB52E685E4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3478B7EC-926D-B9D0-0B07-4FB52E685E4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5456" behindDoc="0" locked="0" layoutInCell="1" allowOverlap="1" wp14:anchorId="4AD973C4" wp14:editId="133B00F2">
            <wp:simplePos x="0" y="0"/>
            <wp:positionH relativeFrom="column">
              <wp:posOffset>-229870</wp:posOffset>
            </wp:positionH>
            <wp:positionV relativeFrom="paragraph">
              <wp:posOffset>214630</wp:posOffset>
            </wp:positionV>
            <wp:extent cx="3175000" cy="2370455"/>
            <wp:effectExtent l="0" t="0" r="6350" b="0"/>
            <wp:wrapNone/>
            <wp:docPr id="236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19CC912-44C5-2C11-4C83-910C11B2D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19CC912-44C5-2C11-4C83-910C11B2D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9552" behindDoc="0" locked="0" layoutInCell="1" allowOverlap="1" wp14:anchorId="599FF61D" wp14:editId="68B1AB32">
            <wp:simplePos x="0" y="0"/>
            <wp:positionH relativeFrom="column">
              <wp:posOffset>4578985</wp:posOffset>
            </wp:positionH>
            <wp:positionV relativeFrom="paragraph">
              <wp:posOffset>1503045</wp:posOffset>
            </wp:positionV>
            <wp:extent cx="1491615" cy="1055370"/>
            <wp:effectExtent l="0" t="0" r="0" b="0"/>
            <wp:wrapNone/>
            <wp:docPr id="240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11A9F9AA-E445-98CD-7DAA-3B54E88C74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a16="http://schemas.microsoft.com/office/drawing/2014/main" id="{11A9F9AA-E445-98CD-7DAA-3B54E88C74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98528" behindDoc="0" locked="0" layoutInCell="1" allowOverlap="1" wp14:anchorId="03019641" wp14:editId="6EEDDD1B">
            <wp:simplePos x="0" y="0"/>
            <wp:positionH relativeFrom="column">
              <wp:posOffset>3042920</wp:posOffset>
            </wp:positionH>
            <wp:positionV relativeFrom="paragraph">
              <wp:posOffset>1497965</wp:posOffset>
            </wp:positionV>
            <wp:extent cx="1475105" cy="1057910"/>
            <wp:effectExtent l="0" t="0" r="0" b="8890"/>
            <wp:wrapNone/>
            <wp:docPr id="239" name="รูปภาพ 27">
              <a:extLst xmlns:a="http://schemas.openxmlformats.org/drawingml/2006/main">
                <a:ext uri="{FF2B5EF4-FFF2-40B4-BE49-F238E27FC236}">
                  <a16:creationId xmlns:a16="http://schemas.microsoft.com/office/drawing/2014/main" id="{34A5F7F7-FD2C-171D-04CD-17ED434B8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a16="http://schemas.microsoft.com/office/drawing/2014/main" id="{34A5F7F7-FD2C-171D-04CD-17ED434B8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AC4FE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68141378" w14:textId="77777777" w:rsidR="00525381" w:rsidRPr="002C3D16" w:rsidRDefault="00525381" w:rsidP="00525381">
      <w:pPr>
        <w:rPr>
          <w:rFonts w:ascii="Angsana New" w:hAnsi="Angsana New" w:cs="Angsana New"/>
          <w:sz w:val="32"/>
          <w:szCs w:val="32"/>
        </w:rPr>
      </w:pPr>
    </w:p>
    <w:p w14:paraId="653BE292" w14:textId="77777777" w:rsidR="00525381" w:rsidRPr="002C3D16" w:rsidRDefault="00525381" w:rsidP="00525381">
      <w:pPr>
        <w:tabs>
          <w:tab w:val="left" w:pos="8272"/>
        </w:tabs>
        <w:rPr>
          <w:rFonts w:ascii="Angsana New" w:hAnsi="Angsana New" w:cs="Angsana New"/>
          <w:b/>
          <w:bCs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tab/>
      </w: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</w:t>
      </w:r>
    </w:p>
    <w:p w14:paraId="456FDE2B" w14:textId="77777777" w:rsidR="00525381" w:rsidRPr="002C3D16" w:rsidRDefault="00525381" w:rsidP="00525381">
      <w:pPr>
        <w:tabs>
          <w:tab w:val="left" w:pos="8272"/>
        </w:tabs>
        <w:rPr>
          <w:rFonts w:ascii="Angsana New" w:hAnsi="Angsana New" w:cs="Angsana New"/>
          <w:b/>
          <w:bCs/>
          <w:sz w:val="32"/>
          <w:szCs w:val="32"/>
        </w:rPr>
      </w:pPr>
    </w:p>
    <w:p w14:paraId="6FAAFD5F" w14:textId="77777777" w:rsidR="00525381" w:rsidRPr="002C3D16" w:rsidRDefault="00525381" w:rsidP="00525381">
      <w:pPr>
        <w:tabs>
          <w:tab w:val="left" w:pos="8272"/>
        </w:tabs>
        <w:rPr>
          <w:rFonts w:ascii="Angsana New" w:hAnsi="Angsana New" w:cs="Angsana New"/>
          <w:b/>
          <w:bCs/>
          <w:sz w:val="32"/>
          <w:szCs w:val="32"/>
        </w:rPr>
      </w:pPr>
    </w:p>
    <w:p w14:paraId="0DC718FB" w14:textId="77777777" w:rsidR="00525381" w:rsidRPr="002C3D16" w:rsidRDefault="00525381" w:rsidP="00525381">
      <w:pPr>
        <w:tabs>
          <w:tab w:val="left" w:pos="8272"/>
        </w:tabs>
        <w:rPr>
          <w:rFonts w:ascii="Angsana New" w:hAnsi="Angsana New" w:cs="Angsana New"/>
          <w:b/>
          <w:bCs/>
          <w:sz w:val="32"/>
          <w:szCs w:val="32"/>
        </w:rPr>
      </w:pPr>
    </w:p>
    <w:p w14:paraId="2A160537" w14:textId="77777777" w:rsidR="00525381" w:rsidRPr="002C3D16" w:rsidRDefault="00525381" w:rsidP="00525381">
      <w:pPr>
        <w:tabs>
          <w:tab w:val="left" w:pos="8272"/>
        </w:tabs>
        <w:rPr>
          <w:rFonts w:ascii="Angsana New" w:hAnsi="Angsana New" w:cs="Angsana New"/>
          <w:b/>
          <w:bCs/>
          <w:sz w:val="32"/>
          <w:szCs w:val="32"/>
        </w:rPr>
      </w:pPr>
    </w:p>
    <w:p w14:paraId="29D2D304" w14:textId="77777777" w:rsidR="00525381" w:rsidRPr="002C3D16" w:rsidRDefault="00525381" w:rsidP="00525381">
      <w:pPr>
        <w:tabs>
          <w:tab w:val="left" w:pos="8272"/>
        </w:tabs>
        <w:rPr>
          <w:rFonts w:ascii="Angsana New" w:hAnsi="Angsana New" w:cs="Angsana New"/>
          <w:sz w:val="32"/>
          <w:szCs w:val="32"/>
        </w:rPr>
      </w:pPr>
      <w:bookmarkStart w:id="16" w:name="_Toc161134330"/>
      <w:r w:rsidRPr="002C3D16">
        <w:rPr>
          <w:rStyle w:val="20"/>
          <w:rFonts w:ascii="Angsana New" w:hAnsi="Angsana New" w:cs="Angsana New" w:hint="cs"/>
          <w:sz w:val="32"/>
          <w:szCs w:val="32"/>
          <w:cs/>
        </w:rPr>
        <w:t>ผู้บังคับบัญชางานป้องกันปราบปราม ออกตรวจ</w:t>
      </w:r>
      <w:bookmarkEnd w:id="16"/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ตามแบบการขับเคลื่อนหน้าที่ ระดับ รอง ผกก.ป. ฯ / 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สวป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ฯ ตามแนวทางขับเคลื่อนงานป้องกันปราบปรามอาชญากรรมของ ตร.ประจำปีงบประมาณ 2567</w:t>
      </w:r>
    </w:p>
    <w:p w14:paraId="17F61799" w14:textId="77777777" w:rsidR="00525381" w:rsidRPr="002C3D16" w:rsidRDefault="00525381" w:rsidP="00525381">
      <w:pPr>
        <w:tabs>
          <w:tab w:val="left" w:pos="8272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01600" behindDoc="0" locked="0" layoutInCell="1" allowOverlap="1" wp14:anchorId="36483612" wp14:editId="0B4F1241">
            <wp:simplePos x="0" y="0"/>
            <wp:positionH relativeFrom="margin">
              <wp:align>left</wp:align>
            </wp:positionH>
            <wp:positionV relativeFrom="paragraph">
              <wp:posOffset>798269</wp:posOffset>
            </wp:positionV>
            <wp:extent cx="2130425" cy="435935"/>
            <wp:effectExtent l="0" t="0" r="22225" b="21590"/>
            <wp:wrapNone/>
            <wp:docPr id="245" name="สี่เหลี่ยมผืนผ้า: มุมมน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435935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73EA0B0" w14:textId="77777777" w:rsidR="00525381" w:rsidRPr="00525381" w:rsidRDefault="00525381" w:rsidP="00525381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25381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ฝ่ายปฏิบัติการ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737C068D" wp14:editId="78143F3D">
            <wp:extent cx="7538483" cy="669851"/>
            <wp:effectExtent l="0" t="0" r="24765" b="16510"/>
            <wp:docPr id="241" name="กลุ่ม 24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483" cy="669851"/>
                      <a:chOff x="0" y="0"/>
                      <a:chExt cx="6858000" cy="738472"/>
                    </a:xfrm>
                  </wpg:grpSpPr>
                  <wps:wsp>
                    <wps:cNvPr id="242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7327B2" w14:textId="77777777" w:rsidR="00525381" w:rsidRPr="004A219C" w:rsidRDefault="00525381" w:rsidP="00525381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4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3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4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3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6F40593" w14:textId="77777777" w:rsidR="00525381" w:rsidRPr="002C3D16" w:rsidRDefault="00525381" w:rsidP="00525381">
      <w:pPr>
        <w:tabs>
          <w:tab w:val="left" w:pos="1507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6A86ACB2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4B9C0FC4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09792" behindDoc="0" locked="0" layoutInCell="1" allowOverlap="1" wp14:anchorId="3BCAF648" wp14:editId="7456EA04">
            <wp:simplePos x="0" y="0"/>
            <wp:positionH relativeFrom="column">
              <wp:posOffset>2933700</wp:posOffset>
            </wp:positionH>
            <wp:positionV relativeFrom="paragraph">
              <wp:posOffset>10160</wp:posOffset>
            </wp:positionV>
            <wp:extent cx="3348990" cy="2317750"/>
            <wp:effectExtent l="0" t="0" r="3810" b="6350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1B9A5AB3-A5D3-B1F6-80B4-85EFFAE8C1F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1B9A5AB3-A5D3-B1F6-80B4-85EFFAE8C1FB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 wp14:anchorId="455C8EB1" wp14:editId="0ADB043B">
            <wp:simplePos x="0" y="0"/>
            <wp:positionH relativeFrom="column">
              <wp:posOffset>-447040</wp:posOffset>
            </wp:positionH>
            <wp:positionV relativeFrom="paragraph">
              <wp:posOffset>31115</wp:posOffset>
            </wp:positionV>
            <wp:extent cx="3348355" cy="2338070"/>
            <wp:effectExtent l="0" t="0" r="4445" b="5080"/>
            <wp:wrapNone/>
            <wp:docPr id="252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0034E6DC-7953-EA17-4112-772F9E2DDF5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0034E6DC-7953-EA17-4112-772F9E2DDF5D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A9A5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0319F7CF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16448403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5D892954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72035BDF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 wp14:anchorId="0F3DFC71" wp14:editId="580A2695">
            <wp:simplePos x="0" y="0"/>
            <wp:positionH relativeFrom="column">
              <wp:posOffset>-446567</wp:posOffset>
            </wp:positionH>
            <wp:positionV relativeFrom="paragraph">
              <wp:posOffset>107788</wp:posOffset>
            </wp:positionV>
            <wp:extent cx="3210560" cy="1626781"/>
            <wp:effectExtent l="0" t="0" r="0" b="0"/>
            <wp:wrapNone/>
            <wp:docPr id="251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CD8C12DB-4B72-DC0B-3DE5-5D5AB3B5447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CD8C12DB-4B72-DC0B-3DE5-5D5AB3B5447D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15575" cy="1629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1877106D" wp14:editId="2ABDE776">
            <wp:simplePos x="0" y="0"/>
            <wp:positionH relativeFrom="column">
              <wp:posOffset>2785730</wp:posOffset>
            </wp:positionH>
            <wp:positionV relativeFrom="paragraph">
              <wp:posOffset>22727</wp:posOffset>
            </wp:positionV>
            <wp:extent cx="3443605" cy="1701209"/>
            <wp:effectExtent l="0" t="0" r="4445" b="0"/>
            <wp:wrapNone/>
            <wp:docPr id="250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61B486B7-5E5B-E843-5661-418D27B8BCB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61B486B7-5E5B-E843-5661-418D27B8BCB8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444735" cy="1701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6A7C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4049BCE3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67E01FE3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526566BE" wp14:editId="17236ECD">
            <wp:simplePos x="0" y="0"/>
            <wp:positionH relativeFrom="column">
              <wp:posOffset>-435137</wp:posOffset>
            </wp:positionH>
            <wp:positionV relativeFrom="paragraph">
              <wp:posOffset>347345</wp:posOffset>
            </wp:positionV>
            <wp:extent cx="3157855" cy="1264920"/>
            <wp:effectExtent l="0" t="0" r="4445" b="0"/>
            <wp:wrapNone/>
            <wp:docPr id="247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56D56E32-1FD3-B5D8-BF6C-D043AAB54C3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56D56E32-1FD3-B5D8-BF6C-D043AAB54C3D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435FD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455E77E7" wp14:editId="542AB30E">
            <wp:simplePos x="0" y="0"/>
            <wp:positionH relativeFrom="column">
              <wp:posOffset>2730338</wp:posOffset>
            </wp:positionH>
            <wp:positionV relativeFrom="paragraph">
              <wp:posOffset>6350</wp:posOffset>
            </wp:positionV>
            <wp:extent cx="3497580" cy="1264920"/>
            <wp:effectExtent l="0" t="0" r="7620" b="0"/>
            <wp:wrapNone/>
            <wp:docPr id="24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A46FD5A8-83D3-4489-736B-1BA4354B54C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A46FD5A8-83D3-4489-736B-1BA4354B54C6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7DB51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3A7572F1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05240DA3" wp14:editId="532BC8C2">
            <wp:simplePos x="0" y="0"/>
            <wp:positionH relativeFrom="margin">
              <wp:posOffset>-435935</wp:posOffset>
            </wp:positionH>
            <wp:positionV relativeFrom="paragraph">
              <wp:posOffset>185509</wp:posOffset>
            </wp:positionV>
            <wp:extent cx="3168015" cy="1201479"/>
            <wp:effectExtent l="0" t="0" r="0" b="0"/>
            <wp:wrapNone/>
            <wp:docPr id="249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7E2E7F5D-E304-2139-6848-576FE54F65A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7E2E7F5D-E304-2139-6848-576FE54F65A3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51C18A33" wp14:editId="08DFAA8F">
            <wp:simplePos x="0" y="0"/>
            <wp:positionH relativeFrom="column">
              <wp:posOffset>2783840</wp:posOffset>
            </wp:positionH>
            <wp:positionV relativeFrom="paragraph">
              <wp:posOffset>141605</wp:posOffset>
            </wp:positionV>
            <wp:extent cx="3444240" cy="1264285"/>
            <wp:effectExtent l="0" t="0" r="3810" b="0"/>
            <wp:wrapNone/>
            <wp:docPr id="248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F23987B7-0F26-072C-BBCC-852CF548A34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F23987B7-0F26-072C-BBCC-852CF548A340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74A16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66721338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41583465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6FDED37E" w14:textId="77777777" w:rsidR="00181F24" w:rsidRPr="002C3D16" w:rsidRDefault="00181F24" w:rsidP="00181F24">
      <w:pPr>
        <w:rPr>
          <w:rFonts w:ascii="Angsana New" w:hAnsi="Angsana New" w:cs="Angsana New"/>
          <w:sz w:val="32"/>
          <w:szCs w:val="32"/>
        </w:rPr>
      </w:pPr>
    </w:p>
    <w:p w14:paraId="52646994" w14:textId="77777777" w:rsidR="00181F24" w:rsidRPr="002C3D16" w:rsidRDefault="00181F24" w:rsidP="00181F24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Style w:val="20"/>
          <w:rFonts w:ascii="Angsana New" w:hAnsi="Angsana New" w:cs="Angsana New" w:hint="cs"/>
          <w:sz w:val="32"/>
          <w:szCs w:val="32"/>
          <w:cs/>
        </w:rPr>
        <w:t xml:space="preserve">   </w:t>
      </w:r>
      <w:bookmarkStart w:id="17" w:name="_Toc161134331"/>
      <w:r w:rsidRPr="002C3D16">
        <w:rPr>
          <w:rStyle w:val="20"/>
          <w:rFonts w:ascii="Angsana New" w:hAnsi="Angsana New" w:cs="Angsana New" w:hint="cs"/>
          <w:sz w:val="32"/>
          <w:szCs w:val="32"/>
          <w:cs/>
        </w:rPr>
        <w:t>เจ้าหน้าที่ตำรวจงานป้องกันปราบปราม ออกตรวจจุดเสี่ยง จุดล่อแหลม</w:t>
      </w:r>
      <w:bookmarkEnd w:id="17"/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ตามวงรอบเพื่อป้องกันเหตุเกี่ยวกับชีวิต</w:t>
      </w:r>
      <w:r w:rsidRPr="002C3D16">
        <w:rPr>
          <w:rFonts w:ascii="Angsana New" w:hAnsi="Angsana New" w:cs="Angsana New" w:hint="cs"/>
          <w:sz w:val="32"/>
          <w:szCs w:val="32"/>
        </w:rPr>
        <w:t xml:space="preserve"> </w:t>
      </w:r>
      <w:r w:rsidRPr="002C3D16">
        <w:rPr>
          <w:rFonts w:ascii="Angsana New" w:hAnsi="Angsana New" w:cs="Angsana New" w:hint="cs"/>
          <w:sz w:val="32"/>
          <w:szCs w:val="32"/>
          <w:cs/>
        </w:rPr>
        <w:t>ร่างกายและทรัพย์สินของประชาชน</w:t>
      </w:r>
    </w:p>
    <w:p w14:paraId="713346AD" w14:textId="77777777" w:rsidR="00181F24" w:rsidRPr="00181F24" w:rsidRDefault="00181F24" w:rsidP="00181F24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จำนวนจุดเสี่ยงจุดล่อแหลม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147         จุด 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    5</w:t>
      </w:r>
      <w:r w:rsidRPr="002C3D16">
        <w:rPr>
          <w:rFonts w:ascii="Angsana New" w:hAnsi="Angsana New" w:cs="Angsana New" w:hint="cs"/>
          <w:sz w:val="32"/>
          <w:szCs w:val="32"/>
        </w:rPr>
        <w:t>,</w:t>
      </w:r>
      <w:r w:rsidRPr="002C3D16">
        <w:rPr>
          <w:rFonts w:ascii="Angsana New" w:hAnsi="Angsana New" w:cs="Angsana New" w:hint="cs"/>
          <w:sz w:val="32"/>
          <w:szCs w:val="32"/>
          <w:cs/>
        </w:rPr>
        <w:t>515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ครั้ง</w:t>
      </w:r>
    </w:p>
    <w:p w14:paraId="572B5AF9" w14:textId="77777777" w:rsidR="00181F24" w:rsidRPr="002C3D16" w:rsidRDefault="00181F24" w:rsidP="00181F24">
      <w:pPr>
        <w:numPr>
          <w:ilvl w:val="0"/>
          <w:numId w:val="3"/>
        </w:numPr>
        <w:tabs>
          <w:tab w:val="left" w:pos="2646"/>
        </w:tabs>
        <w:spacing w:after="0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อัตราการตรวจจุดเสี่ยงจุดล่อแหลม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121.02 %</w:t>
      </w:r>
    </w:p>
    <w:p w14:paraId="354DF3AD" w14:textId="77777777" w:rsidR="00181F24" w:rsidRPr="00181F24" w:rsidRDefault="00181F24" w:rsidP="00181F24">
      <w:pPr>
        <w:tabs>
          <w:tab w:val="left" w:pos="2646"/>
        </w:tabs>
        <w:spacing w:after="0"/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079EF63C" wp14:editId="78591DCE">
            <wp:extent cx="7517218" cy="669851"/>
            <wp:effectExtent l="0" t="0" r="26670" b="16510"/>
            <wp:docPr id="253" name="กลุ่ม 253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7218" cy="669851"/>
                      <a:chOff x="0" y="0"/>
                      <a:chExt cx="6858000" cy="738472"/>
                    </a:xfrm>
                  </wpg:grpSpPr>
                  <wps:wsp>
                    <wps:cNvPr id="254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2DD1BD" w14:textId="77777777" w:rsidR="00181F24" w:rsidRPr="004A219C" w:rsidRDefault="00181F24" w:rsidP="00181F24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55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3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56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3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A89F8EF" w14:textId="77777777" w:rsidR="00181F24" w:rsidRPr="002C3D16" w:rsidRDefault="002462B1" w:rsidP="00181F24">
      <w:pPr>
        <w:tabs>
          <w:tab w:val="left" w:pos="264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11840" behindDoc="0" locked="0" layoutInCell="1" allowOverlap="1" wp14:anchorId="0DD96904" wp14:editId="689E779F">
            <wp:simplePos x="0" y="0"/>
            <wp:positionH relativeFrom="column">
              <wp:posOffset>-777672</wp:posOffset>
            </wp:positionH>
            <wp:positionV relativeFrom="paragraph">
              <wp:posOffset>1321435</wp:posOffset>
            </wp:positionV>
            <wp:extent cx="7259955" cy="2912745"/>
            <wp:effectExtent l="0" t="0" r="0" b="1905"/>
            <wp:wrapNone/>
            <wp:docPr id="259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825041E-68AA-FFE0-44D1-B49F9F2D4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825041E-68AA-FFE0-44D1-B49F9F2D4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F24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225FFF4E" wp14:editId="57D2266E">
            <wp:simplePos x="0" y="0"/>
            <wp:positionH relativeFrom="margin">
              <wp:align>left</wp:align>
            </wp:positionH>
            <wp:positionV relativeFrom="paragraph">
              <wp:posOffset>516066</wp:posOffset>
            </wp:positionV>
            <wp:extent cx="3382645" cy="428017"/>
            <wp:effectExtent l="0" t="0" r="8255" b="0"/>
            <wp:wrapNone/>
            <wp:docPr id="258" name="สี่เหลี่ยมผืนผ้า: มุมมน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82645" cy="428017"/>
                    </a:xfrm>
                    <a:prstGeom prst="roundRect">
                      <a:avLst/>
                    </a:prstGeom>
                    <a:solidFill>
                      <a:schemeClr val="accent6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2ABC998" w14:textId="77777777" w:rsidR="00181F24" w:rsidRPr="00181F24" w:rsidRDefault="00181F24" w:rsidP="00181F24">
                        <w:pPr>
                          <w:pStyle w:val="2"/>
                          <w:rPr>
                            <w:sz w:val="28"/>
                            <w:szCs w:val="36"/>
                          </w:rPr>
                        </w:pPr>
                        <w:bookmarkStart w:id="18" w:name="_Toc161134332"/>
                        <w:r w:rsidRPr="00181F24">
                          <w:rPr>
                            <w:sz w:val="28"/>
                            <w:szCs w:val="36"/>
                            <w:cs/>
                          </w:rPr>
                          <w:t>ผลการจับกุมตามมาตราการตัดมือตัดเท้า</w:t>
                        </w:r>
                        <w:bookmarkEnd w:id="18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181F24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341934A9" wp14:editId="460604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0489" cy="450376"/>
            <wp:effectExtent l="0" t="0" r="16510" b="26035"/>
            <wp:wrapNone/>
            <wp:docPr id="257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D334F70" w14:textId="77777777" w:rsidR="00181F24" w:rsidRPr="00181F24" w:rsidRDefault="00181F24" w:rsidP="00181F24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181F24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การปราบปรามอาชญากรรม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6A1FAE6E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5C73A859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5C0E37DF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2882422D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28317BDC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0D6973A7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21868125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40153A1D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096343EE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4031A953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4C39A0E8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59DEB042" w14:textId="77777777" w:rsidR="002462B1" w:rsidRPr="002C3D16" w:rsidRDefault="002462B1" w:rsidP="002462B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</w:t>
      </w: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14:paraId="4F1CB4DC" w14:textId="77777777" w:rsidR="002462B1" w:rsidRPr="002462B1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เจ้าหน้าที่ตำรวจงานป้องกันปราบปราม </w:t>
      </w:r>
      <w:r w:rsidRPr="002C3D16">
        <w:rPr>
          <w:rFonts w:ascii="Angsana New" w:hAnsi="Angsana New" w:cs="Angsana New" w:hint="cs"/>
          <w:sz w:val="32"/>
          <w:szCs w:val="32"/>
          <w:cs/>
        </w:rPr>
        <w:t>ดำเนินการตามมาตรการตัดมือตัดเท้า จับกุมอาวุธปืน อาวุธมีด การตรวจเยี่ยมประชาชน รายละเอียดดังนี้</w:t>
      </w:r>
    </w:p>
    <w:p w14:paraId="1B533072" w14:textId="77777777" w:rsidR="002462B1" w:rsidRPr="002462B1" w:rsidRDefault="002462B1" w:rsidP="002462B1">
      <w:pPr>
        <w:numPr>
          <w:ilvl w:val="0"/>
          <w:numId w:val="4"/>
        </w:num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การตรวจค้นตัวบุคคลและยานพาหนะในระบบ </w:t>
      </w:r>
      <w:proofErr w:type="spellStart"/>
      <w:r w:rsidRPr="002C3D16">
        <w:rPr>
          <w:rFonts w:ascii="Angsana New" w:hAnsi="Angsana New" w:cs="Angsana New" w:hint="cs"/>
          <w:sz w:val="32"/>
          <w:szCs w:val="32"/>
        </w:rPr>
        <w:t>Poilce</w:t>
      </w:r>
      <w:proofErr w:type="spellEnd"/>
      <w:r w:rsidRPr="002C3D16">
        <w:rPr>
          <w:rFonts w:ascii="Angsana New" w:hAnsi="Angsana New" w:cs="Angsana New" w:hint="cs"/>
          <w:sz w:val="32"/>
          <w:szCs w:val="32"/>
        </w:rPr>
        <w:t xml:space="preserve"> 4.0 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จำนวน 322 ครั้ง/เดือน</w:t>
      </w:r>
      <w:r w:rsidRPr="002C3D16">
        <w:rPr>
          <w:rFonts w:ascii="Angsana New" w:hAnsi="Angsana New" w:cs="Angsana New" w:hint="cs"/>
          <w:sz w:val="32"/>
          <w:szCs w:val="32"/>
        </w:rPr>
        <w:t xml:space="preserve"> </w:t>
      </w:r>
    </w:p>
    <w:p w14:paraId="617634B1" w14:textId="77777777" w:rsidR="002462B1" w:rsidRPr="002462B1" w:rsidRDefault="002462B1" w:rsidP="002462B1">
      <w:pPr>
        <w:numPr>
          <w:ilvl w:val="0"/>
          <w:numId w:val="4"/>
        </w:num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การตรวจเยี่ยมประชาชน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จำนวน     </w:t>
      </w:r>
      <w:r w:rsidRPr="002C3D16">
        <w:rPr>
          <w:rFonts w:ascii="Angsana New" w:hAnsi="Angsana New" w:cs="Angsana New" w:hint="cs"/>
          <w:sz w:val="32"/>
          <w:szCs w:val="32"/>
        </w:rPr>
        <w:t>650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  ครั้ง</w:t>
      </w:r>
    </w:p>
    <w:p w14:paraId="0ED05BBF" w14:textId="77777777" w:rsidR="002462B1" w:rsidRPr="002462B1" w:rsidRDefault="002462B1" w:rsidP="002462B1">
      <w:pPr>
        <w:numPr>
          <w:ilvl w:val="0"/>
          <w:numId w:val="4"/>
        </w:num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การจับกุมอาวุธปืน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จำนวน     2   กระบอก</w:t>
      </w:r>
    </w:p>
    <w:p w14:paraId="6A5C6203" w14:textId="77777777" w:rsidR="002462B1" w:rsidRPr="002462B1" w:rsidRDefault="002462B1" w:rsidP="002462B1">
      <w:pPr>
        <w:numPr>
          <w:ilvl w:val="0"/>
          <w:numId w:val="4"/>
        </w:num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การจับกุมอาวุธมีด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จำนวน     2   เล่ม</w:t>
      </w:r>
    </w:p>
    <w:p w14:paraId="7528ECB2" w14:textId="77777777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3E0D602D" w14:textId="77777777" w:rsidR="002462B1" w:rsidRPr="002C3D16" w:rsidRDefault="002462B1" w:rsidP="002462B1">
      <w:pPr>
        <w:jc w:val="center"/>
        <w:rPr>
          <w:rFonts w:ascii="Angsana New" w:hAnsi="Angsana New" w:cs="Angsana New"/>
          <w:sz w:val="32"/>
          <w:szCs w:val="32"/>
        </w:rPr>
      </w:pPr>
    </w:p>
    <w:p w14:paraId="222F6D66" w14:textId="77777777" w:rsidR="002462B1" w:rsidRPr="002C3D16" w:rsidRDefault="002462B1" w:rsidP="00230EBE">
      <w:pPr>
        <w:rPr>
          <w:rFonts w:ascii="Angsana New" w:hAnsi="Angsana New" w:cs="Angsana New"/>
          <w:sz w:val="32"/>
          <w:szCs w:val="32"/>
        </w:rPr>
      </w:pPr>
    </w:p>
    <w:p w14:paraId="1084ADBC" w14:textId="77777777" w:rsidR="002462B1" w:rsidRPr="002C3D16" w:rsidRDefault="002462B1" w:rsidP="002462B1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6FD6133A" wp14:editId="02AC943B">
            <wp:extent cx="7529208" cy="642026"/>
            <wp:effectExtent l="0" t="0" r="14605" b="24765"/>
            <wp:docPr id="260" name="กลุ่ม 260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208" cy="642026"/>
                      <a:chOff x="0" y="0"/>
                      <a:chExt cx="6858000" cy="738472"/>
                    </a:xfrm>
                  </wpg:grpSpPr>
                  <wps:wsp>
                    <wps:cNvPr id="261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821C46" w14:textId="77777777" w:rsidR="002462B1" w:rsidRPr="004A219C" w:rsidRDefault="002462B1" w:rsidP="002462B1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62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4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63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4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D09CA4E" w14:textId="77777777" w:rsidR="002462B1" w:rsidRPr="002C3D16" w:rsidRDefault="00CD4457" w:rsidP="002462B1">
      <w:pPr>
        <w:tabs>
          <w:tab w:val="left" w:pos="2329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15936" behindDoc="0" locked="0" layoutInCell="1" allowOverlap="1" wp14:anchorId="31BF4E29" wp14:editId="1326539D">
            <wp:simplePos x="0" y="0"/>
            <wp:positionH relativeFrom="margin">
              <wp:align>left</wp:align>
            </wp:positionH>
            <wp:positionV relativeFrom="paragraph">
              <wp:posOffset>511337</wp:posOffset>
            </wp:positionV>
            <wp:extent cx="2130425" cy="418289"/>
            <wp:effectExtent l="0" t="0" r="22225" b="20320"/>
            <wp:wrapNone/>
            <wp:docPr id="264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418289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65B963F" w14:textId="77777777" w:rsidR="002462B1" w:rsidRPr="002462B1" w:rsidRDefault="002462B1" w:rsidP="002462B1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2462B1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กิจกรรม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2462B1"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2462B1"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16960" behindDoc="0" locked="0" layoutInCell="1" allowOverlap="1" wp14:anchorId="40627AE9" wp14:editId="1D12246C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2250489" cy="450376"/>
            <wp:effectExtent l="0" t="0" r="0" b="6985"/>
            <wp:wrapNone/>
            <wp:docPr id="265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chemeClr val="accent4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F4D30AB" w14:textId="77777777" w:rsidR="002462B1" w:rsidRPr="00CD4457" w:rsidRDefault="002462B1" w:rsidP="00CD4457">
                        <w:pPr>
                          <w:pStyle w:val="2"/>
                          <w:jc w:val="center"/>
                          <w:rPr>
                            <w:sz w:val="28"/>
                            <w:szCs w:val="36"/>
                          </w:rPr>
                        </w:pPr>
                        <w:bookmarkStart w:id="19" w:name="_Toc161134333"/>
                        <w:r w:rsidRPr="00CD4457">
                          <w:rPr>
                            <w:sz w:val="28"/>
                            <w:szCs w:val="36"/>
                            <w:cs/>
                          </w:rPr>
                          <w:t>ชุดมวลชนสัมพันธ์</w:t>
                        </w:r>
                        <w:bookmarkEnd w:id="19"/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0BA2F758" w14:textId="77777777" w:rsidR="002462B1" w:rsidRPr="002C3D16" w:rsidRDefault="002462B1" w:rsidP="002462B1">
      <w:pPr>
        <w:rPr>
          <w:rFonts w:ascii="Angsana New" w:hAnsi="Angsana New" w:cs="Angsana New"/>
          <w:sz w:val="32"/>
          <w:szCs w:val="32"/>
        </w:rPr>
      </w:pPr>
    </w:p>
    <w:p w14:paraId="05F798C1" w14:textId="77777777" w:rsidR="00CD4457" w:rsidRPr="002C3D16" w:rsidRDefault="00A13AAB" w:rsidP="00CD4457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17984" behindDoc="0" locked="0" layoutInCell="1" allowOverlap="1" wp14:anchorId="5C0C0CAA" wp14:editId="554EAFE5">
            <wp:simplePos x="0" y="0"/>
            <wp:positionH relativeFrom="column">
              <wp:posOffset>3451698</wp:posOffset>
            </wp:positionH>
            <wp:positionV relativeFrom="paragraph">
              <wp:posOffset>248838</wp:posOffset>
            </wp:positionV>
            <wp:extent cx="2855595" cy="2238983"/>
            <wp:effectExtent l="76200" t="76200" r="135255" b="142875"/>
            <wp:wrapNone/>
            <wp:docPr id="21506" name="Picture 2" descr="C:\Users\SETUP\Desktop\desktop\บรรยายบุญถาวร\3395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SETUP\Desktop\desktop\บรรยายบุญถาวร\339528_0.jpg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04" cy="2240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20032" behindDoc="0" locked="0" layoutInCell="1" allowOverlap="1" wp14:anchorId="46BED1BD" wp14:editId="21810891">
            <wp:simplePos x="0" y="0"/>
            <wp:positionH relativeFrom="column">
              <wp:posOffset>-779780</wp:posOffset>
            </wp:positionH>
            <wp:positionV relativeFrom="paragraph">
              <wp:posOffset>277671</wp:posOffset>
            </wp:positionV>
            <wp:extent cx="4143983" cy="3084064"/>
            <wp:effectExtent l="76200" t="76200" r="123825" b="135890"/>
            <wp:wrapNone/>
            <wp:docPr id="21508" name="Picture 4" descr="C:\Users\SETUP\Desktop\desktop\บรรยายบุญถาวร\LINE_ALBUM_บุญถาวร_๒๓๑๒๐๘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C:\Users\SETUP\Desktop\desktop\บรรยายบุญถาวร\LINE_ALBUM_บุญถาวร_๒๓๑๒๐๘_11.jpg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83" cy="30840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BD6EB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0960AEB2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5D1A946A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5FBC97B9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61157FA7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10CF15A5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737E0499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4483617C" w14:textId="77777777" w:rsidR="00CD4457" w:rsidRPr="002C3D16" w:rsidRDefault="00A13AAB" w:rsidP="00CD4457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21056" behindDoc="0" locked="0" layoutInCell="1" allowOverlap="1" wp14:anchorId="6E327266" wp14:editId="205B9716">
            <wp:simplePos x="0" y="0"/>
            <wp:positionH relativeFrom="column">
              <wp:posOffset>3451698</wp:posOffset>
            </wp:positionH>
            <wp:positionV relativeFrom="paragraph">
              <wp:posOffset>52894</wp:posOffset>
            </wp:positionV>
            <wp:extent cx="2832100" cy="2631643"/>
            <wp:effectExtent l="76200" t="76200" r="139700" b="130810"/>
            <wp:wrapNone/>
            <wp:docPr id="21509" name="Picture 5" descr="C:\Users\SETUP\Desktop\desktop\บรรยายบุญถาวร\LINE_ALBUM_บุญถาวร_๒๓๑๒๐๘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C:\Users\SETUP\Desktop\desktop\บรรยายบุญถาวร\LINE_ALBUM_บุญถาวร_๒๓๑๒๐๘_17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69" cy="263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22080" behindDoc="0" locked="0" layoutInCell="1" allowOverlap="1" wp14:anchorId="74BFED59" wp14:editId="02015EAE">
            <wp:simplePos x="0" y="0"/>
            <wp:positionH relativeFrom="column">
              <wp:posOffset>-779834</wp:posOffset>
            </wp:positionH>
            <wp:positionV relativeFrom="paragraph">
              <wp:posOffset>336442</wp:posOffset>
            </wp:positionV>
            <wp:extent cx="2303940" cy="1791511"/>
            <wp:effectExtent l="76200" t="76200" r="134620" b="132715"/>
            <wp:wrapNone/>
            <wp:docPr id="21511" name="Picture 7" descr="C:\Users\SETUP\Desktop\desktop\บรรยายบุญถาวร\S__73973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C:\Users\SETUP\Desktop\desktop\บรรยายบุญถาวร\S__7397380_0.jpg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68" cy="1793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FAE48" w14:textId="77777777" w:rsidR="00CD4457" w:rsidRPr="002C3D16" w:rsidRDefault="00A13AAB" w:rsidP="00CD4457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19008" behindDoc="0" locked="0" layoutInCell="1" allowOverlap="1" wp14:anchorId="0999E9B1" wp14:editId="70A6F2C8">
            <wp:simplePos x="0" y="0"/>
            <wp:positionH relativeFrom="column">
              <wp:posOffset>1622898</wp:posOffset>
            </wp:positionH>
            <wp:positionV relativeFrom="paragraph">
              <wp:posOffset>60420</wp:posOffset>
            </wp:positionV>
            <wp:extent cx="1723417" cy="1771650"/>
            <wp:effectExtent l="76200" t="76200" r="124460" b="133350"/>
            <wp:wrapNone/>
            <wp:docPr id="21507" name="Picture 3" descr="C:\Users\SETUP\Desktop\desktop\บรรยายบุญถาวร\3395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SETUP\Desktop\desktop\บรรยายบุญถาวร\339527_0.jpg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32" cy="1775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DF0FF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36E355C2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4A5DB543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07FFB79D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7833C791" w14:textId="77777777" w:rsidR="00CD4457" w:rsidRPr="002C3D16" w:rsidRDefault="00CD4457" w:rsidP="00CD4457">
      <w:pPr>
        <w:rPr>
          <w:rFonts w:ascii="Angsana New" w:hAnsi="Angsana New" w:cs="Angsana New"/>
          <w:sz w:val="32"/>
          <w:szCs w:val="32"/>
        </w:rPr>
      </w:pPr>
    </w:p>
    <w:p w14:paraId="757BF517" w14:textId="77777777" w:rsidR="00CD4457" w:rsidRPr="002C3D16" w:rsidRDefault="00CD4457" w:rsidP="00CD445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ab/>
        <w:t>วันที่    30 ต.ค.</w:t>
      </w:r>
      <w:r w:rsidR="00A13AAB" w:rsidRPr="002C3D16">
        <w:rPr>
          <w:rFonts w:ascii="Angsana New" w:hAnsi="Angsana New" w:cs="Angsana New" w:hint="cs"/>
          <w:b/>
          <w:bCs/>
          <w:sz w:val="32"/>
          <w:szCs w:val="32"/>
          <w:cs/>
        </w:rPr>
        <w:t>25</w:t>
      </w: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>67  นำโดย พ.ต.ต.อภิชาญ หัส</w:t>
      </w:r>
      <w:proofErr w:type="spellStart"/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>โส</w:t>
      </w:r>
      <w:proofErr w:type="spellEnd"/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ะ สวป.(ชส.)สภ.เมืองสุราษฎร์ธานี </w:t>
      </w:r>
      <w:r w:rsidRPr="002C3D16">
        <w:rPr>
          <w:rFonts w:ascii="Angsana New" w:hAnsi="Angsana New" w:cs="Angsana New" w:hint="cs"/>
          <w:sz w:val="32"/>
          <w:szCs w:val="32"/>
          <w:cs/>
        </w:rPr>
        <w:t>ได้นำเจ้าหน้าที่  ชมส.สภ.เมืองสุราษฎร์ธานี เป็นวิทยากรรับเชิญการซ้อมแผนเผชิญเหตุ หนีซ่อน สู้ ให้กับ บริษัทบุญถาวร สุราษฎร์ธานี</w:t>
      </w:r>
    </w:p>
    <w:p w14:paraId="2F767775" w14:textId="77777777" w:rsidR="00A13AAB" w:rsidRPr="002C3D16" w:rsidRDefault="00A13AAB" w:rsidP="00CD445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</w:p>
    <w:p w14:paraId="6ED17FF8" w14:textId="77777777" w:rsidR="00A13AAB" w:rsidRPr="002C3D16" w:rsidRDefault="00A13AAB" w:rsidP="00CD4457">
      <w:pPr>
        <w:tabs>
          <w:tab w:val="left" w:pos="0"/>
        </w:tabs>
        <w:jc w:val="thaiDistribute"/>
        <w:rPr>
          <w:rFonts w:ascii="Angsana New" w:hAnsi="Angsana New" w:cs="Angsana New"/>
          <w:sz w:val="32"/>
          <w:szCs w:val="32"/>
        </w:rPr>
      </w:pPr>
    </w:p>
    <w:p w14:paraId="76273D55" w14:textId="77777777" w:rsidR="00CD4457" w:rsidRPr="002C3D16" w:rsidRDefault="00DB3CC3" w:rsidP="00A13AAB">
      <w:pPr>
        <w:tabs>
          <w:tab w:val="left" w:pos="3324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24128" behindDoc="0" locked="0" layoutInCell="1" allowOverlap="1" wp14:anchorId="4FBCDE6E" wp14:editId="1BADEF5D">
            <wp:simplePos x="0" y="0"/>
            <wp:positionH relativeFrom="margin">
              <wp:align>left</wp:align>
            </wp:positionH>
            <wp:positionV relativeFrom="paragraph">
              <wp:posOffset>709092</wp:posOffset>
            </wp:positionV>
            <wp:extent cx="2130425" cy="457200"/>
            <wp:effectExtent l="0" t="0" r="3175" b="0"/>
            <wp:wrapNone/>
            <wp:docPr id="270" name="สี่เหลี่ยมผืนผ้า: มุมมน 3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25" cy="457200"/>
                    </a:xfrm>
                    <a:prstGeom prst="roundRect">
                      <a:avLst/>
                    </a:prstGeom>
                    <a:solidFill>
                      <a:schemeClr val="accent6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BE7C52B" w14:textId="77777777" w:rsidR="00A13AAB" w:rsidRPr="00DB3CC3" w:rsidRDefault="00A13AAB" w:rsidP="00DB3CC3">
                        <w:pPr>
                          <w:pStyle w:val="2"/>
                          <w:jc w:val="center"/>
                          <w:rPr>
                            <w:sz w:val="28"/>
                            <w:szCs w:val="36"/>
                          </w:rPr>
                        </w:pPr>
                        <w:bookmarkStart w:id="20" w:name="_Toc161134334"/>
                        <w:r w:rsidRPr="00DB3CC3">
                          <w:rPr>
                            <w:sz w:val="28"/>
                            <w:szCs w:val="36"/>
                            <w:cs/>
                          </w:rPr>
                          <w:t>งานชุมชน 5 เป้าหมาย</w:t>
                        </w:r>
                        <w:bookmarkEnd w:id="20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A13AAB"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7AC48E9C" wp14:editId="619FEFFB">
            <wp:extent cx="7529208" cy="651754"/>
            <wp:effectExtent l="0" t="0" r="14605" b="15240"/>
            <wp:docPr id="266" name="กลุ่ม 266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9208" cy="651754"/>
                      <a:chOff x="0" y="0"/>
                      <a:chExt cx="6858000" cy="738472"/>
                    </a:xfrm>
                  </wpg:grpSpPr>
                  <wps:wsp>
                    <wps:cNvPr id="267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85B0E1" w14:textId="77777777" w:rsidR="00A13AAB" w:rsidRPr="004A219C" w:rsidRDefault="00A13AAB" w:rsidP="00A13AAB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68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5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69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5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A68E9FA" w14:textId="77777777" w:rsidR="00A13AAB" w:rsidRPr="002C3D16" w:rsidRDefault="00A13AAB" w:rsidP="00A13AA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4FC64D05" wp14:editId="058594AF">
            <wp:simplePos x="0" y="0"/>
            <wp:positionH relativeFrom="column">
              <wp:posOffset>-692285</wp:posOffset>
            </wp:positionH>
            <wp:positionV relativeFrom="paragraph">
              <wp:posOffset>4021401</wp:posOffset>
            </wp:positionV>
            <wp:extent cx="3610583" cy="2409190"/>
            <wp:effectExtent l="76200" t="76200" r="142875" b="124460"/>
            <wp:wrapNone/>
            <wp:docPr id="273" name="Picture 4" descr="C:\Users\SETUP\Desktop\รวมงาน ชมส.ปี67\รูปชมส.เพิ่มเติมบ้านท่าทองกาญจนวิถี\6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C:\Users\SETUP\Desktop\รวมงาน ชมส.ปี67\รูปชมส.เพิ่มเติมบ้านท่าทองกาญจนวิถี\66833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29" cy="24121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70A5A535" wp14:editId="1DBFE5D5">
            <wp:simplePos x="0" y="0"/>
            <wp:positionH relativeFrom="margin">
              <wp:posOffset>3053512</wp:posOffset>
            </wp:positionH>
            <wp:positionV relativeFrom="paragraph">
              <wp:posOffset>4022090</wp:posOffset>
            </wp:positionV>
            <wp:extent cx="3273425" cy="2412365"/>
            <wp:effectExtent l="76200" t="76200" r="136525" b="140335"/>
            <wp:wrapNone/>
            <wp:docPr id="21510" name="Picture 6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396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39632_0.jpg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12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65E0CE5B" wp14:editId="7C5958D0">
            <wp:simplePos x="0" y="0"/>
            <wp:positionH relativeFrom="column">
              <wp:posOffset>4114165</wp:posOffset>
            </wp:positionH>
            <wp:positionV relativeFrom="paragraph">
              <wp:posOffset>2320493</wp:posOffset>
            </wp:positionV>
            <wp:extent cx="2191234" cy="1614791"/>
            <wp:effectExtent l="76200" t="76200" r="133350" b="138430"/>
            <wp:wrapNone/>
            <wp:docPr id="274" name="Picture 5" descr="C:\Users\SETUP\Desktop\รวมงาน ชมส.ปี67\ผกก.นิพล ประชุมอบต.คลองน้อย14ธค66\276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 descr="C:\Users\SETUP\Desktop\รวมงาน ชมส.ปี67\ผกก.นิพล ประชุมอบต.คลองน้อย14ธค66\27644_0.jpg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34" cy="1614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0AB12903" wp14:editId="497F1EE6">
            <wp:simplePos x="0" y="0"/>
            <wp:positionH relativeFrom="margin">
              <wp:posOffset>4133931</wp:posOffset>
            </wp:positionH>
            <wp:positionV relativeFrom="paragraph">
              <wp:posOffset>452890</wp:posOffset>
            </wp:positionV>
            <wp:extent cx="2199245" cy="1653702"/>
            <wp:effectExtent l="76200" t="76200" r="125095" b="137160"/>
            <wp:wrapNone/>
            <wp:docPr id="272" name="Picture 3" descr="C:\Users\SETUP\Desktop\รวมงาน ชมส.ปี67\ชุมชนหลังคลัง 9ก.พ.67\LINE_ALBUM_ชุมชนหลังครั้ง 90267_๒๔๐๒๐๙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SETUP\Desktop\รวมงาน ชมส.ปี67\ชุมชนหลังคลัง 9ก.พ.67\LINE_ALBUM_ชุมชนหลังครั้ง 90267_๒๔๐๒๐๙_10.jpg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45" cy="1653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2CD129FC" wp14:editId="6F446683">
            <wp:simplePos x="0" y="0"/>
            <wp:positionH relativeFrom="column">
              <wp:posOffset>-700392</wp:posOffset>
            </wp:positionH>
            <wp:positionV relativeFrom="paragraph">
              <wp:posOffset>452971</wp:posOffset>
            </wp:positionV>
            <wp:extent cx="4733049" cy="3482502"/>
            <wp:effectExtent l="76200" t="76200" r="125095" b="137160"/>
            <wp:wrapNone/>
            <wp:docPr id="271" name="Picture 2" descr="C:\Users\SETUP\Desktop\รวมงาน ชมส.ปี67\บ้านปลายคลองวันที่12กุมภา67\LINE_ALBUM_บ้านปลายคลอง 12 ก.พ.67_๒๔๐๒๑๒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SETUP\Desktop\รวมงาน ชมส.ปี67\บ้านปลายคลองวันที่12กุมภา67\LINE_ALBUM_บ้านปลายคลอง 12 ก.พ.67_๒๔๐๒๑๒_13.jpg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77" cy="34910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4FEA8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3D0A168C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470FD672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45A2A83C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0C1CD0F4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4888DB3C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454F6849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12608A0B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1C9C9374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3DD1793F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282530E4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35D16DDA" w14:textId="77777777" w:rsidR="00DB3CC3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3E700190" w14:textId="77777777" w:rsidR="00230EBE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69F8C215" w14:textId="77777777" w:rsidR="00230EBE" w:rsidRPr="002C3D16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073A987E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6DF8CCB9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7CD2C2D3" w14:textId="77777777" w:rsidR="00DB3CC3" w:rsidRPr="00DB3CC3" w:rsidRDefault="00DB3CC3" w:rsidP="00DB3CC3">
      <w:pPr>
        <w:spacing w:after="1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วันที่   17-20 ตุลาคม2566      นำโดย พ.ต.ต.อภิชาญ หัส</w:t>
      </w:r>
      <w:proofErr w:type="spellStart"/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>โส</w:t>
      </w:r>
      <w:proofErr w:type="spellEnd"/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ะ สวป.(ชส.)สภ.เมืองสุราษฎร์ธานี  </w:t>
      </w:r>
      <w:r w:rsidRPr="002C3D16">
        <w:rPr>
          <w:rFonts w:ascii="Angsana New" w:hAnsi="Angsana New" w:cs="Angsana New" w:hint="cs"/>
          <w:sz w:val="32"/>
          <w:szCs w:val="32"/>
          <w:cs/>
        </w:rPr>
        <w:t>ได้นำเจ้าหน้าที่  ชมส.สภ.เมืองสุราษฎร์ธานี  เข้าพื้นที่เป้าหมาย 5 ชุมชน ประจำไตรมาส1 รอบเดือนตุลาคม เข้าพบปะพูดคุยผู้นำชุมชนและตัวแทนชาวบ้านตามแผนการดำเนินการ7ขั้นตอน ชมส</w:t>
      </w:r>
      <w:r w:rsidRPr="002C3D16">
        <w:rPr>
          <w:rFonts w:ascii="Angsana New" w:hAnsi="Angsana New" w:cs="Angsana New" w:hint="cs"/>
          <w:sz w:val="32"/>
          <w:szCs w:val="32"/>
        </w:rPr>
        <w:t>.</w:t>
      </w:r>
    </w:p>
    <w:p w14:paraId="3C890EF7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710FEC60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0AEC0621" w14:textId="77777777" w:rsidR="00DB3CC3" w:rsidRPr="002C3D16" w:rsidRDefault="00DB3CC3" w:rsidP="00DB3CC3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2E1D91BF" wp14:editId="3F6D246E">
            <wp:extent cx="7538936" cy="661481"/>
            <wp:effectExtent l="0" t="0" r="24130" b="24765"/>
            <wp:docPr id="275" name="กลุ่ม 275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936" cy="661481"/>
                      <a:chOff x="0" y="0"/>
                      <a:chExt cx="6858000" cy="738472"/>
                    </a:xfrm>
                  </wpg:grpSpPr>
                  <wps:wsp>
                    <wps:cNvPr id="276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D90CC" w14:textId="77777777" w:rsidR="00DB3CC3" w:rsidRPr="004A219C" w:rsidRDefault="00DB3CC3" w:rsidP="00DB3CC3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77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5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78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3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BB3DF28" w14:textId="77777777" w:rsidR="00DB3CC3" w:rsidRPr="002C3D16" w:rsidRDefault="00DB3CC3" w:rsidP="00DB3CC3">
      <w:pPr>
        <w:tabs>
          <w:tab w:val="left" w:pos="1792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591B53D8" wp14:editId="086C750A">
            <wp:simplePos x="0" y="0"/>
            <wp:positionH relativeFrom="margin">
              <wp:posOffset>-526807</wp:posOffset>
            </wp:positionH>
            <wp:positionV relativeFrom="paragraph">
              <wp:posOffset>1164415</wp:posOffset>
            </wp:positionV>
            <wp:extent cx="4213698" cy="3121678"/>
            <wp:effectExtent l="76200" t="76200" r="130175" b="135890"/>
            <wp:wrapNone/>
            <wp:docPr id="22535" name="Picture 7" descr="C:\Users\SETUP\Desktop\รวมงาน ชมส.ปี67\อบรมเครือข่ายประชาชน\3629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 descr="C:\Users\SETUP\Desktop\รวมงาน ชมส.ปี67\อบรมเครือข่ายประชาชน\362901_1.jpg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98" cy="3121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43D2C5DE" wp14:editId="07FDA932">
            <wp:simplePos x="0" y="0"/>
            <wp:positionH relativeFrom="column">
              <wp:posOffset>0</wp:posOffset>
            </wp:positionH>
            <wp:positionV relativeFrom="paragraph">
              <wp:posOffset>513715</wp:posOffset>
            </wp:positionV>
            <wp:extent cx="2957554" cy="462447"/>
            <wp:effectExtent l="0" t="0" r="0" b="0"/>
            <wp:wrapNone/>
            <wp:docPr id="279" name="สี่เหลี่ยมผืนผ้า: มุมมน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957554" cy="462447"/>
                    </a:xfrm>
                    <a:prstGeom prst="roundRect">
                      <a:avLst/>
                    </a:prstGeom>
                    <a:solidFill>
                      <a:schemeClr val="accent6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79695BD" w14:textId="77777777" w:rsidR="00DB3CC3" w:rsidRPr="004F5ED4" w:rsidRDefault="00DB3CC3" w:rsidP="004F5ED4">
                        <w:pPr>
                          <w:pStyle w:val="2"/>
                          <w:jc w:val="center"/>
                          <w:rPr>
                            <w:sz w:val="28"/>
                            <w:szCs w:val="36"/>
                          </w:rPr>
                        </w:pPr>
                        <w:bookmarkStart w:id="21" w:name="_Toc161134335"/>
                        <w:r w:rsidRPr="004F5ED4">
                          <w:rPr>
                            <w:sz w:val="28"/>
                            <w:szCs w:val="36"/>
                            <w:cs/>
                          </w:rPr>
                          <w:t>เครือข่ายการมีส่วนร่วมของประชาชน</w:t>
                        </w:r>
                        <w:bookmarkEnd w:id="21"/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2950AAF2" wp14:editId="16BAE035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2250489" cy="450376"/>
            <wp:effectExtent l="0" t="0" r="16510" b="26035"/>
            <wp:wrapNone/>
            <wp:docPr id="280" name="สี่เหลี่ยมผืนผ้า: มุมมน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3FB209A" w14:textId="77777777" w:rsidR="00DB3CC3" w:rsidRPr="00DB3CC3" w:rsidRDefault="00DB3CC3" w:rsidP="00DB3CC3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DB3CC3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ชุดมวลชนสัมพันธ์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5E84B9BA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24D5F741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3F7B348E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749C1169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1A380003" wp14:editId="716533C0">
            <wp:simplePos x="0" y="0"/>
            <wp:positionH relativeFrom="column">
              <wp:posOffset>3899170</wp:posOffset>
            </wp:positionH>
            <wp:positionV relativeFrom="paragraph">
              <wp:posOffset>38331</wp:posOffset>
            </wp:positionV>
            <wp:extent cx="2323465" cy="1626140"/>
            <wp:effectExtent l="76200" t="76200" r="133985" b="127000"/>
            <wp:wrapNone/>
            <wp:docPr id="22530" name="Picture 2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69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SETUP\Desktop\รวมงาน ชมส.ปี67\ผกก.เก็บรูปร่วมทำบุญ ประชาสัมพันธ์ โครงการหมู่บ้านปลอดยาเสพติด และเงินกู้นอกระบบ\695738.jpg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87" cy="1627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4E394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2DAB771D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26055EEA" w14:textId="77777777" w:rsidR="00230EBE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37170682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527F4396" wp14:editId="7750AEA0">
            <wp:simplePos x="0" y="0"/>
            <wp:positionH relativeFrom="margin">
              <wp:posOffset>3889375</wp:posOffset>
            </wp:positionH>
            <wp:positionV relativeFrom="paragraph">
              <wp:posOffset>35763</wp:posOffset>
            </wp:positionV>
            <wp:extent cx="2355006" cy="2227418"/>
            <wp:effectExtent l="76200" t="76200" r="140970" b="135255"/>
            <wp:wrapNone/>
            <wp:docPr id="22531" name="Picture 3" descr="C:\Users\SETUP\Desktop\รวมงาน ชมส.ปี67\ผกก.นิพล ประชุมอบต.คลองน้อย14ธค66\276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SETUP\Desktop\รวมงาน ชมส.ปี67\ผกก.นิพล ประชุมอบต.คลองน้อย14ธค66\27655_0.jpg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06" cy="22274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1785B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7B52E757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3681DBDC" w14:textId="77777777" w:rsidR="00DB3CC3" w:rsidRPr="002C3D16" w:rsidRDefault="00230EBE" w:rsidP="00DB3CC3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6D4827DC" wp14:editId="042E06F5">
            <wp:simplePos x="0" y="0"/>
            <wp:positionH relativeFrom="column">
              <wp:posOffset>3338723</wp:posOffset>
            </wp:positionH>
            <wp:positionV relativeFrom="paragraph">
              <wp:posOffset>290446</wp:posOffset>
            </wp:positionV>
            <wp:extent cx="3005455" cy="2384425"/>
            <wp:effectExtent l="76200" t="76200" r="137795" b="130175"/>
            <wp:wrapNone/>
            <wp:docPr id="22533" name="Picture 5" descr="C:\Users\SETUP\Desktop\รวมงาน ชมส.ปี67\รวมไฟล์ภาพชมส.ผกก\โรงเรียนสีขาวสุราษพิทยา2\437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C:\Users\SETUP\Desktop\รวมงาน ชมส.ปี67\รวมไฟล์ภาพชมส.ผกก\โรงเรียนสีขาวสุราษพิทยา2\43798_0.jpg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84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74CD84FF" wp14:editId="0B7419FC">
            <wp:simplePos x="0" y="0"/>
            <wp:positionH relativeFrom="column">
              <wp:posOffset>-575310</wp:posOffset>
            </wp:positionH>
            <wp:positionV relativeFrom="paragraph">
              <wp:posOffset>277998</wp:posOffset>
            </wp:positionV>
            <wp:extent cx="3867785" cy="2421796"/>
            <wp:effectExtent l="76200" t="76200" r="132715" b="131445"/>
            <wp:wrapNone/>
            <wp:docPr id="22532" name="Picture 4" descr="C:\Users\SETUP\Desktop\รวมงาน ชมส.ปี67\ประชุมกต.ตร 7ก.พ.67\31942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Users\SETUP\Desktop\รวมงาน ชมส.ปี67\ประชุมกต.ตร 7ก.พ.67\3194238_0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421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C4616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5379988D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7ADE3BE6" w14:textId="77777777" w:rsidR="00DB3CC3" w:rsidRPr="002C3D16" w:rsidRDefault="00DB3CC3" w:rsidP="00DB3CC3">
      <w:pPr>
        <w:rPr>
          <w:rFonts w:ascii="Angsana New" w:hAnsi="Angsana New" w:cs="Angsana New"/>
          <w:sz w:val="32"/>
          <w:szCs w:val="32"/>
        </w:rPr>
      </w:pPr>
    </w:p>
    <w:p w14:paraId="3AACEF39" w14:textId="77777777" w:rsidR="00230EBE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1762438A" w14:textId="77777777" w:rsidR="00230EBE" w:rsidRPr="002C3D16" w:rsidRDefault="00230EBE" w:rsidP="00DB3CC3">
      <w:pPr>
        <w:rPr>
          <w:rFonts w:ascii="Angsana New" w:hAnsi="Angsana New" w:cs="Angsana New"/>
          <w:sz w:val="32"/>
          <w:szCs w:val="32"/>
        </w:rPr>
      </w:pPr>
    </w:p>
    <w:p w14:paraId="2FC5B2D7" w14:textId="77777777" w:rsidR="00DB3CC3" w:rsidRPr="002C3D16" w:rsidRDefault="00DB3CC3" w:rsidP="00DB3CC3">
      <w:pPr>
        <w:rPr>
          <w:rFonts w:ascii="Angsana New" w:hAnsi="Angsana New" w:cs="Angsana New"/>
          <w:b/>
          <w:bCs/>
          <w:sz w:val="32"/>
          <w:szCs w:val="32"/>
        </w:rPr>
      </w:pPr>
    </w:p>
    <w:p w14:paraId="4E6AB44D" w14:textId="77777777" w:rsidR="00DB3CC3" w:rsidRPr="002C3D16" w:rsidRDefault="00DB3CC3" w:rsidP="00DB3CC3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วันที่  9-12   เดือนตุลาคม  2565 นำโดย </w:t>
      </w:r>
      <w:r w:rsidRPr="002C3D16">
        <w:rPr>
          <w:rFonts w:ascii="Angsana New" w:hAnsi="Angsana New" w:cs="Angsana New" w:hint="cs"/>
          <w:sz w:val="32"/>
          <w:szCs w:val="32"/>
          <w:cs/>
        </w:rPr>
        <w:t>พ.ต.อ.นิพล ชาตรี ผกก.สภ.เมืองสุราษฎร์ธานีร่วมประชุมหารือกับภาคประชาชนในโครงการต่างและการมีส่วนร่วมของประชาชน และ พ.ต.ต.อภิชาญ หัส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โส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ะ สวป.(ชส.)สภ.เมืองสุราษฎร์ธานีได้นำ เครือข่ายประชาชน50คนเข้าร่วมอบรมโครงการเครือข่ายการมีส่วนร่วมของประชาชนในการป้องกันอาชญากรรมระดับ</w:t>
      </w:r>
    </w:p>
    <w:p w14:paraId="6E93D1C6" w14:textId="77777777" w:rsidR="004F5ED4" w:rsidRPr="00DB3CC3" w:rsidRDefault="00C3723E" w:rsidP="00C3723E">
      <w:pPr>
        <w:ind w:left="-1418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00158908" wp14:editId="55369906">
            <wp:extent cx="7538936" cy="700392"/>
            <wp:effectExtent l="0" t="0" r="24130" b="24130"/>
            <wp:docPr id="281" name="กลุ่ม 28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936" cy="700392"/>
                      <a:chOff x="0" y="0"/>
                      <a:chExt cx="6858000" cy="738472"/>
                    </a:xfrm>
                  </wpg:grpSpPr>
                  <wps:wsp>
                    <wps:cNvPr id="282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C545A0" w14:textId="77777777" w:rsidR="00C3723E" w:rsidRPr="004A219C" w:rsidRDefault="00C3723E" w:rsidP="00C3723E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83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2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84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16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7E39709" w14:textId="77777777" w:rsidR="00C3723E" w:rsidRDefault="00C3723E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2A995FF6" wp14:editId="59032D3E">
            <wp:simplePos x="0" y="0"/>
            <wp:positionH relativeFrom="column">
              <wp:posOffset>340995</wp:posOffset>
            </wp:positionH>
            <wp:positionV relativeFrom="paragraph">
              <wp:posOffset>0</wp:posOffset>
            </wp:positionV>
            <wp:extent cx="2130464" cy="544779"/>
            <wp:effectExtent l="0" t="0" r="22225" b="27305"/>
            <wp:wrapNone/>
            <wp:docPr id="285" name="สี่เหลี่ยมผืนผ้า: มุมมน 3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64" cy="544779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9D25CBB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อส.ตร.</w:t>
                        </w:r>
                      </w:p>
                      <w:p w14:paraId="663C3717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งานป้องกันปราบปราม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69EB8B4C" wp14:editId="0C4BD268">
            <wp:simplePos x="0" y="0"/>
            <wp:positionH relativeFrom="column">
              <wp:posOffset>3476625</wp:posOffset>
            </wp:positionH>
            <wp:positionV relativeFrom="paragraph">
              <wp:posOffset>1905</wp:posOffset>
            </wp:positionV>
            <wp:extent cx="2130464" cy="544779"/>
            <wp:effectExtent l="0" t="0" r="22225" b="27305"/>
            <wp:wrapNone/>
            <wp:docPr id="286" name="สี่เหลี่ยมผืนผ้า: มุมมน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30464" cy="544779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1ED0F84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อส.จร.</w:t>
                        </w:r>
                      </w:p>
                      <w:p w14:paraId="1E78EE82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งานจราจร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312602B8" w14:textId="77777777" w:rsidR="00230EBE" w:rsidRPr="002C3D16" w:rsidRDefault="00230EBE" w:rsidP="00C3723E">
      <w:pPr>
        <w:rPr>
          <w:rFonts w:ascii="Angsana New" w:hAnsi="Angsana New" w:cs="Angsana New"/>
          <w:sz w:val="32"/>
          <w:szCs w:val="32"/>
        </w:rPr>
      </w:pPr>
    </w:p>
    <w:p w14:paraId="1A432D81" w14:textId="77777777" w:rsidR="00C3723E" w:rsidRPr="002C3D16" w:rsidRDefault="00C3723E" w:rsidP="00C3723E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2" w:name="_Toc161134336"/>
      <w:r w:rsidRPr="002C3D16">
        <w:rPr>
          <w:rFonts w:ascii="Angsana New" w:hAnsi="Angsana New" w:cs="Angsana New" w:hint="cs"/>
          <w:sz w:val="32"/>
          <w:szCs w:val="32"/>
          <w:cs/>
        </w:rPr>
        <w:t>การปฏิบัติหน้าที่ของ อส.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ตร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และอส.จร.</w:t>
      </w:r>
      <w:bookmarkEnd w:id="22"/>
    </w:p>
    <w:p w14:paraId="1E356D7B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53D3938E" wp14:editId="76D09C21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4058055" cy="3028176"/>
            <wp:effectExtent l="76200" t="76200" r="133350" b="134620"/>
            <wp:wrapNone/>
            <wp:docPr id="22537" name="Picture 9" descr="C:\Users\SETUP\Desktop\รวมงาน ชมส.ปี67\การปฏิบัติหน้าที่ของอส.ตร\32361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9" descr="C:\Users\SETUP\Desktop\รวมงาน ชมส.ปี67\การปฏิบัติหน้าที่ของอส.ตร\3236104_0.jpg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55" cy="3028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5C355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12133779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0643DB27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743B2881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1C8DC5B1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05E5CF47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5C4D7E34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23EF7F90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3C028D42" wp14:editId="48F1ECC6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4096966" cy="3082487"/>
            <wp:effectExtent l="76200" t="76200" r="132715" b="137160"/>
            <wp:wrapNone/>
            <wp:docPr id="22538" name="Picture 10" descr="C:\Users\SETUP\Desktop\รวมงาน ชมส.ปี67\การปฏิบัติหน้าที่ของอส.ตร\32361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8" name="Picture 10" descr="C:\Users\SETUP\Desktop\รวมงาน ชมส.ปี67\การปฏิบัติหน้าที่ของอส.ตร\3236145_0.jpg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66" cy="3082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D75A7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5797664D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663C819F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3A458EF2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1989C01E" w14:textId="77777777" w:rsidR="00C3723E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549C0F72" w14:textId="77777777" w:rsidR="00230EBE" w:rsidRPr="002C3D16" w:rsidRDefault="00230EBE" w:rsidP="00C3723E">
      <w:pPr>
        <w:rPr>
          <w:rFonts w:ascii="Angsana New" w:hAnsi="Angsana New" w:cs="Angsana New"/>
          <w:sz w:val="32"/>
          <w:szCs w:val="32"/>
        </w:rPr>
      </w:pPr>
    </w:p>
    <w:p w14:paraId="02096C5F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3E8F37D4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175D8627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วันที่  20-24   เดือนตุลาคม 2565 นำโดย  </w:t>
      </w:r>
      <w:r w:rsidRPr="002C3D16">
        <w:rPr>
          <w:rFonts w:ascii="Angsana New" w:hAnsi="Angsana New" w:cs="Angsana New" w:hint="cs"/>
          <w:sz w:val="32"/>
          <w:szCs w:val="32"/>
          <w:cs/>
        </w:rPr>
        <w:t>ภาพการปฏิบัติหน้าที่ของ อส.ตร. และอส.จร.ร่วมกับเจ้าหน้าที่ตำรวจ สภ.เมืองสุราษฎร์ธานี ในการออกปฏิบัติ</w:t>
      </w:r>
    </w:p>
    <w:p w14:paraId="79F0513E" w14:textId="77777777" w:rsidR="00C3723E" w:rsidRPr="002C3D16" w:rsidRDefault="005C29B2" w:rsidP="00C3723E">
      <w:pPr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49728" behindDoc="0" locked="0" layoutInCell="1" allowOverlap="1" wp14:anchorId="041552EE" wp14:editId="411B369F">
            <wp:simplePos x="0" y="0"/>
            <wp:positionH relativeFrom="column">
              <wp:posOffset>-24103</wp:posOffset>
            </wp:positionH>
            <wp:positionV relativeFrom="paragraph">
              <wp:posOffset>830864</wp:posOffset>
            </wp:positionV>
            <wp:extent cx="2250489" cy="450376"/>
            <wp:effectExtent l="0" t="0" r="0" b="6985"/>
            <wp:wrapNone/>
            <wp:docPr id="298" name="สี่เหลี่ยมผืนผ้า: มุมมน 1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50489" cy="450376"/>
                    </a:xfrm>
                    <a:prstGeom prst="roundRect">
                      <a:avLst/>
                    </a:prstGeom>
                    <a:solidFill>
                      <a:schemeClr val="accent4">
                        <a:alpha val="50000"/>
                      </a:schemeClr>
                    </a:solidFill>
                    <a:ln>
                      <a:noFill/>
                    </a:ln>
                  </wps:spPr>
                  <wps:style>
                    <a:lnRef idx="0">
                      <a:scrgbClr r="0" g="0" b="0"/>
                    </a:lnRef>
                    <a:fillRef idx="0">
                      <a:scrgbClr r="0" g="0" b="0"/>
                    </a:fillRef>
                    <a:effectRef idx="0">
                      <a:scrgbClr r="0" g="0" b="0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3276123" w14:textId="77777777" w:rsidR="00C3723E" w:rsidRPr="005C29B2" w:rsidRDefault="00C3723E" w:rsidP="005C29B2">
                        <w:pPr>
                          <w:pStyle w:val="2"/>
                          <w:jc w:val="center"/>
                          <w:rPr>
                            <w:b/>
                            <w:bCs/>
                            <w:color w:val="1F4E79" w:themeColor="accent5" w:themeShade="80"/>
                            <w:sz w:val="28"/>
                            <w:szCs w:val="36"/>
                          </w:rPr>
                        </w:pPr>
                        <w:bookmarkStart w:id="23" w:name="_Toc161134337"/>
                        <w:r w:rsidRPr="005C29B2">
                          <w:rPr>
                            <w:b/>
                            <w:bCs/>
                            <w:color w:val="1F4E79" w:themeColor="accent5" w:themeShade="80"/>
                            <w:sz w:val="28"/>
                            <w:szCs w:val="36"/>
                            <w:cs/>
                          </w:rPr>
                          <w:t>ครูแดร์</w:t>
                        </w:r>
                        <w:bookmarkEnd w:id="23"/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C3723E" w:rsidRPr="002C3D16"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inline distT="0" distB="0" distL="0" distR="0" wp14:anchorId="4C0B5A83" wp14:editId="6A9C2AE1">
            <wp:extent cx="7538936" cy="749030"/>
            <wp:effectExtent l="0" t="0" r="24130" b="13335"/>
            <wp:docPr id="293" name="กลุ่ม 293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936" cy="749030"/>
                      <a:chOff x="0" y="0"/>
                      <a:chExt cx="6858000" cy="738472"/>
                    </a:xfrm>
                  </wpg:grpSpPr>
                  <wps:wsp>
                    <wps:cNvPr id="294" name="Rectangle 1"/>
                    <wps:cNvSpPr>
                      <a:spLocks noGrp="1"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5C0000"/>
                      </a:solidFill>
                      <a:ln>
                        <a:solidFill>
                          <a:srgbClr val="5C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5E0FE1" w14:textId="77777777" w:rsidR="00C3723E" w:rsidRPr="004A219C" w:rsidRDefault="00C3723E" w:rsidP="00C3723E">
                          <w:pPr>
                            <w:spacing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4A219C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งานป้องกันปราบปราม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95" name="Picture 3" descr="E:\Work Tum\ชัยณรงค์ฯ\จุดตรวจ รูปแบบใหม่ TPCC\spd_20200207150034_b333.png"/>
                      <pic:cNvPicPr>
                        <a:picLocks noChangeAspect="1"/>
                      </pic:cNvPicPr>
                    </pic:nvPicPr>
                    <pic:blipFill>
                      <a:blip r:embed="rId16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0120" y="0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96" name="รูปภาพ 9" descr="6.png"/>
                      <pic:cNvPicPr>
                        <a:picLocks noChangeAspect="1"/>
                      </pic:cNvPicPr>
                    </pic:nvPicPr>
                    <pic:blipFill>
                      <a:blip r:embed="rId9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6762" y="63795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369B7E1" w14:textId="77777777" w:rsidR="00C3723E" w:rsidRPr="002C3D16" w:rsidRDefault="00C3723E" w:rsidP="00C3723E">
      <w:pPr>
        <w:rPr>
          <w:rFonts w:ascii="Angsana New" w:hAnsi="Angsana New" w:cs="Angsana New"/>
          <w:sz w:val="32"/>
          <w:szCs w:val="32"/>
        </w:rPr>
      </w:pPr>
    </w:p>
    <w:p w14:paraId="59BFEC0F" w14:textId="77777777" w:rsidR="00C3723E" w:rsidRDefault="00C3723E" w:rsidP="00C3723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0425EB09" wp14:editId="3DB65DF5">
            <wp:simplePos x="0" y="0"/>
            <wp:positionH relativeFrom="column">
              <wp:posOffset>-29183</wp:posOffset>
            </wp:positionH>
            <wp:positionV relativeFrom="paragraph">
              <wp:posOffset>143794</wp:posOffset>
            </wp:positionV>
            <wp:extent cx="3362182" cy="462447"/>
            <wp:effectExtent l="0" t="0" r="10160" b="13970"/>
            <wp:wrapNone/>
            <wp:docPr id="297" name="สี่เหลี่ยมผืนผ้า: มุมมน 1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62182" cy="462447"/>
                    </a:xfrm>
                    <a:prstGeom prst="round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00B05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D08E970" w14:textId="77777777" w:rsidR="00C3723E" w:rsidRPr="00C3723E" w:rsidRDefault="00C3723E" w:rsidP="00C3723E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3723E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โครงการแดร์ ณ.โรงเรียนมานิตานุเคราะห์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183F67DB" wp14:editId="53800CF5">
            <wp:simplePos x="0" y="0"/>
            <wp:positionH relativeFrom="column">
              <wp:posOffset>1732915</wp:posOffset>
            </wp:positionH>
            <wp:positionV relativeFrom="paragraph">
              <wp:posOffset>4264025</wp:posOffset>
            </wp:positionV>
            <wp:extent cx="1983740" cy="2644775"/>
            <wp:effectExtent l="76200" t="76200" r="130810" b="136525"/>
            <wp:wrapNone/>
            <wp:docPr id="30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67AFD8E-3F01-48FF-B1AA-BA4CBB9FBE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>
                      <a:extLst>
                        <a:ext uri="{FF2B5EF4-FFF2-40B4-BE49-F238E27FC236}">
                          <a16:creationId xmlns:a16="http://schemas.microsoft.com/office/drawing/2014/main" id="{B67AFD8E-3F01-48FF-B1AA-BA4CBB9FBE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3740" cy="264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727DE905" wp14:editId="636152BC">
            <wp:simplePos x="0" y="0"/>
            <wp:positionH relativeFrom="column">
              <wp:posOffset>-200025</wp:posOffset>
            </wp:positionH>
            <wp:positionV relativeFrom="paragraph">
              <wp:posOffset>5560060</wp:posOffset>
            </wp:positionV>
            <wp:extent cx="3598545" cy="2697480"/>
            <wp:effectExtent l="76200" t="76200" r="135255" b="140970"/>
            <wp:wrapNone/>
            <wp:docPr id="30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1A2B83-B334-45A3-B372-281839AE0D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>
                      <a:extLst>
                        <a:ext uri="{FF2B5EF4-FFF2-40B4-BE49-F238E27FC236}">
                          <a16:creationId xmlns:a16="http://schemas.microsoft.com/office/drawing/2014/main" id="{001A2B83-B334-45A3-B372-281839AE0D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8545" cy="2697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2CFD391" w14:textId="77777777" w:rsidR="00230EBE" w:rsidRPr="002C3D16" w:rsidRDefault="00230EBE" w:rsidP="00C3723E">
      <w:pPr>
        <w:rPr>
          <w:rFonts w:ascii="Angsana New" w:hAnsi="Angsana New" w:cs="Angsana New"/>
          <w:sz w:val="32"/>
          <w:szCs w:val="32"/>
        </w:rPr>
      </w:pPr>
    </w:p>
    <w:p w14:paraId="69F42C87" w14:textId="77777777" w:rsidR="00C3723E" w:rsidRPr="00C3723E" w:rsidRDefault="00C3723E" w:rsidP="005C29B2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C3723E">
        <w:rPr>
          <w:rFonts w:ascii="Angsana New" w:hAnsi="Angsana New" w:cs="Angsana New" w:hint="cs"/>
          <w:b/>
          <w:bCs/>
          <w:sz w:val="32"/>
          <w:szCs w:val="32"/>
        </w:rPr>
        <w:t xml:space="preserve">26 </w:t>
      </w:r>
      <w:r w:rsidRPr="00C3723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ตุลาคม </w:t>
      </w:r>
      <w:r w:rsidRPr="00C3723E">
        <w:rPr>
          <w:rFonts w:ascii="Angsana New" w:hAnsi="Angsana New" w:cs="Angsana New" w:hint="cs"/>
          <w:b/>
          <w:bCs/>
          <w:sz w:val="32"/>
          <w:szCs w:val="32"/>
        </w:rPr>
        <w:t xml:space="preserve">2566 </w:t>
      </w:r>
    </w:p>
    <w:p w14:paraId="575D227D" w14:textId="77777777" w:rsidR="00C3723E" w:rsidRPr="00C3723E" w:rsidRDefault="00C3723E" w:rsidP="005C29B2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C3723E">
        <w:rPr>
          <w:rFonts w:ascii="Angsana New" w:hAnsi="Angsana New" w:cs="Angsana New" w:hint="cs"/>
          <w:b/>
          <w:bCs/>
          <w:sz w:val="32"/>
          <w:szCs w:val="32"/>
        </w:rPr>
        <w:tab/>
        <w:t xml:space="preserve">        </w:t>
      </w:r>
      <w:r w:rsidRPr="00C3723E">
        <w:rPr>
          <w:rFonts w:ascii="Angsana New" w:hAnsi="Angsana New" w:cs="Angsana New" w:hint="cs"/>
          <w:sz w:val="32"/>
          <w:szCs w:val="32"/>
          <w:cs/>
        </w:rPr>
        <w:t>เมื่อวันที่</w:t>
      </w:r>
      <w:r w:rsidRPr="00C3723E">
        <w:rPr>
          <w:rFonts w:ascii="Angsana New" w:hAnsi="Angsana New" w:cs="Angsana New" w:hint="cs"/>
          <w:sz w:val="32"/>
          <w:szCs w:val="32"/>
        </w:rPr>
        <w:t xml:space="preserve"> 26 </w:t>
      </w:r>
      <w:r w:rsidRPr="00C3723E">
        <w:rPr>
          <w:rFonts w:ascii="Angsana New" w:hAnsi="Angsana New" w:cs="Angsana New" w:hint="cs"/>
          <w:sz w:val="32"/>
          <w:szCs w:val="32"/>
          <w:cs/>
        </w:rPr>
        <w:t xml:space="preserve">ตุลาคม </w:t>
      </w:r>
      <w:r w:rsidRPr="00C3723E">
        <w:rPr>
          <w:rFonts w:ascii="Angsana New" w:hAnsi="Angsana New" w:cs="Angsana New" w:hint="cs"/>
          <w:sz w:val="32"/>
          <w:szCs w:val="32"/>
        </w:rPr>
        <w:t xml:space="preserve">2566 </w:t>
      </w:r>
      <w:r w:rsidRPr="00C3723E">
        <w:rPr>
          <w:rFonts w:ascii="Angsana New" w:hAnsi="Angsana New" w:cs="Angsana New" w:hint="cs"/>
          <w:sz w:val="32"/>
          <w:szCs w:val="32"/>
          <w:cs/>
        </w:rPr>
        <w:t>ร.ร.มานิตานุเคราะห์</w:t>
      </w:r>
      <w:r w:rsidRPr="00C3723E">
        <w:rPr>
          <w:rFonts w:ascii="Angsana New" w:hAnsi="Angsana New" w:cs="Angsana New" w:hint="cs"/>
          <w:sz w:val="32"/>
          <w:szCs w:val="32"/>
        </w:rPr>
        <w:t xml:space="preserve"> </w:t>
      </w:r>
      <w:r w:rsidRPr="00C3723E">
        <w:rPr>
          <w:rFonts w:ascii="Angsana New" w:hAnsi="Angsana New" w:cs="Angsana New" w:hint="cs"/>
          <w:sz w:val="32"/>
          <w:szCs w:val="32"/>
          <w:cs/>
        </w:rPr>
        <w:t>ได้มีการดำเนินการตามโครงการครูแดร์ เป็นวิทยากรอบรมให้ความรู้เกี่ยวกับยาเสพติด  ตามโครงการแดร์ ณ.โรงเรียนมานิตานุเคราะห์</w:t>
      </w:r>
    </w:p>
    <w:p w14:paraId="2B010162" w14:textId="77777777" w:rsidR="00C3723E" w:rsidRPr="002C3D16" w:rsidRDefault="00230EBE" w:rsidP="00C3723E">
      <w:pPr>
        <w:ind w:firstLine="720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7AFE21F" wp14:editId="2182815A">
            <wp:simplePos x="0" y="0"/>
            <wp:positionH relativeFrom="column">
              <wp:posOffset>61860</wp:posOffset>
            </wp:positionH>
            <wp:positionV relativeFrom="paragraph">
              <wp:posOffset>4133</wp:posOffset>
            </wp:positionV>
            <wp:extent cx="5286402" cy="3964802"/>
            <wp:effectExtent l="76200" t="76200" r="123825" b="131445"/>
            <wp:wrapNone/>
            <wp:docPr id="29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9D5F0FB-B5EA-49E5-A4B8-D1D850561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>
                      <a:extLst>
                        <a:ext uri="{FF2B5EF4-FFF2-40B4-BE49-F238E27FC236}">
                          <a16:creationId xmlns:a16="http://schemas.microsoft.com/office/drawing/2014/main" id="{19D5F0FB-B5EA-49E5-A4B8-D1D8505617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6402" cy="39648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09EDCA0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982BFAA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37FFB8EC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6865F93E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2B17B29D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72C0AE0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FAA050B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389076C0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928720E" w14:textId="77777777" w:rsidR="005C29B2" w:rsidRPr="002C3D16" w:rsidRDefault="00230EBE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26A9151E" wp14:editId="3F9BD4F3">
            <wp:simplePos x="0" y="0"/>
            <wp:positionH relativeFrom="column">
              <wp:posOffset>2497622</wp:posOffset>
            </wp:positionH>
            <wp:positionV relativeFrom="paragraph">
              <wp:posOffset>295910</wp:posOffset>
            </wp:positionV>
            <wp:extent cx="3598545" cy="2697480"/>
            <wp:effectExtent l="0" t="0" r="1905" b="7620"/>
            <wp:wrapNone/>
            <wp:docPr id="30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815CC36-5071-4EA5-B2D0-FDB78BFB01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4815CC36-5071-4EA5-B2D0-FDB78BFB01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8545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FAC2F72" w14:textId="77777777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4BA4F045" w14:textId="77777777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11A26854" w14:textId="77777777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1E890927" w14:textId="77777777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0A30DE36" w14:textId="77777777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0FC96435" w14:textId="77777777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3C160DA3" w14:textId="77777777" w:rsidR="005C29B2" w:rsidRPr="002C3D16" w:rsidRDefault="007D333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53824" behindDoc="0" locked="0" layoutInCell="1" allowOverlap="1" wp14:anchorId="584538D4" wp14:editId="72A212F3">
            <wp:simplePos x="0" y="0"/>
            <wp:positionH relativeFrom="column">
              <wp:posOffset>793630</wp:posOffset>
            </wp:positionH>
            <wp:positionV relativeFrom="paragraph">
              <wp:posOffset>-196778</wp:posOffset>
            </wp:positionV>
            <wp:extent cx="4121150" cy="1109369"/>
            <wp:effectExtent l="0" t="0" r="12700" b="14605"/>
            <wp:wrapNone/>
            <wp:docPr id="303" name="สี่เหลี่ยมผืนผ้า: มุมมน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21150" cy="1109369"/>
                    </a:xfrm>
                    <a:prstGeom prst="roundRect">
                      <a:avLst/>
                    </a:prstGeom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4649BA6" w14:textId="77777777" w:rsidR="005C29B2" w:rsidRPr="005C29B2" w:rsidRDefault="005C29B2" w:rsidP="007D3332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hint="cs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ผู้บังคับบัญชา</w:t>
                        </w:r>
                      </w:p>
                      <w:p w14:paraId="02B42326" w14:textId="77777777" w:rsidR="005C29B2" w:rsidRPr="007D3332" w:rsidRDefault="005C29B2" w:rsidP="007D3332">
                        <w:pPr>
                          <w:pStyle w:val="1"/>
                          <w:spacing w:before="0"/>
                          <w:jc w:val="center"/>
                          <w:rPr>
                            <w:color w:val="002060"/>
                            <w:sz w:val="44"/>
                            <w:szCs w:val="52"/>
                            <w:cs/>
                          </w:rPr>
                        </w:pPr>
                        <w:bookmarkStart w:id="24" w:name="_Toc161134338"/>
                        <w:r w:rsidRPr="007D3332">
                          <w:rPr>
                            <w:rFonts w:hint="cs"/>
                            <w:color w:val="002060"/>
                            <w:sz w:val="44"/>
                            <w:szCs w:val="52"/>
                            <w:cs/>
                          </w:rPr>
                          <w:t>งานจราจร</w:t>
                        </w:r>
                        <w:bookmarkEnd w:id="24"/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4EBDF0BC" wp14:editId="67C92AE5">
            <wp:simplePos x="0" y="0"/>
            <wp:positionH relativeFrom="column">
              <wp:posOffset>-613713</wp:posOffset>
            </wp:positionH>
            <wp:positionV relativeFrom="paragraph">
              <wp:posOffset>1154089</wp:posOffset>
            </wp:positionV>
            <wp:extent cx="1692237" cy="601345"/>
            <wp:effectExtent l="0" t="0" r="22860" b="22860"/>
            <wp:wrapNone/>
            <wp:docPr id="310" name="กล่องข้อความ 1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692237" cy="601345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5"/>
                    </a:fillRef>
                    <a:effectRef idx="1">
                      <a:schemeClr val="accent5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4FC93FC" w14:textId="77777777" w:rsidR="005C29B2" w:rsidRPr="005C29B2" w:rsidRDefault="005C29B2" w:rsidP="005C29B2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</w:pPr>
                        <w:r w:rsidRPr="005C29B2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:cs/>
                          </w:rPr>
                          <w:t>รองผู้กำกับการจราจร</w:t>
                        </w:r>
                      </w:p>
                      <w:p w14:paraId="48C61EAF" w14:textId="77777777" w:rsidR="005C29B2" w:rsidRPr="005C29B2" w:rsidRDefault="005C29B2" w:rsidP="005C29B2">
                        <w:pPr>
                          <w:spacing w:after="0"/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 w:rsidRPr="005C29B2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:cs/>
                          </w:rPr>
                          <w:t>หัวหน้าฝ่าย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2B7F81CA" wp14:editId="55A2D9C1">
            <wp:simplePos x="0" y="0"/>
            <wp:positionH relativeFrom="column">
              <wp:posOffset>191069</wp:posOffset>
            </wp:positionH>
            <wp:positionV relativeFrom="paragraph">
              <wp:posOffset>4102138</wp:posOffset>
            </wp:positionV>
            <wp:extent cx="0" cy="611647"/>
            <wp:effectExtent l="0" t="0" r="38100" b="36195"/>
            <wp:wrapNone/>
            <wp:docPr id="314" name="ตัวเชื่อมต่อตร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H="1">
                      <a:off x="0" y="0"/>
                      <a:ext cx="0" cy="611647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6388A3DE" wp14:editId="0C0364ED">
            <wp:simplePos x="0" y="0"/>
            <wp:positionH relativeFrom="page">
              <wp:posOffset>177421</wp:posOffset>
            </wp:positionH>
            <wp:positionV relativeFrom="paragraph">
              <wp:posOffset>4729935</wp:posOffset>
            </wp:positionV>
            <wp:extent cx="2292824" cy="2800350"/>
            <wp:effectExtent l="0" t="0" r="12700" b="19685"/>
            <wp:wrapNone/>
            <wp:docPr id="313" name="สี่เหลี่ยมผืนผ้า 1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292824" cy="28003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1F3453B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งานถวายความปลอดภัย</w:t>
                        </w:r>
                      </w:p>
                      <w:p w14:paraId="3CB3A0B5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ศึกษาเก็บรวบรวมสถิติ เกี่ยวกับการจราจร</w:t>
                        </w:r>
                      </w:p>
                      <w:p w14:paraId="5229030A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การศึกษาอบรมผู้ปฏิบัติ หน้าที่จราจร</w:t>
                        </w:r>
                      </w:p>
                      <w:p w14:paraId="0A6674D2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งานสอดส่อง ตรวจตรา แนะนำ</w:t>
                        </w:r>
                      </w:p>
                      <w:p w14:paraId="179C5C21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งานเก็บรวมรวมข้อมูล ข่าวสาร</w:t>
                        </w:r>
                      </w:p>
                      <w:p w14:paraId="64872E89" w14:textId="77777777" w:rsidR="005C29B2" w:rsidRPr="005C29B2" w:rsidRDefault="005C29B2" w:rsidP="005C29B2">
                        <w:pPr>
                          <w:pStyle w:val="a9"/>
                          <w:numPr>
                            <w:ilvl w:val="0"/>
                            <w:numId w:val="5"/>
                          </w:numPr>
                          <w:rPr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 w:rsidRPr="005C29B2">
                          <w:rPr>
                            <w:rFonts w:hint="cs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ปฏิบัติงานอื่น ๆ ที่เกี่ยวข้องกับงานจราจร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79439370" wp14:editId="307C2A7F">
            <wp:simplePos x="0" y="0"/>
            <wp:positionH relativeFrom="column">
              <wp:posOffset>-270121</wp:posOffset>
            </wp:positionH>
            <wp:positionV relativeFrom="paragraph">
              <wp:posOffset>3595749</wp:posOffset>
            </wp:positionV>
            <wp:extent cx="1028700" cy="346710"/>
            <wp:effectExtent l="0" t="0" r="19050" b="15240"/>
            <wp:wrapNone/>
            <wp:docPr id="311" name="กล่องข้อความ 1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028700" cy="346710"/>
                    </a:xfrm>
                    <a:prstGeom prst="rect">
                      <a:avLst/>
                    </a:prstGeom>
                    <a:solidFill>
                      <a:schemeClr val="accent2">
                        <a:lumMod val="50000"/>
                      </a:schemeClr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1"/>
                    </a:fillRef>
                    <a:effectRef idx="1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9479BE2" w14:textId="77777777" w:rsidR="005C29B2" w:rsidRPr="005C29B2" w:rsidRDefault="005C29B2" w:rsidP="005C29B2">
                        <w:pPr>
                          <w:jc w:val="center"/>
                          <w:rPr>
                            <w:rFonts w:ascii="Angsana New" w:hAnsi="Angsana New" w:cs="Angsana New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</w:pPr>
                        <w:r w:rsidRPr="005C29B2">
                          <w:rPr>
                            <w:rFonts w:ascii="Angsana New" w:hAnsi="Angsana New" w:cs="Angsana New" w:hint="cs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cs/>
                          </w:rPr>
                          <w:t>สารวัตรจราจร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267718E3" wp14:editId="420292A2">
            <wp:simplePos x="0" y="0"/>
            <wp:positionH relativeFrom="column">
              <wp:posOffset>218364</wp:posOffset>
            </wp:positionH>
            <wp:positionV relativeFrom="paragraph">
              <wp:posOffset>1951791</wp:posOffset>
            </wp:positionV>
            <wp:extent cx="13648" cy="1684987"/>
            <wp:effectExtent l="0" t="0" r="24765" b="29845"/>
            <wp:wrapNone/>
            <wp:docPr id="312" name="ตัวเชื่อมต่อตรง 1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 flipH="1">
                      <a:off x="0" y="0"/>
                      <a:ext cx="13648" cy="1684987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77C02657" wp14:editId="218BE17A">
            <wp:simplePos x="0" y="0"/>
            <wp:positionH relativeFrom="column">
              <wp:posOffset>1115695</wp:posOffset>
            </wp:positionH>
            <wp:positionV relativeFrom="paragraph">
              <wp:posOffset>104140</wp:posOffset>
            </wp:positionV>
            <wp:extent cx="683260" cy="674370"/>
            <wp:effectExtent l="0" t="0" r="2540" b="0"/>
            <wp:wrapNone/>
            <wp:docPr id="309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849CE3CC-5919-4D5C-9181-063D33004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849CE3CC-5919-4D5C-9181-063D330044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43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0E55C131" wp14:editId="0AE12D4D">
            <wp:simplePos x="0" y="0"/>
            <wp:positionH relativeFrom="column">
              <wp:posOffset>3937000</wp:posOffset>
            </wp:positionH>
            <wp:positionV relativeFrom="paragraph">
              <wp:posOffset>155575</wp:posOffset>
            </wp:positionV>
            <wp:extent cx="758190" cy="614045"/>
            <wp:effectExtent l="0" t="0" r="3810" b="0"/>
            <wp:wrapNone/>
            <wp:docPr id="308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88AA42CE-3F5E-402B-A004-10F42EB3F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9" descr="6.png">
                      <a:extLst>
                        <a:ext uri="{FF2B5EF4-FFF2-40B4-BE49-F238E27FC236}">
                          <a16:creationId xmlns:a16="http://schemas.microsoft.com/office/drawing/2014/main" id="{88AA42CE-3F5E-402B-A004-10F42EB3F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40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7B9394CC" wp14:editId="67C04E4B">
            <wp:simplePos x="0" y="0"/>
            <wp:positionH relativeFrom="column">
              <wp:posOffset>1791970</wp:posOffset>
            </wp:positionH>
            <wp:positionV relativeFrom="paragraph">
              <wp:posOffset>4733925</wp:posOffset>
            </wp:positionV>
            <wp:extent cx="2118995" cy="737870"/>
            <wp:effectExtent l="0" t="0" r="14605" b="24130"/>
            <wp:wrapNone/>
            <wp:docPr id="305" name="สี่เหลี่ยมผืนผ้า: มุมมน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118995" cy="737870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8C6DD06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พ.ต.ท.อุทัยรัตน์ จู่</w:t>
                        </w:r>
                        <w:proofErr w:type="spellStart"/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ทิ่น</w:t>
                        </w:r>
                        <w:proofErr w:type="spellEnd"/>
                      </w:p>
                      <w:p w14:paraId="7019EBDE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สว.จร.สถ.เมืองสุราษฎร์ธานี </w:t>
                        </w:r>
                      </w:p>
                      <w:p w14:paraId="2D7AA8CC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08-2277-2029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57887A92" wp14:editId="29D31F63">
            <wp:simplePos x="0" y="0"/>
            <wp:positionH relativeFrom="column">
              <wp:posOffset>2017395</wp:posOffset>
            </wp:positionH>
            <wp:positionV relativeFrom="paragraph">
              <wp:posOffset>922020</wp:posOffset>
            </wp:positionV>
            <wp:extent cx="1613535" cy="1821815"/>
            <wp:effectExtent l="0" t="0" r="5715" b="6985"/>
            <wp:wrapNone/>
            <wp:docPr id="30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B2091AF-1B40-4FB5-BA6D-DEB322EBB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B2091AF-1B40-4FB5-BA6D-DEB322EBB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29B2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2367E578" wp14:editId="63DAF187">
            <wp:simplePos x="0" y="0"/>
            <wp:positionH relativeFrom="column">
              <wp:posOffset>2230480</wp:posOffset>
            </wp:positionH>
            <wp:positionV relativeFrom="paragraph">
              <wp:posOffset>3484880</wp:posOffset>
            </wp:positionV>
            <wp:extent cx="1104937" cy="1393809"/>
            <wp:effectExtent l="0" t="0" r="0" b="0"/>
            <wp:wrapNone/>
            <wp:docPr id="306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89A75178-FED0-464D-9AA3-81A910AAD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89A75178-FED0-464D-9AA3-81A910AAD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37" cy="139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515EB86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24F94E32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B3997D4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3B825451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1E97907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44D4AD9A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2E14BF4B" w14:textId="77777777" w:rsidR="005C29B2" w:rsidRPr="002C3D16" w:rsidRDefault="00230EBE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6170A614" wp14:editId="39A02588">
            <wp:simplePos x="0" y="0"/>
            <wp:positionH relativeFrom="column">
              <wp:posOffset>1656272</wp:posOffset>
            </wp:positionH>
            <wp:positionV relativeFrom="paragraph">
              <wp:posOffset>37992</wp:posOffset>
            </wp:positionV>
            <wp:extent cx="2333625" cy="690113"/>
            <wp:effectExtent l="0" t="0" r="28575" b="15240"/>
            <wp:wrapNone/>
            <wp:docPr id="304" name="สี่เหลี่ยมผืนผ้า: มุมมน 1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333625" cy="690113"/>
                    </a:xfrm>
                    <a:prstGeom prst="round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5E751B2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พ.ต.ท.อมร ชัยศิลป์</w:t>
                        </w:r>
                      </w:p>
                      <w:p w14:paraId="1635D622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รอง ผกก.จร.สถ.เมืองสุราษฎร์ธานี</w:t>
                        </w:r>
                      </w:p>
                      <w:p w14:paraId="2A64A03C" w14:textId="77777777" w:rsidR="005C29B2" w:rsidRPr="005C29B2" w:rsidRDefault="005C29B2" w:rsidP="00230EBE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5C29B2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24"/>
                            <w:szCs w:val="24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08-1677-6778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6CFB6B9F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45CA8A1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1BDD152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A1436C5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485E056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6EFC02A1" w14:textId="77777777" w:rsidR="005C29B2" w:rsidRPr="002C3D16" w:rsidRDefault="005C29B2" w:rsidP="00230EBE">
      <w:pPr>
        <w:tabs>
          <w:tab w:val="left" w:pos="5013"/>
        </w:tabs>
        <w:rPr>
          <w:rFonts w:ascii="Angsana New" w:hAnsi="Angsana New" w:cs="Angsana New"/>
          <w:sz w:val="32"/>
          <w:szCs w:val="32"/>
        </w:rPr>
      </w:pPr>
    </w:p>
    <w:p w14:paraId="54FDCDF4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4FCCAB32" wp14:editId="79D0805E">
            <wp:simplePos x="0" y="0"/>
            <wp:positionH relativeFrom="margin">
              <wp:align>center</wp:align>
            </wp:positionH>
            <wp:positionV relativeFrom="paragraph">
              <wp:posOffset>1924</wp:posOffset>
            </wp:positionV>
            <wp:extent cx="4506573" cy="2980980"/>
            <wp:effectExtent l="0" t="0" r="27940" b="10160"/>
            <wp:wrapNone/>
            <wp:docPr id="315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506573" cy="2980980"/>
                      <a:chOff x="0" y="0"/>
                      <a:chExt cx="4506573" cy="2980980"/>
                    </a:xfrm>
                  </wpg:grpSpPr>
                  <wps:wsp>
                    <wps:cNvPr id="316" name="สี่เหลี่ยมผืนผ้า: มุมมน 316"/>
                    <wps:cNvSpPr/>
                    <wps:spPr>
                      <a:xfrm>
                        <a:off x="1233614" y="0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EFF5A3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กำลังพล</w:t>
                          </w:r>
                        </w:p>
                        <w:p w14:paraId="19AF395F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317" name="สี่เหลี่ยมผืนผ้า: มุมมน 317"/>
                    <wps:cNvSpPr/>
                    <wps:spPr>
                      <a:xfrm>
                        <a:off x="1233614" y="811667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2F634D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proofErr w:type="spellStart"/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สัญ</w:t>
                          </w:r>
                          <w:proofErr w:type="spellEnd"/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บัตร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318" name="สี่เหลี่ยมผืนผ้า: มุมมน 318"/>
                    <wps:cNvSpPr/>
                    <wps:spPr>
                      <a:xfrm>
                        <a:off x="1207809" y="1508374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9BFAD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ประทวน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319" name="กล่องข้อความ 32"/>
                    <wps:cNvSpPr txBox="1"/>
                    <wps:spPr>
                      <a:xfrm>
                        <a:off x="1649546" y="1103061"/>
                        <a:ext cx="1325880" cy="5016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9E1BD6" w14:textId="77777777" w:rsidR="005C29B2" w:rsidRDefault="005C29B2" w:rsidP="005C29B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</w:rPr>
                            <w:t>จำนวน  27  นาย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  <wps:wsp>
                    <wps:cNvPr id="21504" name="กล่องข้อความ 33"/>
                    <wps:cNvSpPr txBox="1"/>
                    <wps:spPr>
                      <a:xfrm>
                        <a:off x="1595049" y="1791163"/>
                        <a:ext cx="1325880" cy="5016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BB6602" w14:textId="77777777" w:rsidR="005C29B2" w:rsidRDefault="005C29B2" w:rsidP="005C29B2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cs/>
                            </w:rPr>
                            <w:t>จำนวน  26  นาย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  <wps:wsp>
                    <wps:cNvPr id="21505" name="ตัวเชื่อมต่อตรง 21505"/>
                    <wps:cNvCnPr>
                      <a:cxnSpLocks/>
                    </wps:cNvCnPr>
                    <wps:spPr>
                      <a:xfrm flipH="1">
                        <a:off x="984604" y="281046"/>
                        <a:ext cx="2490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2" name="ตัวเชื่อมต่อตรง 21512"/>
                    <wps:cNvCnPr>
                      <a:cxnSpLocks/>
                    </wps:cNvCnPr>
                    <wps:spPr>
                      <a:xfrm>
                        <a:off x="987968" y="281046"/>
                        <a:ext cx="0" cy="213784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3" name="ตัวเชื่อมต่อตรง 21513"/>
                    <wps:cNvCnPr/>
                    <wps:spPr>
                      <a:xfrm>
                        <a:off x="3209549" y="281046"/>
                        <a:ext cx="30905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4" name="ตัวเชื่อมต่อตรง 21514"/>
                    <wps:cNvCnPr>
                      <a:cxnSpLocks/>
                    </wps:cNvCnPr>
                    <wps:spPr>
                      <a:xfrm>
                        <a:off x="3518606" y="281046"/>
                        <a:ext cx="0" cy="212299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  <wps:wsp>
                    <wps:cNvPr id="21515" name="สี่เหลี่ยมผืนผ้า: มุมมน 21515"/>
                    <wps:cNvSpPr/>
                    <wps:spPr>
                      <a:xfrm>
                        <a:off x="0" y="2418888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9EE694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ชุดที่ 1</w:t>
                          </w:r>
                        </w:p>
                      </w:txbxContent>
                    </wps:txbx>
                    <wps:bodyPr rtlCol="0" anchor="ctr"/>
                  </wps:wsp>
                  <wps:wsp>
                    <wps:cNvPr id="21516" name="สี่เหลี่ยมผืนผ้า: มุมมน 21516"/>
                    <wps:cNvSpPr/>
                    <wps:spPr>
                      <a:xfrm>
                        <a:off x="2530638" y="2404040"/>
                        <a:ext cx="1975935" cy="562092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64BBED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ชุดที่ 2</w:t>
                          </w:r>
                        </w:p>
                      </w:txbxContent>
                    </wps:txbx>
                    <wps:bodyPr rtlCol="0" anchor="ctr"/>
                  </wps:wsp>
                </wpg:wgp>
              </a:graphicData>
            </a:graphic>
          </wp:anchor>
        </w:drawing>
      </w:r>
    </w:p>
    <w:p w14:paraId="27D2E009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5FE97D4E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1B78F07B" w14:textId="77777777" w:rsidR="005C29B2" w:rsidRPr="002C3D16" w:rsidRDefault="005C29B2" w:rsidP="005C29B2">
      <w:pPr>
        <w:jc w:val="center"/>
        <w:rPr>
          <w:rFonts w:ascii="Angsana New" w:hAnsi="Angsana New" w:cs="Angsana New"/>
          <w:sz w:val="32"/>
          <w:szCs w:val="32"/>
        </w:rPr>
      </w:pPr>
    </w:p>
    <w:p w14:paraId="09AE5BAE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00FFD025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0E0DC2D" w14:textId="77777777" w:rsidR="005C29B2" w:rsidRPr="002C3D16" w:rsidRDefault="005C29B2" w:rsidP="005C29B2">
      <w:pPr>
        <w:rPr>
          <w:rFonts w:ascii="Angsana New" w:hAnsi="Angsana New" w:cs="Angsana New"/>
          <w:sz w:val="32"/>
          <w:szCs w:val="32"/>
        </w:rPr>
      </w:pPr>
    </w:p>
    <w:p w14:paraId="7D6BA826" w14:textId="77777777" w:rsidR="005C29B2" w:rsidRPr="002C3D16" w:rsidRDefault="005C29B2" w:rsidP="00230EBE">
      <w:pPr>
        <w:rPr>
          <w:rFonts w:ascii="Angsana New" w:hAnsi="Angsana New" w:cs="Angsana New"/>
          <w:sz w:val="32"/>
          <w:szCs w:val="32"/>
        </w:rPr>
      </w:pPr>
    </w:p>
    <w:p w14:paraId="261EC4A6" w14:textId="77777777" w:rsidR="005C29B2" w:rsidRPr="002C3D16" w:rsidRDefault="005C29B2" w:rsidP="005C29B2">
      <w:pPr>
        <w:jc w:val="right"/>
        <w:rPr>
          <w:rFonts w:ascii="Angsana New" w:hAnsi="Angsana New" w:cs="Angsana New"/>
          <w:sz w:val="32"/>
          <w:szCs w:val="32"/>
        </w:rPr>
      </w:pPr>
    </w:p>
    <w:p w14:paraId="056ADE1D" w14:textId="77777777" w:rsidR="005C29B2" w:rsidRPr="002C3D16" w:rsidRDefault="005C29B2" w:rsidP="005C29B2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ED982DE" wp14:editId="097E6E12">
            <wp:extent cx="7519916" cy="738472"/>
            <wp:effectExtent l="0" t="0" r="24130" b="24130"/>
            <wp:docPr id="2151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738472"/>
                      <a:chOff x="0" y="0"/>
                      <a:chExt cx="6858000" cy="738472"/>
                    </a:xfrm>
                  </wpg:grpSpPr>
                  <wps:wsp>
                    <wps:cNvPr id="2151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C8606" w14:textId="77777777" w:rsidR="005C29B2" w:rsidRPr="005C29B2" w:rsidRDefault="005C29B2" w:rsidP="005C29B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1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20" name="รูปภาพ 21520"/>
                      <pic:cNvPicPr>
                        <a:picLocks noChangeAspect="1"/>
                      </pic:cNvPicPr>
                    </pic:nvPicPr>
                    <pic:blipFill>
                      <a:blip r:embed="rId9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FD7AEC9" w14:textId="77777777" w:rsidR="005E7FA4" w:rsidRPr="002C3D16" w:rsidRDefault="00B823FC" w:rsidP="005E7FA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5" w:name="_Toc161134339"/>
      <w:r w:rsidRPr="002C3D16">
        <w:rPr>
          <w:rFonts w:ascii="Angsana New" w:hAnsi="Angsana New" w:cs="Angsana New" w:hint="cs"/>
          <w:sz w:val="32"/>
          <w:szCs w:val="32"/>
          <w:cs/>
        </w:rPr>
        <w:t>แผนการจัดกำลังเจ้าหน้าที่ตำรวจจราจร ระหว่างวันที่ 1- 15 ตุลาคม 256</w:t>
      </w:r>
      <w:r w:rsidR="005E7FA4" w:rsidRPr="002C3D16">
        <w:rPr>
          <w:rFonts w:ascii="Angsana New" w:hAnsi="Angsana New" w:cs="Angsana New" w:hint="cs"/>
          <w:sz w:val="32"/>
          <w:szCs w:val="32"/>
          <w:cs/>
        </w:rPr>
        <w:t>6</w:t>
      </w:r>
      <w:bookmarkEnd w:id="25"/>
    </w:p>
    <w:p w14:paraId="40595453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  <w:cs/>
        </w:rPr>
      </w:pPr>
    </w:p>
    <w:p w14:paraId="3E04BF02" w14:textId="77777777" w:rsidR="005E7FA4" w:rsidRPr="002C3D16" w:rsidRDefault="00B36F80" w:rsidP="00B36F80">
      <w:pPr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:cs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52515FD6" wp14:editId="16D67088">
            <wp:extent cx="5753100" cy="7550943"/>
            <wp:effectExtent l="0" t="0" r="0" b="0"/>
            <wp:docPr id="21525" name="รูปภาพ 2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61672" cy="756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74CF" w14:textId="77777777" w:rsidR="005E7FA4" w:rsidRPr="002C3D16" w:rsidRDefault="005E7FA4" w:rsidP="005E7FA4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BA7D870" wp14:editId="31272205">
            <wp:extent cx="7486650" cy="704850"/>
            <wp:effectExtent l="0" t="0" r="19050" b="19050"/>
            <wp:docPr id="2152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86650" cy="704850"/>
                      <a:chOff x="0" y="0"/>
                      <a:chExt cx="6858000" cy="738472"/>
                    </a:xfrm>
                  </wpg:grpSpPr>
                  <wps:wsp>
                    <wps:cNvPr id="2152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1D6A76" w14:textId="77777777" w:rsidR="005E7FA4" w:rsidRPr="005C29B2" w:rsidRDefault="005E7FA4" w:rsidP="005E7FA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23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7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24" name="รูปภาพ 21524"/>
                      <pic:cNvPicPr>
                        <a:picLocks noChangeAspect="1"/>
                      </pic:cNvPicPr>
                    </pic:nvPicPr>
                    <pic:blipFill>
                      <a:blip r:embed="rId12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32E152D" w14:textId="77777777" w:rsidR="00B36F80" w:rsidRPr="002C3D16" w:rsidRDefault="00B36F80" w:rsidP="00B36F80">
      <w:pPr>
        <w:tabs>
          <w:tab w:val="left" w:pos="3315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inline distT="0" distB="0" distL="0" distR="0" wp14:anchorId="4550F1C8" wp14:editId="4D5868F0">
            <wp:extent cx="5676900" cy="7366329"/>
            <wp:effectExtent l="0" t="0" r="0" b="6350"/>
            <wp:docPr id="21526" name="รูปภาพ 2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684104" cy="737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0901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12396B45" w14:textId="77777777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53BE8C83" wp14:editId="502168D0">
            <wp:extent cx="7515225" cy="647700"/>
            <wp:effectExtent l="0" t="0" r="28575" b="19050"/>
            <wp:docPr id="2152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5225" cy="647700"/>
                      <a:chOff x="0" y="0"/>
                      <a:chExt cx="6858000" cy="738472"/>
                    </a:xfrm>
                  </wpg:grpSpPr>
                  <wps:wsp>
                    <wps:cNvPr id="2152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6D1530" w14:textId="77777777" w:rsidR="00B36F80" w:rsidRPr="005C29B2" w:rsidRDefault="00B36F80" w:rsidP="00B36F8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2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4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30" name="รูปภาพ 21530"/>
                      <pic:cNvPicPr>
                        <a:picLocks noChangeAspect="1"/>
                      </pic:cNvPicPr>
                    </pic:nvPicPr>
                    <pic:blipFill>
                      <a:blip r:embed="rId15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3FD4EBDE" w14:textId="77777777" w:rsidR="00B36F80" w:rsidRPr="002C3D16" w:rsidRDefault="00B36F80" w:rsidP="00B36F80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6" w:name="_Toc161134340"/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69184" behindDoc="0" locked="0" layoutInCell="1" allowOverlap="1" wp14:anchorId="2CBECAA1" wp14:editId="2E705EE0">
            <wp:simplePos x="0" y="0"/>
            <wp:positionH relativeFrom="margin">
              <wp:posOffset>-571500</wp:posOffset>
            </wp:positionH>
            <wp:positionV relativeFrom="paragraph">
              <wp:posOffset>397510</wp:posOffset>
            </wp:positionV>
            <wp:extent cx="6932930" cy="4095750"/>
            <wp:effectExtent l="0" t="0" r="1270" b="0"/>
            <wp:wrapNone/>
            <wp:docPr id="2153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294E3507-BF83-405E-B4A1-59B956BADD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294E3507-BF83-405E-B4A1-59B956BADD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117" cy="409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sz w:val="32"/>
          <w:szCs w:val="32"/>
          <w:cs/>
        </w:rPr>
        <w:t>สถิติการกวดขันจับกุมตามมาตรการ 10 ข้อหาหลัก ประจำเดือน ตุลาคม 2566</w:t>
      </w:r>
      <w:bookmarkEnd w:id="26"/>
    </w:p>
    <w:p w14:paraId="66696728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  <w:cs/>
        </w:rPr>
      </w:pPr>
    </w:p>
    <w:p w14:paraId="74A75C9E" w14:textId="77777777" w:rsidR="00B36F80" w:rsidRPr="002C3D16" w:rsidRDefault="00B36F80" w:rsidP="00B36F80">
      <w:pPr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5399199A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868160" behindDoc="0" locked="0" layoutInCell="1" allowOverlap="1" wp14:anchorId="27F48FCB" wp14:editId="6C3D1F1B">
            <wp:simplePos x="0" y="0"/>
            <wp:positionH relativeFrom="margin">
              <wp:posOffset>-561975</wp:posOffset>
            </wp:positionH>
            <wp:positionV relativeFrom="paragraph">
              <wp:posOffset>3009900</wp:posOffset>
            </wp:positionV>
            <wp:extent cx="6922135" cy="4235285"/>
            <wp:effectExtent l="0" t="0" r="0" b="0"/>
            <wp:wrapNone/>
            <wp:docPr id="21531" name="table">
              <a:extLst xmlns:a="http://schemas.openxmlformats.org/drawingml/2006/main">
                <a:ext uri="{FF2B5EF4-FFF2-40B4-BE49-F238E27FC236}">
                  <a16:creationId xmlns:a16="http://schemas.microsoft.com/office/drawing/2014/main" id="{B53D70F4-B099-4CE2-82AA-93CA33D695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B53D70F4-B099-4CE2-82AA-93CA33D69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423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7FAB1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1CD938A9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545F757F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6D2B7BA0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383297F2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07FBEB45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667D6D10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74CDE516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19DA7AE0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6DA89CD8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7895F085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2B390771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45DF4DE5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22BC2DD9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2837A7A3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7A26EED4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42A53A52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57BB26A4" w14:textId="77777777" w:rsidR="00B36F80" w:rsidRPr="002C3D16" w:rsidRDefault="00B36F80" w:rsidP="00B36F80">
      <w:pPr>
        <w:rPr>
          <w:rFonts w:ascii="Angsana New" w:hAnsi="Angsana New" w:cs="Angsana New"/>
          <w:sz w:val="32"/>
          <w:szCs w:val="32"/>
        </w:rPr>
      </w:pPr>
    </w:p>
    <w:p w14:paraId="41C64D07" w14:textId="77777777" w:rsidR="00B36F80" w:rsidRPr="002C3D16" w:rsidRDefault="00B36F80" w:rsidP="00B36F80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FDF5022" wp14:editId="351215F9">
            <wp:extent cx="7553325" cy="638175"/>
            <wp:effectExtent l="0" t="0" r="28575" b="28575"/>
            <wp:docPr id="21533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53325" cy="638175"/>
                      <a:chOff x="0" y="0"/>
                      <a:chExt cx="6858000" cy="738472"/>
                    </a:xfrm>
                  </wpg:grpSpPr>
                  <wps:wsp>
                    <wps:cNvPr id="21534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064C92" w14:textId="77777777" w:rsidR="00B36F80" w:rsidRPr="005C29B2" w:rsidRDefault="00B36F80" w:rsidP="00B36F8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35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36" name="รูปภาพ 21536"/>
                      <pic:cNvPicPr>
                        <a:picLocks noChangeAspect="1"/>
                      </pic:cNvPicPr>
                    </pic:nvPicPr>
                    <pic:blipFill>
                      <a:blip r:embed="rId18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F85CB26" w14:textId="77777777" w:rsidR="000E2BFE" w:rsidRPr="002C3D16" w:rsidRDefault="000E2BFE" w:rsidP="000E2BFE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27" w:name="_Toc161134341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สถิติเปรียบเทียบการเกิดอุบัติเหตุ </w:t>
      </w:r>
      <w:r w:rsidRPr="002C3D16">
        <w:rPr>
          <w:rFonts w:ascii="Angsana New" w:hAnsi="Angsana New" w:cs="Angsana New" w:hint="cs"/>
          <w:sz w:val="32"/>
          <w:szCs w:val="32"/>
          <w:cs/>
        </w:rPr>
        <w:t>ของ สภ.เมืองสุราษฎร์ธานี</w:t>
      </w:r>
      <w:bookmarkEnd w:id="27"/>
    </w:p>
    <w:p w14:paraId="7ACF6730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  <w:cs/>
        </w:rPr>
      </w:pPr>
    </w:p>
    <w:tbl>
      <w:tblPr>
        <w:tblW w:w="10620" w:type="dxa"/>
        <w:tblInd w:w="-7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1180"/>
        <w:gridCol w:w="820"/>
        <w:gridCol w:w="860"/>
        <w:gridCol w:w="780"/>
        <w:gridCol w:w="780"/>
        <w:gridCol w:w="740"/>
        <w:gridCol w:w="800"/>
        <w:gridCol w:w="800"/>
        <w:gridCol w:w="820"/>
        <w:gridCol w:w="820"/>
      </w:tblGrid>
      <w:tr w:rsidR="000E2BFE" w:rsidRPr="002C3D16" w14:paraId="559891D7" w14:textId="77777777" w:rsidTr="000E2BFE">
        <w:trPr>
          <w:trHeight w:val="962"/>
        </w:trPr>
        <w:tc>
          <w:tcPr>
            <w:tcW w:w="10620" w:type="dxa"/>
            <w:gridSpan w:val="11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69C58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เปรียบเทียบ เดือน ตุลาคม พ.ศ. 2565/2566</w:t>
            </w:r>
          </w:p>
        </w:tc>
      </w:tr>
      <w:tr w:rsidR="000E2BFE" w:rsidRPr="002C3D16" w14:paraId="2FF9F59B" w14:textId="77777777" w:rsidTr="000E2BFE">
        <w:trPr>
          <w:trHeight w:val="827"/>
        </w:trPr>
        <w:tc>
          <w:tcPr>
            <w:tcW w:w="2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1FD5F3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พ.ศ./เดือน</w:t>
            </w:r>
          </w:p>
        </w:tc>
        <w:tc>
          <w:tcPr>
            <w:tcW w:w="11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5FAAE3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รับแจ้ง</w:t>
            </w:r>
          </w:p>
        </w:tc>
        <w:tc>
          <w:tcPr>
            <w:tcW w:w="2460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22B979D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เสียชีวิต</w:t>
            </w:r>
          </w:p>
        </w:tc>
        <w:tc>
          <w:tcPr>
            <w:tcW w:w="2320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D643102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บาดเจ็บสาหัส</w:t>
            </w:r>
          </w:p>
        </w:tc>
        <w:tc>
          <w:tcPr>
            <w:tcW w:w="2440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7B904CD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บาดเจ็บเล็กน้อย</w:t>
            </w:r>
          </w:p>
        </w:tc>
      </w:tr>
      <w:tr w:rsidR="000E2BFE" w:rsidRPr="002C3D16" w14:paraId="75050066" w14:textId="77777777" w:rsidTr="000E2BFE">
        <w:trPr>
          <w:trHeight w:val="742"/>
        </w:trPr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34FF993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 </w:t>
            </w:r>
          </w:p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E265411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 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F73FDF2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ชาย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FE20ABA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หญิง</w:t>
            </w:r>
          </w:p>
        </w:tc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DC244EE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รวม</w:t>
            </w:r>
          </w:p>
        </w:tc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0DB439D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ชาย</w:t>
            </w:r>
          </w:p>
        </w:tc>
        <w:tc>
          <w:tcPr>
            <w:tcW w:w="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6BDC045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หญิง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885CF90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รวม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0789F82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ชาย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E8BE9B0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หญิง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890C5E7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รวม</w:t>
            </w:r>
          </w:p>
        </w:tc>
      </w:tr>
      <w:tr w:rsidR="000E2BFE" w:rsidRPr="002C3D16" w14:paraId="424C8335" w14:textId="77777777" w:rsidTr="000E2BFE">
        <w:trPr>
          <w:trHeight w:val="827"/>
        </w:trPr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ED4A88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1 -31 ต.ค.2565</w:t>
            </w:r>
          </w:p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9511873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19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723D3D5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4828D56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0</w:t>
            </w:r>
          </w:p>
        </w:tc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F74F8EF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</w:t>
            </w:r>
          </w:p>
        </w:tc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57E9064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2</w:t>
            </w:r>
          </w:p>
        </w:tc>
        <w:tc>
          <w:tcPr>
            <w:tcW w:w="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375FC35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05959B7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3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ED3A0DE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13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7CF20E4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7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02DA62B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20</w:t>
            </w:r>
          </w:p>
        </w:tc>
      </w:tr>
      <w:tr w:rsidR="000E2BFE" w:rsidRPr="002C3D16" w14:paraId="4AD95D35" w14:textId="77777777" w:rsidTr="000E2BFE">
        <w:trPr>
          <w:trHeight w:val="827"/>
        </w:trPr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525BF4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1 -31 ต.ค.2566</w:t>
            </w:r>
          </w:p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E9E4EFF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23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A495EAF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2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BC23571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0</w:t>
            </w:r>
          </w:p>
        </w:tc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4891009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2</w:t>
            </w:r>
          </w:p>
        </w:tc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938F6E5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0</w:t>
            </w:r>
          </w:p>
        </w:tc>
        <w:tc>
          <w:tcPr>
            <w:tcW w:w="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9648FEC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1F23DAF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5351A3E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18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13CBB27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16</w:t>
            </w: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1E49FF5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0E2BFE">
              <w:rPr>
                <w:rFonts w:ascii="Angsana New" w:hAnsi="Angsana New" w:cs="Angsana New" w:hint="cs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34</w:t>
            </w:r>
          </w:p>
        </w:tc>
      </w:tr>
      <w:tr w:rsidR="000E2BFE" w:rsidRPr="002C3D16" w14:paraId="5A411495" w14:textId="77777777" w:rsidTr="000E2BFE">
        <w:trPr>
          <w:trHeight w:val="827"/>
        </w:trPr>
        <w:tc>
          <w:tcPr>
            <w:tcW w:w="2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FD9A6FA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:cs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BE78DCD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D37C82A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006D32B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0DFDF47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7858BA5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94B25AA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2CC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2F0B3BE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72C305A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547CC9B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E811CF8" w14:textId="77777777" w:rsidR="000E2BFE" w:rsidRPr="000E2BFE" w:rsidRDefault="000E2BFE" w:rsidP="000E2BFE">
            <w:pPr>
              <w:tabs>
                <w:tab w:val="left" w:pos="2460"/>
              </w:tabs>
              <w:rPr>
                <w:rFonts w:ascii="Angsana New" w:hAnsi="Angsana New" w:cs="Angsana New"/>
                <w:b/>
                <w:bCs/>
                <w:color w:val="000000" w:themeColor="text1"/>
                <w:kern w:val="24"/>
                <w:sz w:val="32"/>
                <w:szCs w:val="32"/>
                <w14:glow w14:rad="63500">
                  <w14:schemeClr w14:val="bg1"/>
                </w14:glow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</w:tr>
    </w:tbl>
    <w:p w14:paraId="0DBF84B4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0752A870" w14:textId="77777777" w:rsidR="000E2BFE" w:rsidRPr="002C3D16" w:rsidRDefault="000E2BFE" w:rsidP="00011B7E">
      <w:pPr>
        <w:ind w:firstLine="720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 xml:space="preserve">- ประเภทรถที่เกิดเหตุ </w:t>
      </w:r>
    </w:p>
    <w:p w14:paraId="09148943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จักรยานยนต์ 19 คัน </w:t>
      </w:r>
      <w:r w:rsidRPr="002C3D16">
        <w:rPr>
          <w:rFonts w:ascii="Angsana New" w:hAnsi="Angsana New" w:cs="Angsana New" w:hint="cs"/>
          <w:sz w:val="32"/>
          <w:szCs w:val="32"/>
        </w:rPr>
        <w:t xml:space="preserve">, 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กระบะ  11  คัน </w:t>
      </w:r>
      <w:r w:rsidRPr="002C3D16">
        <w:rPr>
          <w:rFonts w:ascii="Angsana New" w:hAnsi="Angsana New" w:cs="Angsana New" w:hint="cs"/>
          <w:sz w:val="32"/>
          <w:szCs w:val="32"/>
        </w:rPr>
        <w:t>,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 เก๋ง 14 คัน</w:t>
      </w:r>
    </w:p>
    <w:p w14:paraId="73E28822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  <w:t>- ลักษณะความประมาท</w:t>
      </w:r>
    </w:p>
    <w:p w14:paraId="548D746A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ขับรถเร็ว  5  ราย </w:t>
      </w:r>
      <w:r w:rsidRPr="002C3D16">
        <w:rPr>
          <w:rFonts w:ascii="Angsana New" w:hAnsi="Angsana New" w:cs="Angsana New" w:hint="cs"/>
          <w:sz w:val="32"/>
          <w:szCs w:val="32"/>
        </w:rPr>
        <w:t xml:space="preserve">, 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ฝ่าไฟแดง  2  ราย </w:t>
      </w:r>
      <w:r w:rsidRPr="002C3D16">
        <w:rPr>
          <w:rFonts w:ascii="Angsana New" w:hAnsi="Angsana New" w:cs="Angsana New" w:hint="cs"/>
          <w:sz w:val="32"/>
          <w:szCs w:val="32"/>
        </w:rPr>
        <w:t xml:space="preserve">, </w:t>
      </w:r>
      <w:r w:rsidRPr="002C3D16">
        <w:rPr>
          <w:rFonts w:ascii="Angsana New" w:hAnsi="Angsana New" w:cs="Angsana New" w:hint="cs"/>
          <w:sz w:val="32"/>
          <w:szCs w:val="32"/>
          <w:cs/>
        </w:rPr>
        <w:t>เปลี่ยนเลนตัดหน้ากระชั้นชิด  11  ราย</w:t>
      </w:r>
    </w:p>
    <w:p w14:paraId="51B7EE48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- ช่วงเวลาเกิดเหตุ </w:t>
      </w:r>
    </w:p>
    <w:p w14:paraId="183D2FF4" w14:textId="77777777" w:rsidR="000E2BFE" w:rsidRPr="002C3D16" w:rsidRDefault="000E2BFE" w:rsidP="000E2BFE">
      <w:p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00.01-06.00 น. จำนวน  3  ราย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06.01 - 12.00 น.  จำนวน  6  ราย</w:t>
      </w:r>
    </w:p>
    <w:p w14:paraId="7E65576A" w14:textId="77777777" w:rsidR="00011B7E" w:rsidRPr="002C3D16" w:rsidRDefault="000E2BFE" w:rsidP="000E2BF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12.01-18.00 น. จำนวน  4  ราย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  <w:t>18.01 - 24.00 น.  จำนวน  6  ราย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10D76B0E" w14:textId="77777777" w:rsidR="00011B7E" w:rsidRPr="002C3D16" w:rsidRDefault="00011B7E" w:rsidP="000E2BFE">
      <w:pPr>
        <w:rPr>
          <w:rFonts w:ascii="Angsana New" w:hAnsi="Angsana New" w:cs="Angsana New"/>
          <w:sz w:val="32"/>
          <w:szCs w:val="32"/>
        </w:rPr>
      </w:pPr>
    </w:p>
    <w:p w14:paraId="3332C124" w14:textId="77777777" w:rsidR="00011B7E" w:rsidRPr="002C3D16" w:rsidRDefault="00011B7E" w:rsidP="000E2BFE">
      <w:pPr>
        <w:rPr>
          <w:rFonts w:ascii="Angsana New" w:hAnsi="Angsana New" w:cs="Angsana New"/>
          <w:sz w:val="32"/>
          <w:szCs w:val="32"/>
        </w:rPr>
      </w:pPr>
    </w:p>
    <w:p w14:paraId="3D285FBD" w14:textId="77777777" w:rsidR="000E2BFE" w:rsidRPr="002C3D16" w:rsidRDefault="00011B7E" w:rsidP="00011B7E">
      <w:pPr>
        <w:ind w:left="-1418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11E1C169" wp14:editId="1CC5855B">
            <wp:extent cx="7543800" cy="600075"/>
            <wp:effectExtent l="0" t="0" r="19050" b="28575"/>
            <wp:docPr id="2153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3800" cy="600075"/>
                      <a:chOff x="0" y="0"/>
                      <a:chExt cx="6858000" cy="738472"/>
                    </a:xfrm>
                  </wpg:grpSpPr>
                  <wps:wsp>
                    <wps:cNvPr id="2153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2EC432" w14:textId="77777777" w:rsidR="00011B7E" w:rsidRPr="005C29B2" w:rsidRDefault="00011B7E" w:rsidP="00011B7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3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8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40" name="รูปภาพ 21540"/>
                      <pic:cNvPicPr>
                        <a:picLocks noChangeAspect="1"/>
                      </pic:cNvPicPr>
                    </pic:nvPicPr>
                    <pic:blipFill>
                      <a:blip r:embed="rId18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0EDB172" w14:textId="77777777" w:rsidR="000E2BFE" w:rsidRPr="002C3D16" w:rsidRDefault="00011B7E" w:rsidP="00011B7E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28" w:name="_Toc161134342"/>
      <w:r w:rsidRPr="002C3D16">
        <w:rPr>
          <w:rFonts w:ascii="Angsana New" w:hAnsi="Angsana New" w:cs="Angsana New" w:hint="cs"/>
          <w:sz w:val="32"/>
          <w:szCs w:val="32"/>
          <w:cs/>
        </w:rPr>
        <w:t>แนวทางแก้ไขปัญหาอุบัติเหตุของ สภ.เมืองสุราษฎร์ธานี</w:t>
      </w:r>
      <w:bookmarkEnd w:id="28"/>
    </w:p>
    <w:p w14:paraId="49BD4FCF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6099ADFA" wp14:editId="02B43953">
            <wp:simplePos x="0" y="0"/>
            <wp:positionH relativeFrom="column">
              <wp:posOffset>154940</wp:posOffset>
            </wp:positionH>
            <wp:positionV relativeFrom="paragraph">
              <wp:posOffset>114300</wp:posOffset>
            </wp:positionV>
            <wp:extent cx="5513384" cy="3825114"/>
            <wp:effectExtent l="76200" t="76200" r="125730" b="137795"/>
            <wp:wrapNone/>
            <wp:docPr id="1024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AA3BEE34-E804-4E8C-9D85-8EEF679F8D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รูปภาพ 9">
                      <a:extLst>
                        <a:ext uri="{FF2B5EF4-FFF2-40B4-BE49-F238E27FC236}">
                          <a16:creationId xmlns:a16="http://schemas.microsoft.com/office/drawing/2014/main" id="{AA3BEE34-E804-4E8C-9D85-8EEF679F8D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84" cy="38251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EAB9987" w14:textId="77777777" w:rsidR="000E2BFE" w:rsidRPr="002C3D16" w:rsidRDefault="00011B7E" w:rsidP="000E2BF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2256" behindDoc="0" locked="0" layoutInCell="1" allowOverlap="1" wp14:anchorId="5707CF09" wp14:editId="619E7AB7">
            <wp:simplePos x="0" y="0"/>
            <wp:positionH relativeFrom="column">
              <wp:posOffset>-419100</wp:posOffset>
            </wp:positionH>
            <wp:positionV relativeFrom="paragraph">
              <wp:posOffset>3709035</wp:posOffset>
            </wp:positionV>
            <wp:extent cx="3193415" cy="2232660"/>
            <wp:effectExtent l="0" t="0" r="6985" b="0"/>
            <wp:wrapNone/>
            <wp:docPr id="10245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8A722227-AEDB-4991-B3EA-57376134A6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รูปภาพ 5">
                      <a:extLst>
                        <a:ext uri="{FF2B5EF4-FFF2-40B4-BE49-F238E27FC236}">
                          <a16:creationId xmlns:a16="http://schemas.microsoft.com/office/drawing/2014/main" id="{8A722227-AEDB-4991-B3EA-57376134A6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17D6A549" wp14:editId="208F9D17">
            <wp:simplePos x="0" y="0"/>
            <wp:positionH relativeFrom="column">
              <wp:posOffset>2911475</wp:posOffset>
            </wp:positionH>
            <wp:positionV relativeFrom="paragraph">
              <wp:posOffset>3709035</wp:posOffset>
            </wp:positionV>
            <wp:extent cx="3242470" cy="2233036"/>
            <wp:effectExtent l="0" t="0" r="0" b="0"/>
            <wp:wrapNone/>
            <wp:docPr id="1024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F6145362-DCE4-4651-B441-B6439885F9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รูปภาพ 3">
                      <a:extLst>
                        <a:ext uri="{FF2B5EF4-FFF2-40B4-BE49-F238E27FC236}">
                          <a16:creationId xmlns:a16="http://schemas.microsoft.com/office/drawing/2014/main" id="{F6145362-DCE4-4651-B441-B6439885F9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70" cy="22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82DCE60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3052F5F1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79B1F9CF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3BC9838B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3CC84363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69CE0946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2046BA3E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5463A102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0D24A451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51C0820E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614A29A0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752BD775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2DF598C5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41F27B62" w14:textId="77777777" w:rsidR="00011B7E" w:rsidRPr="002C3D16" w:rsidRDefault="00011B7E" w:rsidP="00011B7E">
      <w:pPr>
        <w:rPr>
          <w:rFonts w:ascii="Angsana New" w:hAnsi="Angsana New" w:cs="Angsana New"/>
          <w:sz w:val="32"/>
          <w:szCs w:val="32"/>
        </w:rPr>
      </w:pPr>
    </w:p>
    <w:p w14:paraId="0E7432D3" w14:textId="77777777" w:rsidR="00011B7E" w:rsidRPr="002C3D16" w:rsidRDefault="00011B7E" w:rsidP="00011B7E">
      <w:pPr>
        <w:tabs>
          <w:tab w:val="left" w:pos="0"/>
        </w:tabs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วันที่ 6 ต.ค.2566 เวลา 10.00 น. พ.ต.อ.นิพล ชาตรี ผกก.สภ.เมืองฯ พร้อมด้วย พ.ต.ท.อมร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>ชัยศิลป์ รอง ผกก.จร.สภ.เมืองฯ พ.ต.ท.ธีรยุทธ์  หนูทอง สว.จร.สภ.เมืองฯ ร่วมกับหน่วยงานที่เกี่ยวข้อง โดยมี น.ส.กานสินี โอภาสรังสรรค์(กา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ญจ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นะ) สมาชิกสภาผู้แทนราษฎรจังหวัดสุราษฎร์ธานี </w:t>
      </w:r>
      <w:r w:rsidRPr="002C3D16">
        <w:rPr>
          <w:rFonts w:ascii="Angsana New" w:hAnsi="Angsana New" w:cs="Angsana New" w:hint="cs"/>
          <w:sz w:val="32"/>
          <w:szCs w:val="32"/>
        </w:rPr>
        <w:t xml:space="preserve">, 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นายสิทธิชัย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 xml:space="preserve">ไทยเจริญ นายอำเภอเมืองฯ </w:t>
      </w:r>
      <w:r w:rsidRPr="002C3D16">
        <w:rPr>
          <w:rFonts w:ascii="Angsana New" w:hAnsi="Angsana New" w:cs="Angsana New" w:hint="cs"/>
          <w:sz w:val="32"/>
          <w:szCs w:val="32"/>
        </w:rPr>
        <w:t>,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นายปริญญา วีระจิตต์ ผอ.แขวงการทาง     สุราษฎร์ธานี 1 และนายกเทศมนตรี เทศบาลนครสุราษฎร์ธานี ลงพื้นที่จริง และร่วมประชุมหาแนวทางการแก้ไขปัญหาการจราจรและอุบัติเหตุ บริเวณสี่แยกตาปาน ถ.เลี่ยงเมือง</w:t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1ACE826D" w14:textId="77777777" w:rsidR="00DA1D45" w:rsidRPr="002C3D16" w:rsidRDefault="00011B7E" w:rsidP="00DA1D45">
      <w:pPr>
        <w:tabs>
          <w:tab w:val="left" w:pos="1065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08A3E57" wp14:editId="12867849">
            <wp:extent cx="7534275" cy="657225"/>
            <wp:effectExtent l="0" t="0" r="28575" b="28575"/>
            <wp:docPr id="2154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4275" cy="657225"/>
                      <a:chOff x="0" y="0"/>
                      <a:chExt cx="6858000" cy="738472"/>
                    </a:xfrm>
                  </wpg:grpSpPr>
                  <wps:wsp>
                    <wps:cNvPr id="2154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EA76B2" w14:textId="77777777" w:rsidR="00011B7E" w:rsidRPr="005C29B2" w:rsidRDefault="00011B7E" w:rsidP="00011B7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43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44" name="รูปภาพ 21544"/>
                      <pic:cNvPicPr>
                        <a:picLocks noChangeAspect="1"/>
                      </pic:cNvPicPr>
                    </pic:nvPicPr>
                    <pic:blipFill>
                      <a:blip r:embed="rId15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7F6E44CB" w14:textId="77777777" w:rsidR="00DA1D45" w:rsidRPr="002C3D16" w:rsidRDefault="00DA1D45" w:rsidP="00DA1D45">
      <w:pPr>
        <w:pStyle w:val="2"/>
        <w:jc w:val="center"/>
        <w:rPr>
          <w:rFonts w:ascii="Angsana New" w:eastAsiaTheme="minorHAnsi" w:hAnsi="Angsana New" w:cs="Angsana New"/>
          <w:sz w:val="32"/>
          <w:szCs w:val="32"/>
          <w:cs/>
        </w:rPr>
      </w:pPr>
      <w:bookmarkStart w:id="29" w:name="_Toc161134343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แผนการตั้งจุดตรวจกวดขันวินัยจราจร </w:t>
      </w:r>
      <w:r w:rsidRPr="002C3D16">
        <w:rPr>
          <w:rFonts w:ascii="Angsana New" w:hAnsi="Angsana New" w:cs="Angsana New" w:hint="cs"/>
          <w:sz w:val="32"/>
          <w:szCs w:val="32"/>
          <w:cs/>
        </w:rPr>
        <w:t>ประจำเดือน ตุลาคม 2566</w:t>
      </w:r>
      <w:bookmarkEnd w:id="29"/>
    </w:p>
    <w:p w14:paraId="44521E9A" w14:textId="77777777" w:rsidR="00DA1D45" w:rsidRPr="002C3D16" w:rsidRDefault="00DA1D45" w:rsidP="00DA1D45">
      <w:pPr>
        <w:tabs>
          <w:tab w:val="left" w:pos="601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4BC1327B" wp14:editId="4DBA67BC">
            <wp:simplePos x="0" y="0"/>
            <wp:positionH relativeFrom="column">
              <wp:posOffset>-438151</wp:posOffset>
            </wp:positionH>
            <wp:positionV relativeFrom="paragraph">
              <wp:posOffset>5703570</wp:posOffset>
            </wp:positionV>
            <wp:extent cx="6638925" cy="1115695"/>
            <wp:effectExtent l="0" t="0" r="9525" b="0"/>
            <wp:wrapNone/>
            <wp:docPr id="21556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7295459-BE22-4093-B3D4-85F89B53C8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7295459-BE22-4093-B3D4-85F89B53C8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032A62FA" wp14:editId="0C23D5D5">
            <wp:simplePos x="0" y="0"/>
            <wp:positionH relativeFrom="column">
              <wp:posOffset>2947670</wp:posOffset>
            </wp:positionH>
            <wp:positionV relativeFrom="paragraph">
              <wp:posOffset>247650</wp:posOffset>
            </wp:positionV>
            <wp:extent cx="3308350" cy="854075"/>
            <wp:effectExtent l="0" t="0" r="25400" b="22225"/>
            <wp:wrapNone/>
            <wp:docPr id="21549" name="สี่เหลี่ยมผืนผ้า 2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08350" cy="85407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44CC948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บริเวณสถานที่ตั้งจุดตรวจ</w:t>
                        </w:r>
                      </w:p>
                      <w:p w14:paraId="60D28B9F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ระหว่างเวลา 14.00 – 16.00 น.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55CF0B05" wp14:editId="02E6A9F5">
            <wp:simplePos x="0" y="0"/>
            <wp:positionH relativeFrom="column">
              <wp:posOffset>2961005</wp:posOffset>
            </wp:positionH>
            <wp:positionV relativeFrom="paragraph">
              <wp:posOffset>1311910</wp:posOffset>
            </wp:positionV>
            <wp:extent cx="3287395" cy="461010"/>
            <wp:effectExtent l="0" t="0" r="27305" b="15240"/>
            <wp:wrapNone/>
            <wp:docPr id="27" name="สี่เหลี่ยมผืนผ้า 26">
              <a:extLst xmlns:a="http://schemas.openxmlformats.org/drawingml/2006/main">
                <a:ext uri="{FF2B5EF4-FFF2-40B4-BE49-F238E27FC236}">
                  <a16:creationId xmlns:a16="http://schemas.microsoft.com/office/drawing/2014/main" id="{9D9CE7E9-3E56-42FA-A22C-E7C6793BB5AF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76E5AF4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1.หน้าวัดกลางใหม่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6612DCD1" wp14:editId="7CAE1C56">
            <wp:simplePos x="0" y="0"/>
            <wp:positionH relativeFrom="column">
              <wp:posOffset>2961005</wp:posOffset>
            </wp:positionH>
            <wp:positionV relativeFrom="paragraph">
              <wp:posOffset>2016125</wp:posOffset>
            </wp:positionV>
            <wp:extent cx="3287395" cy="461010"/>
            <wp:effectExtent l="0" t="0" r="27305" b="15240"/>
            <wp:wrapNone/>
            <wp:docPr id="21550" name="สี่เหลี่ยมผืนผ้า 2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F65173C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2.แยกศรีเกษม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3E81FAFD" wp14:editId="1B869D8B">
            <wp:simplePos x="0" y="0"/>
            <wp:positionH relativeFrom="column">
              <wp:posOffset>2952750</wp:posOffset>
            </wp:positionH>
            <wp:positionV relativeFrom="paragraph">
              <wp:posOffset>2687955</wp:posOffset>
            </wp:positionV>
            <wp:extent cx="3287395" cy="461010"/>
            <wp:effectExtent l="0" t="0" r="27305" b="15240"/>
            <wp:wrapNone/>
            <wp:docPr id="21551" name="สี่เหลี่ยมผืนผ้า 2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26C5C78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3.หน้าโรงแรม</w:t>
                        </w:r>
                        <w:proofErr w:type="spellStart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ได</w:t>
                        </w:r>
                        <w:proofErr w:type="spellEnd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มอน</w:t>
                        </w:r>
                        <w:proofErr w:type="spellStart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ด์</w:t>
                        </w:r>
                        <w:proofErr w:type="spellEnd"/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พลาซ่า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1656AAFA" wp14:editId="15E9E541">
            <wp:simplePos x="0" y="0"/>
            <wp:positionH relativeFrom="column">
              <wp:posOffset>2952750</wp:posOffset>
            </wp:positionH>
            <wp:positionV relativeFrom="paragraph">
              <wp:posOffset>3974465</wp:posOffset>
            </wp:positionV>
            <wp:extent cx="3287395" cy="461010"/>
            <wp:effectExtent l="0" t="0" r="27305" b="15240"/>
            <wp:wrapNone/>
            <wp:docPr id="21552" name="สี่เหลี่ยมผืนผ้า 2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7D763FD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5.แยกวัดโพธิ์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4544" behindDoc="0" locked="0" layoutInCell="1" allowOverlap="1" wp14:anchorId="490CBD70" wp14:editId="08CC4ED4">
            <wp:simplePos x="0" y="0"/>
            <wp:positionH relativeFrom="column">
              <wp:posOffset>2944495</wp:posOffset>
            </wp:positionH>
            <wp:positionV relativeFrom="paragraph">
              <wp:posOffset>3335020</wp:posOffset>
            </wp:positionV>
            <wp:extent cx="3287395" cy="461010"/>
            <wp:effectExtent l="0" t="0" r="27305" b="15240"/>
            <wp:wrapNone/>
            <wp:docPr id="31" name="สี่เหลี่ยมผืนผ้า 30">
              <a:extLst xmlns:a="http://schemas.openxmlformats.org/drawingml/2006/main">
                <a:ext uri="{FF2B5EF4-FFF2-40B4-BE49-F238E27FC236}">
                  <a16:creationId xmlns:a16="http://schemas.microsoft.com/office/drawing/2014/main" id="{20945D73-4426-4FB4-8CAE-DE24409435EB}"/>
                </a:ext>
              </a:extLst>
            </wp:docPr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723B4154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4.แยกไทยสมุทร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20F8C607" wp14:editId="02D1B810">
            <wp:simplePos x="0" y="0"/>
            <wp:positionH relativeFrom="column">
              <wp:posOffset>-552450</wp:posOffset>
            </wp:positionH>
            <wp:positionV relativeFrom="paragraph">
              <wp:posOffset>4589780</wp:posOffset>
            </wp:positionV>
            <wp:extent cx="3287395" cy="461010"/>
            <wp:effectExtent l="0" t="0" r="27305" b="15240"/>
            <wp:wrapNone/>
            <wp:docPr id="21553" name="สี่เหลี่ยมผืนผ้า 3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2C6F0049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6.หน้าปั๊มน้ำมันคาลเท็กซ์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428EF629" wp14:editId="01864D28">
            <wp:simplePos x="0" y="0"/>
            <wp:positionH relativeFrom="column">
              <wp:posOffset>-535940</wp:posOffset>
            </wp:positionH>
            <wp:positionV relativeFrom="paragraph">
              <wp:posOffset>247650</wp:posOffset>
            </wp:positionV>
            <wp:extent cx="3308350" cy="854075"/>
            <wp:effectExtent l="0" t="0" r="25400" b="22225"/>
            <wp:wrapNone/>
            <wp:docPr id="21554" name="สี่เหลี่ยมผืนผ้า 3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308350" cy="85407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D3047A4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บริเวณสถานที่ตั้งจุดตรวจ</w:t>
                        </w:r>
                      </w:p>
                      <w:p w14:paraId="50394514" w14:textId="77777777" w:rsidR="00DA1D45" w:rsidRDefault="00DA1D45" w:rsidP="00DA1D45">
                        <w:pPr>
                          <w:jc w:val="center"/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ระหว่างเวลา 09.00 – 12.00 น.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184A9BE0" wp14:editId="014A9787">
            <wp:simplePos x="0" y="0"/>
            <wp:positionH relativeFrom="column">
              <wp:posOffset>-520700</wp:posOffset>
            </wp:positionH>
            <wp:positionV relativeFrom="paragraph">
              <wp:posOffset>1311910</wp:posOffset>
            </wp:positionV>
            <wp:extent cx="3287395" cy="461010"/>
            <wp:effectExtent l="0" t="0" r="27305" b="15240"/>
            <wp:wrapNone/>
            <wp:docPr id="21555" name="สี่เหลี่ยมผืนผ้า 3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CB9BF69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1.แยกป่าไม้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25A3C909" wp14:editId="176415D5">
            <wp:simplePos x="0" y="0"/>
            <wp:positionH relativeFrom="column">
              <wp:posOffset>-536575</wp:posOffset>
            </wp:positionH>
            <wp:positionV relativeFrom="paragraph">
              <wp:posOffset>2016125</wp:posOffset>
            </wp:positionV>
            <wp:extent cx="3287395" cy="461010"/>
            <wp:effectExtent l="0" t="0" r="27305" b="15240"/>
            <wp:wrapNone/>
            <wp:docPr id="21545" name="สี่เหลี่ยมผืนผ้า 2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FCC986A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2.หน้าห้างเทสโกโลตัส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75A65282" wp14:editId="08B84608">
            <wp:simplePos x="0" y="0"/>
            <wp:positionH relativeFrom="column">
              <wp:posOffset>-544830</wp:posOffset>
            </wp:positionH>
            <wp:positionV relativeFrom="paragraph">
              <wp:posOffset>2687955</wp:posOffset>
            </wp:positionV>
            <wp:extent cx="3287395" cy="461010"/>
            <wp:effectExtent l="0" t="0" r="27305" b="15240"/>
            <wp:wrapNone/>
            <wp:docPr id="21546" name="สี่เหลี่ยมผืนผ้า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38A54CC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3.แยกขี้เหล็ก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20635DAD" wp14:editId="1F0D753D">
            <wp:simplePos x="0" y="0"/>
            <wp:positionH relativeFrom="column">
              <wp:posOffset>-536575</wp:posOffset>
            </wp:positionH>
            <wp:positionV relativeFrom="paragraph">
              <wp:posOffset>3335020</wp:posOffset>
            </wp:positionV>
            <wp:extent cx="3287395" cy="461010"/>
            <wp:effectExtent l="0" t="0" r="27305" b="15240"/>
            <wp:wrapNone/>
            <wp:docPr id="21547" name="สี่เหลี่ยมผืนผ้า 2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395" cy="461010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12DFB4A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4.หน้าแขวงทางหลวงสุราษฎร์ธานี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62577242" wp14:editId="4FC74AA8">
            <wp:simplePos x="0" y="0"/>
            <wp:positionH relativeFrom="column">
              <wp:posOffset>-544830</wp:posOffset>
            </wp:positionH>
            <wp:positionV relativeFrom="paragraph">
              <wp:posOffset>3974465</wp:posOffset>
            </wp:positionV>
            <wp:extent cx="3287784" cy="461038"/>
            <wp:effectExtent l="0" t="0" r="27305" b="15240"/>
            <wp:wrapNone/>
            <wp:docPr id="21548" name="สี่เหลี่ยมผืนผ้า 2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287784" cy="461038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78B521E8" w14:textId="77777777" w:rsidR="00DA1D45" w:rsidRDefault="00DA1D45" w:rsidP="00DA1D45">
                        <w:pPr>
                          <w:rPr>
                            <w:color w:val="000000" w:themeColor="dark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40"/>
                            <w:szCs w:val="40"/>
                            <w:cs/>
                          </w:rPr>
                          <w:t>5.หน้าโรงเรียนมานิตานุเคราะห์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</w:p>
    <w:p w14:paraId="1D6CC15B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0427781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0EF7996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E1854B9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676FFE5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E43C0FE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84FB114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449402E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92FFE7A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1425906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95E18B1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9E60C27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96D0371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629E6A1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081B3DC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ADDE50C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DA8ED4D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4A48B0D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77730AB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292B36B" w14:textId="77777777" w:rsidR="00DA1D45" w:rsidRPr="002C3D16" w:rsidRDefault="00DA1D45" w:rsidP="00DA1D45">
      <w:pPr>
        <w:tabs>
          <w:tab w:val="left" w:pos="5895"/>
        </w:tabs>
        <w:rPr>
          <w:rFonts w:ascii="Angsana New" w:hAnsi="Angsana New" w:cs="Angsana New"/>
          <w:sz w:val="32"/>
          <w:szCs w:val="32"/>
        </w:rPr>
      </w:pPr>
    </w:p>
    <w:p w14:paraId="50F9B230" w14:textId="77777777" w:rsidR="00DA1D45" w:rsidRPr="002C3D16" w:rsidRDefault="00DA1D45" w:rsidP="00DA1D45">
      <w:pPr>
        <w:tabs>
          <w:tab w:val="left" w:pos="5895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2B87F276" wp14:editId="196D7422">
            <wp:extent cx="7534275" cy="676275"/>
            <wp:effectExtent l="0" t="0" r="28575" b="28575"/>
            <wp:docPr id="2155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4275" cy="676275"/>
                      <a:chOff x="0" y="0"/>
                      <a:chExt cx="6858000" cy="738472"/>
                    </a:xfrm>
                  </wpg:grpSpPr>
                  <wps:wsp>
                    <wps:cNvPr id="2155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17A6F9" w14:textId="77777777" w:rsidR="00DA1D45" w:rsidRPr="005C29B2" w:rsidRDefault="00DA1D45" w:rsidP="00DA1D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5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1560" name="รูปภาพ 21560"/>
                      <pic:cNvPicPr>
                        <a:picLocks noChangeAspect="1"/>
                      </pic:cNvPicPr>
                    </pic:nvPicPr>
                    <pic:blipFill>
                      <a:blip r:embed="rId82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1635BCA0" w14:textId="77777777" w:rsidR="00DA1D45" w:rsidRPr="002C3D16" w:rsidRDefault="00DA1D45" w:rsidP="00DA1D45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30" w:name="_Toc161134344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ลงระบบ </w:t>
      </w:r>
      <w:r w:rsidRPr="002C3D16">
        <w:rPr>
          <w:rFonts w:ascii="Angsana New" w:hAnsi="Angsana New" w:cs="Angsana New" w:hint="cs"/>
          <w:sz w:val="32"/>
          <w:szCs w:val="32"/>
        </w:rPr>
        <w:t>TPCC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การตั้งจุตรวจ</w:t>
      </w:r>
      <w:bookmarkEnd w:id="30"/>
    </w:p>
    <w:p w14:paraId="269200CC" w14:textId="77777777" w:rsidR="00DA1D45" w:rsidRPr="002C3D16" w:rsidRDefault="00DA1D45" w:rsidP="00DA1D45">
      <w:pPr>
        <w:tabs>
          <w:tab w:val="left" w:pos="3465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93760" behindDoc="0" locked="0" layoutInCell="1" allowOverlap="1" wp14:anchorId="170CF8F9" wp14:editId="67B819E8">
            <wp:simplePos x="0" y="0"/>
            <wp:positionH relativeFrom="column">
              <wp:posOffset>3439160</wp:posOffset>
            </wp:positionH>
            <wp:positionV relativeFrom="paragraph">
              <wp:posOffset>4471670</wp:posOffset>
            </wp:positionV>
            <wp:extent cx="2496185" cy="3636645"/>
            <wp:effectExtent l="76200" t="76200" r="132715" b="135255"/>
            <wp:wrapNone/>
            <wp:docPr id="21564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49CE3788-5736-47B7-9A78-E0FDBF8C56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49CE3788-5736-47B7-9A78-E0FDBF8C56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96185" cy="3636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92736" behindDoc="0" locked="0" layoutInCell="1" allowOverlap="1" wp14:anchorId="1CC6D4FE" wp14:editId="12E5C37B">
            <wp:simplePos x="0" y="0"/>
            <wp:positionH relativeFrom="column">
              <wp:posOffset>-168275</wp:posOffset>
            </wp:positionH>
            <wp:positionV relativeFrom="paragraph">
              <wp:posOffset>4006850</wp:posOffset>
            </wp:positionV>
            <wp:extent cx="3100705" cy="4093210"/>
            <wp:effectExtent l="76200" t="76200" r="137795" b="135890"/>
            <wp:wrapNone/>
            <wp:docPr id="21563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3E3AA0E8-CD82-4396-8368-061759619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7">
                      <a:extLst>
                        <a:ext uri="{FF2B5EF4-FFF2-40B4-BE49-F238E27FC236}">
                          <a16:creationId xmlns:a16="http://schemas.microsoft.com/office/drawing/2014/main" id="{3E3AA0E8-CD82-4396-8368-0617596197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0705" cy="4093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138909CC" wp14:editId="0B498EDC">
            <wp:simplePos x="0" y="0"/>
            <wp:positionH relativeFrom="column">
              <wp:posOffset>2835275</wp:posOffset>
            </wp:positionH>
            <wp:positionV relativeFrom="paragraph">
              <wp:posOffset>758190</wp:posOffset>
            </wp:positionV>
            <wp:extent cx="3197225" cy="4291965"/>
            <wp:effectExtent l="76200" t="76200" r="136525" b="127635"/>
            <wp:wrapNone/>
            <wp:docPr id="21562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19435EB4-7A04-4ED3-8D43-11E78799CA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7">
                      <a:extLst>
                        <a:ext uri="{FF2B5EF4-FFF2-40B4-BE49-F238E27FC236}">
                          <a16:creationId xmlns:a16="http://schemas.microsoft.com/office/drawing/2014/main" id="{19435EB4-7A04-4ED3-8D43-11E78799CA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4291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90688" behindDoc="0" locked="0" layoutInCell="1" allowOverlap="1" wp14:anchorId="1FFA46CB" wp14:editId="5F7AAE6A">
            <wp:simplePos x="0" y="0"/>
            <wp:positionH relativeFrom="column">
              <wp:posOffset>-361950</wp:posOffset>
            </wp:positionH>
            <wp:positionV relativeFrom="paragraph">
              <wp:posOffset>170815</wp:posOffset>
            </wp:positionV>
            <wp:extent cx="4196392" cy="3719663"/>
            <wp:effectExtent l="76200" t="76200" r="128270" b="128905"/>
            <wp:wrapNone/>
            <wp:docPr id="2156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3B1830C4-B229-411C-9FAD-F4DDA82BA3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7">
                      <a:extLst>
                        <a:ext uri="{FF2B5EF4-FFF2-40B4-BE49-F238E27FC236}">
                          <a16:creationId xmlns:a16="http://schemas.microsoft.com/office/drawing/2014/main" id="{3B1830C4-B229-411C-9FAD-F4DDA82BA3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92" cy="3719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A354E34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A05EE4A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0937F13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57ECED9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CD23798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7AB971E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CD105A8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9D2DADD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9235282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B213997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4AB3312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6D2EB84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4A206B6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6E85333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9CCB89F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DD39796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96B17A7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C774A6C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76EC250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F214FED" w14:textId="77777777" w:rsidR="00DA1D45" w:rsidRPr="002C3D16" w:rsidRDefault="00DA1D45" w:rsidP="00DA1D45">
      <w:pPr>
        <w:jc w:val="center"/>
        <w:rPr>
          <w:rFonts w:ascii="Angsana New" w:hAnsi="Angsana New" w:cs="Angsana New"/>
          <w:sz w:val="32"/>
          <w:szCs w:val="32"/>
        </w:rPr>
      </w:pPr>
    </w:p>
    <w:p w14:paraId="1C042146" w14:textId="77777777" w:rsidR="00DA1D45" w:rsidRPr="002C3D16" w:rsidRDefault="00DA1D45" w:rsidP="00DA1D45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920384" behindDoc="0" locked="0" layoutInCell="1" allowOverlap="1" wp14:anchorId="0081FC17" wp14:editId="15B0C132">
            <wp:simplePos x="0" y="0"/>
            <wp:positionH relativeFrom="column">
              <wp:posOffset>3268980</wp:posOffset>
            </wp:positionH>
            <wp:positionV relativeFrom="paragraph">
              <wp:posOffset>8307705</wp:posOffset>
            </wp:positionV>
            <wp:extent cx="497205" cy="357505"/>
            <wp:effectExtent l="19050" t="19050" r="17145" b="42545"/>
            <wp:wrapNone/>
            <wp:docPr id="22582" name="Arrow: Right 4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flipH="1" flipV="1">
                      <a:off x="0" y="0"/>
                      <a:ext cx="497205" cy="357505"/>
                    </a:xfrm>
                    <a:prstGeom prst="rightArrow">
                      <a:avLst>
                        <a:gd name="adj1" fmla="val 43943"/>
                        <a:gd name="adj2" fmla="val 50000"/>
                      </a:avLst>
                    </a:prstGeom>
                    <a:solidFill>
                      <a:srgbClr val="FF0000"/>
                    </a:solidFill>
                    <a:ln/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9360" behindDoc="0" locked="0" layoutInCell="1" allowOverlap="1" wp14:anchorId="38F04F8A" wp14:editId="76284532">
            <wp:simplePos x="0" y="0"/>
            <wp:positionH relativeFrom="column">
              <wp:posOffset>5796280</wp:posOffset>
            </wp:positionH>
            <wp:positionV relativeFrom="paragraph">
              <wp:posOffset>7786370</wp:posOffset>
            </wp:positionV>
            <wp:extent cx="393065" cy="357505"/>
            <wp:effectExtent l="17780" t="1270" r="43815" b="43815"/>
            <wp:wrapNone/>
            <wp:docPr id="22581" name="Arrow: Right 5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5400000" flipV="1">
                      <a:off x="0" y="0"/>
                      <a:ext cx="393065" cy="357505"/>
                    </a:xfrm>
                    <a:prstGeom prst="rightArrow">
                      <a:avLst>
                        <a:gd name="adj1" fmla="val 43943"/>
                        <a:gd name="adj2" fmla="val 50000"/>
                      </a:avLst>
                    </a:prstGeom>
                    <a:solidFill>
                      <a:srgbClr val="FF0000"/>
                    </a:solidFill>
                    <a:ln/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8336" behindDoc="0" locked="0" layoutInCell="1" allowOverlap="1" wp14:anchorId="01F39271" wp14:editId="7845B584">
            <wp:simplePos x="0" y="0"/>
            <wp:positionH relativeFrom="column">
              <wp:posOffset>-483235</wp:posOffset>
            </wp:positionH>
            <wp:positionV relativeFrom="paragraph">
              <wp:posOffset>7451090</wp:posOffset>
            </wp:positionV>
            <wp:extent cx="321310" cy="357505"/>
            <wp:effectExtent l="20002" t="0" r="22543" b="41592"/>
            <wp:wrapNone/>
            <wp:docPr id="22580" name="Arrow: Right 5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5400000" flipV="1">
                      <a:off x="0" y="0"/>
                      <a:ext cx="321310" cy="357505"/>
                    </a:xfrm>
                    <a:prstGeom prst="rightArrow">
                      <a:avLst>
                        <a:gd name="adj1" fmla="val 43943"/>
                        <a:gd name="adj2" fmla="val 50000"/>
                      </a:avLst>
                    </a:prstGeom>
                    <a:solidFill>
                      <a:srgbClr val="FF0000"/>
                    </a:solidFill>
                    <a:ln/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7312" behindDoc="0" locked="0" layoutInCell="1" allowOverlap="1" wp14:anchorId="25517933" wp14:editId="41A367D4">
            <wp:simplePos x="0" y="0"/>
            <wp:positionH relativeFrom="column">
              <wp:posOffset>5084445</wp:posOffset>
            </wp:positionH>
            <wp:positionV relativeFrom="paragraph">
              <wp:posOffset>6151245</wp:posOffset>
            </wp:positionV>
            <wp:extent cx="379730" cy="357505"/>
            <wp:effectExtent l="11112" t="7938" r="31433" b="31432"/>
            <wp:wrapNone/>
            <wp:docPr id="22579" name="Arrow: Right 5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5400000" flipV="1">
                      <a:off x="0" y="0"/>
                      <a:ext cx="379730" cy="357505"/>
                    </a:xfrm>
                    <a:prstGeom prst="rightArrow">
                      <a:avLst>
                        <a:gd name="adj1" fmla="val 43943"/>
                        <a:gd name="adj2" fmla="val 50000"/>
                      </a:avLst>
                    </a:prstGeom>
                    <a:solidFill>
                      <a:srgbClr val="FF0000"/>
                    </a:solidFill>
                    <a:ln/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34D302BD" wp14:editId="1E1CD485">
            <wp:simplePos x="0" y="0"/>
            <wp:positionH relativeFrom="column">
              <wp:posOffset>1687830</wp:posOffset>
            </wp:positionH>
            <wp:positionV relativeFrom="paragraph">
              <wp:posOffset>3764915</wp:posOffset>
            </wp:positionV>
            <wp:extent cx="368300" cy="357505"/>
            <wp:effectExtent l="19050" t="19050" r="31750" b="23495"/>
            <wp:wrapNone/>
            <wp:docPr id="22578" name="Arrow: Right 4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1205093" flipH="1" flipV="1">
                      <a:off x="0" y="0"/>
                      <a:ext cx="368300" cy="357505"/>
                    </a:xfrm>
                    <a:prstGeom prst="rightArrow">
                      <a:avLst>
                        <a:gd name="adj1" fmla="val 43943"/>
                        <a:gd name="adj2" fmla="val 50000"/>
                      </a:avLst>
                    </a:prstGeom>
                    <a:solidFill>
                      <a:srgbClr val="FF0000"/>
                    </a:solidFill>
                    <a:ln/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5311AD36" wp14:editId="682EC19D">
            <wp:simplePos x="0" y="0"/>
            <wp:positionH relativeFrom="column">
              <wp:posOffset>4315460</wp:posOffset>
            </wp:positionH>
            <wp:positionV relativeFrom="paragraph">
              <wp:posOffset>2386330</wp:posOffset>
            </wp:positionV>
            <wp:extent cx="2648585" cy="639445"/>
            <wp:effectExtent l="0" t="5080" r="0" b="32385"/>
            <wp:wrapNone/>
            <wp:docPr id="22577" name="ลูกศร: โค้ง 2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5400000">
                      <a:off x="0" y="0"/>
                      <a:ext cx="2648585" cy="639445"/>
                    </a:xfrm>
                    <a:prstGeom prst="bentArrow">
                      <a:avLst/>
                    </a:prstGeom>
                    <a:solidFill>
                      <a:srgbClr val="FF0000"/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64C68B6F" wp14:editId="2FE014A4">
            <wp:simplePos x="0" y="0"/>
            <wp:positionH relativeFrom="column">
              <wp:posOffset>1572895</wp:posOffset>
            </wp:positionH>
            <wp:positionV relativeFrom="paragraph">
              <wp:posOffset>7218680</wp:posOffset>
            </wp:positionV>
            <wp:extent cx="1866265" cy="1569085"/>
            <wp:effectExtent l="0" t="0" r="19685" b="12065"/>
            <wp:wrapNone/>
            <wp:docPr id="22576" name="TextBox 5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866265" cy="1569085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B2915C2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6.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เมื่อตรวจสอบแล้วจำนวนเงินค่าปรับถูกต้องตรงกัน เจ้าหน้าที่การเงินบันทึกทะเบียนคุมที่เกี่ยวข้อง พร้อมจัดทำรายงานเงินคงเหลือประจำวันเสนอกรรมการเก็บรักษาเงิน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42849FF6" wp14:editId="74F965AC">
            <wp:simplePos x="0" y="0"/>
            <wp:positionH relativeFrom="column">
              <wp:posOffset>265430</wp:posOffset>
            </wp:positionH>
            <wp:positionV relativeFrom="paragraph">
              <wp:posOffset>5504815</wp:posOffset>
            </wp:positionV>
            <wp:extent cx="321310" cy="357505"/>
            <wp:effectExtent l="20002" t="0" r="22543" b="41592"/>
            <wp:wrapNone/>
            <wp:docPr id="22575" name="Arrow: Right 5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rot="5400000" flipV="1">
                      <a:off x="0" y="0"/>
                      <a:ext cx="321310" cy="357505"/>
                    </a:xfrm>
                    <a:prstGeom prst="rightArrow">
                      <a:avLst>
                        <a:gd name="adj1" fmla="val 43943"/>
                        <a:gd name="adj2" fmla="val 50000"/>
                      </a:avLst>
                    </a:prstGeom>
                    <a:solidFill>
                      <a:srgbClr val="FF0000"/>
                    </a:solidFill>
                    <a:ln/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1EBE785D" wp14:editId="0C1C4B73">
            <wp:simplePos x="0" y="0"/>
            <wp:positionH relativeFrom="column">
              <wp:posOffset>3372485</wp:posOffset>
            </wp:positionH>
            <wp:positionV relativeFrom="paragraph">
              <wp:posOffset>4393565</wp:posOffset>
            </wp:positionV>
            <wp:extent cx="732790" cy="357505"/>
            <wp:effectExtent l="19050" t="19050" r="10160" b="42545"/>
            <wp:wrapNone/>
            <wp:docPr id="22574" name="Arrow: Right 4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flipH="1" flipV="1">
                      <a:off x="0" y="0"/>
                      <a:ext cx="732790" cy="357505"/>
                    </a:xfrm>
                    <a:prstGeom prst="rightArrow">
                      <a:avLst>
                        <a:gd name="adj1" fmla="val 43943"/>
                        <a:gd name="adj2" fmla="val 50000"/>
                      </a:avLst>
                    </a:prstGeom>
                    <a:solidFill>
                      <a:srgbClr val="FF0000"/>
                    </a:solidFill>
                    <a:ln/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34872F14" wp14:editId="4125E3DD">
            <wp:simplePos x="0" y="0"/>
            <wp:positionH relativeFrom="column">
              <wp:posOffset>-187325</wp:posOffset>
            </wp:positionH>
            <wp:positionV relativeFrom="paragraph">
              <wp:posOffset>9012555</wp:posOffset>
            </wp:positionV>
            <wp:extent cx="5906770" cy="584200"/>
            <wp:effectExtent l="0" t="0" r="0" b="0"/>
            <wp:wrapNone/>
            <wp:docPr id="22573" name="TextBox 4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5906770" cy="584200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58A1E59E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8.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ในวันทำการถัดไป เจ้าหน้าที่เปรียบเทียบปรับพิมพ์รายงานการออกใบเสร็จรับชำระค่าปรับประจำวันจากระบบ เพื่อตรวจสอบความถูกต้องครบถ้วนกับทะเบียนคุมการออกใบเสร็จจากระบบ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>PTM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ประจำวัน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 wp14:anchorId="65A367B4" wp14:editId="48CE5D1A">
            <wp:simplePos x="0" y="0"/>
            <wp:positionH relativeFrom="column">
              <wp:posOffset>-561975</wp:posOffset>
            </wp:positionH>
            <wp:positionV relativeFrom="paragraph">
              <wp:posOffset>7827010</wp:posOffset>
            </wp:positionV>
            <wp:extent cx="2075815" cy="1076960"/>
            <wp:effectExtent l="0" t="0" r="0" b="0"/>
            <wp:wrapNone/>
            <wp:docPr id="22572" name="TextBox 4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075815" cy="1076960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5DAC55A6" w14:textId="77777777" w:rsidR="00DA1D45" w:rsidRDefault="00DA1D45" w:rsidP="00DA1D45">
                        <w:pPr>
                          <w:textAlignment w:val="baseline"/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7.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เจ้าหน้าที่การเงินบันทึกทะเบียนคุมที่เกี่ยวข้อง พร้อมจัดทำรายงานเงินคงเหลือประจำวันเสนอกรรมการเก็บรักษาเงิน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2FD679D3" wp14:editId="520C6327">
            <wp:simplePos x="0" y="0"/>
            <wp:positionH relativeFrom="column">
              <wp:posOffset>-555625</wp:posOffset>
            </wp:positionH>
            <wp:positionV relativeFrom="paragraph">
              <wp:posOffset>5878830</wp:posOffset>
            </wp:positionV>
            <wp:extent cx="2770505" cy="1569085"/>
            <wp:effectExtent l="0" t="0" r="10795" b="12065"/>
            <wp:wrapNone/>
            <wp:docPr id="22571" name="TextBox 4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770505" cy="1569085"/>
                    </a:xfrm>
                    <a:prstGeom prst="rect">
                      <a:avLst/>
                    </a:prstGeom>
                  </wps:spPr>
                  <wps:style>
                    <a:lnRef idx="2">
                      <a:schemeClr val="dk1"/>
                    </a:lnRef>
                    <a:fillRef idx="1">
                      <a:schemeClr val="lt1"/>
                    </a:fillRef>
                    <a:effectRef idx="0">
                      <a:schemeClr val="dk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42E012B6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6.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นำส่งทะเบียนคุม</w:t>
                        </w:r>
                        <w:r>
                          <w:rPr>
                            <w:rFonts w:ascii="TH SarabunPSK" w:hAnsi="TH SarabunPSK" w:cs="TH SarabunPSK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การออกใบเสร็จรับเงินจากระบบบริหารจัดการใบสั่งจราจร (</w:t>
                        </w:r>
                        <w:r>
                          <w:rPr>
                            <w:rFonts w:ascii="TH SarabunPSK" w:hAnsi="TH SarabunPSK" w:cs="TH SarabunPSK"/>
                            <w:color w:val="000000" w:themeColor="dark1"/>
                            <w:kern w:val="24"/>
                            <w:sz w:val="32"/>
                            <w:szCs w:val="32"/>
                          </w:rPr>
                          <w:t>PTM</w:t>
                        </w:r>
                        <w:r>
                          <w:rPr>
                            <w:rFonts w:ascii="TH SarabunPSK" w:hAnsi="TH SarabunPSK" w:cs="TH SarabunPSK"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>)ประจำวันพร้อมใบเสร็จรับเงิน พร้อมเงินค่าปรับให้เจ้าหน้าที่การเงิน พร้อมลงลายมือชื่อเป็นหลักฐานระหว่างกัน และเสนอผู้ตรวจสอบการรับและนำส่งเงินลงลายมือชื่อตรวจสอบ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08096" behindDoc="0" locked="0" layoutInCell="1" allowOverlap="1" wp14:anchorId="40449E4B" wp14:editId="237975E5">
            <wp:simplePos x="0" y="0"/>
            <wp:positionH relativeFrom="column">
              <wp:posOffset>3407410</wp:posOffset>
            </wp:positionH>
            <wp:positionV relativeFrom="paragraph">
              <wp:posOffset>6363335</wp:posOffset>
            </wp:positionV>
            <wp:extent cx="2778125" cy="1635760"/>
            <wp:effectExtent l="0" t="0" r="22225" b="21590"/>
            <wp:wrapNone/>
            <wp:docPr id="22570" name="Rectangle 4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778125" cy="1635760"/>
                    </a:xfrm>
                    <a:prstGeom prst="rect">
                      <a:avLst/>
                    </a:prstGeom>
                    <a:solidFill>
                      <a:schemeClr val="accent3">
                        <a:lumMod val="40000"/>
                        <a:lumOff val="60000"/>
                      </a:schemeClr>
                    </a:solidFill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78630FB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>4.</w:t>
                        </w:r>
                        <w:proofErr w:type="gramStart"/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>2.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กรณีรับชำระทางอิเล็กทรอนิกส์</w:t>
                        </w:r>
                        <w:proofErr w:type="gramEnd"/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ทุกวันทำการเจ้าหน้าที่ธุรการจราจรหรือผู้ที่ได้รับมอบหมายตรวจสอบรายการรับเงินทางอิเล็กทรอนิกส์ในระบบ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PTM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และจัดพิมพ์รายงานจากระบบ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PTM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นำส่งเจ้าหน้าที่การเงิน พร้อมปันส่วนค่าปรับท้ายรายงาน ลงลายมือชื่อเป็นหลักฐานระหว่างกัน 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07072" behindDoc="0" locked="0" layoutInCell="1" allowOverlap="1" wp14:anchorId="05AC9315" wp14:editId="48934BA5">
            <wp:simplePos x="0" y="0"/>
            <wp:positionH relativeFrom="column">
              <wp:posOffset>-500380</wp:posOffset>
            </wp:positionH>
            <wp:positionV relativeFrom="paragraph">
              <wp:posOffset>2924175</wp:posOffset>
            </wp:positionV>
            <wp:extent cx="2142490" cy="1569085"/>
            <wp:effectExtent l="0" t="0" r="0" b="0"/>
            <wp:wrapNone/>
            <wp:docPr id="22569" name="TextBox 3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142490" cy="1569085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05A76E09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5.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สิ้นวันเวลา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15.30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น. สรุปรายการรับเงินค่าปรับพร้อมปันส่วนค่าปรับในทะเบียนคุม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การออกใบเสร็จรับเงินจากระบบบริหารจัดการใบสั่งจราจร (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PTM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)ประจำวัน ของการรับเงินระหว่าง 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00.01 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น. – 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15.30 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น.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 wp14:anchorId="55C9C990" wp14:editId="3946843C">
            <wp:simplePos x="0" y="0"/>
            <wp:positionH relativeFrom="column">
              <wp:posOffset>-500380</wp:posOffset>
            </wp:positionH>
            <wp:positionV relativeFrom="paragraph">
              <wp:posOffset>4425315</wp:posOffset>
            </wp:positionV>
            <wp:extent cx="1819275" cy="1169035"/>
            <wp:effectExtent l="0" t="0" r="0" b="0"/>
            <wp:wrapNone/>
            <wp:docPr id="22568" name="TextBox 3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819275" cy="1169035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21F3F65C" w14:textId="77777777" w:rsidR="00DA1D45" w:rsidRDefault="00DA1D45" w:rsidP="00DA1D45">
                        <w:pPr>
                          <w:textAlignment w:val="baseline"/>
                          <w:rPr>
                            <w:rFonts w:ascii="TH SarabunPSK" w:hAnsi="TH SarabunPSK" w:cs="TH SarabunPSK"/>
                            <w:color w:val="FF0000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0000"/>
                            <w:kern w:val="24"/>
                          </w:rPr>
                          <w:t>**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kern w:val="24"/>
                            <w:cs/>
                          </w:rPr>
                          <w:t xml:space="preserve"> กรณีเจ้าหน้าที่เปรียบเทียบปรับรับเงินตั้งแต่เวลา 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kern w:val="24"/>
                          </w:rPr>
                          <w:t xml:space="preserve">15.31 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kern w:val="24"/>
                            <w:cs/>
                          </w:rPr>
                          <w:t xml:space="preserve">น.- 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kern w:val="24"/>
                          </w:rPr>
                          <w:t xml:space="preserve">24.00 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kern w:val="24"/>
                            <w:cs/>
                          </w:rPr>
                          <w:t>น. ให้ดำเนินการและรายงานการออกใบเสร็จฯ และนำส่งเงินในวันทำการถัดไป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614BD35A" wp14:editId="34F81091">
            <wp:simplePos x="0" y="0"/>
            <wp:positionH relativeFrom="column">
              <wp:posOffset>1363980</wp:posOffset>
            </wp:positionH>
            <wp:positionV relativeFrom="paragraph">
              <wp:posOffset>4818380</wp:posOffset>
            </wp:positionV>
            <wp:extent cx="2312670" cy="1076960"/>
            <wp:effectExtent l="0" t="0" r="0" b="8890"/>
            <wp:wrapNone/>
            <wp:docPr id="22567" name="TextBox 3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312670" cy="1076960"/>
                    </a:xfrm>
                    <a:prstGeom prst="rect">
                      <a:avLst/>
                    </a:prstGeom>
                    <a:solidFill>
                      <a:srgbClr val="FFCC00"/>
                    </a:solidFill>
                  </wps:spPr>
                  <wps:txbx>
                    <w:txbxContent>
                      <w:p w14:paraId="32A397B5" w14:textId="77777777" w:rsidR="00DA1D45" w:rsidRDefault="00DA1D45" w:rsidP="00DA1D45">
                        <w:pPr>
                          <w:textAlignment w:val="baseline"/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4.1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กรณีรับชำระที่สถานีตำรวจให้</w:t>
                        </w:r>
                      </w:p>
                      <w:p w14:paraId="48FFC934" w14:textId="77777777" w:rsidR="00DA1D45" w:rsidRDefault="00DA1D45" w:rsidP="00DA1D45">
                        <w:pPr>
                          <w:textAlignment w:val="baseline"/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ดำเนินการออกใบเสร็จรับเงินในระบบ </w:t>
                        </w:r>
                      </w:p>
                      <w:p w14:paraId="17D6B08D" w14:textId="77777777" w:rsidR="00DA1D45" w:rsidRDefault="00DA1D45" w:rsidP="00DA1D45">
                        <w:pPr>
                          <w:textAlignment w:val="baseline"/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PTM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หากระบบขัดข้องให้</w:t>
                        </w:r>
                      </w:p>
                      <w:p w14:paraId="223FD0D7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ออกใบเสร็จรับเงินแบบเล่มฯ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04000" behindDoc="0" locked="0" layoutInCell="1" allowOverlap="1" wp14:anchorId="2BA06198" wp14:editId="42CCD2AB">
            <wp:simplePos x="0" y="0"/>
            <wp:positionH relativeFrom="column">
              <wp:posOffset>2265045</wp:posOffset>
            </wp:positionH>
            <wp:positionV relativeFrom="paragraph">
              <wp:posOffset>3949065</wp:posOffset>
            </wp:positionV>
            <wp:extent cx="878840" cy="878840"/>
            <wp:effectExtent l="0" t="0" r="0" b="0"/>
            <wp:wrapNone/>
            <wp:docPr id="22587" name="Picture 8" descr="ผลการค้นหารูปภาพสำหรับ ไอคอน ใบเสร็จ">
              <a:extLst xmlns:a="http://schemas.openxmlformats.org/drawingml/2006/main">
                <a:ext uri="{FF2B5EF4-FFF2-40B4-BE49-F238E27FC236}">
                  <a16:creationId xmlns:a16="http://schemas.microsoft.com/office/drawing/2014/main" id="{C70A0736-4B4A-4D62-958C-7F887D3718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ผลการค้นหารูปภาพสำหรับ ไอคอน ใบเสร็จ">
                      <a:extLst>
                        <a:ext uri="{FF2B5EF4-FFF2-40B4-BE49-F238E27FC236}">
                          <a16:creationId xmlns:a16="http://schemas.microsoft.com/office/drawing/2014/main" id="{C70A0736-4B4A-4D62-958C-7F887D3718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788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46BACAC7" wp14:editId="07021A46">
            <wp:simplePos x="0" y="0"/>
            <wp:positionH relativeFrom="column">
              <wp:posOffset>3168015</wp:posOffset>
            </wp:positionH>
            <wp:positionV relativeFrom="paragraph">
              <wp:posOffset>2056765</wp:posOffset>
            </wp:positionV>
            <wp:extent cx="2219960" cy="1815465"/>
            <wp:effectExtent l="0" t="0" r="0" b="0"/>
            <wp:wrapNone/>
            <wp:docPr id="22566" name="TextBox 2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219960" cy="1815465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573A26B4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2.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รับชำระที่สถานีตำรวจ หรือผ่านช่องทางต่างๆ ของกรุงไทย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>AGENT,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จุดชำระเงินที่มีคำว่า</w:t>
                        </w:r>
                        <w:proofErr w:type="gramEnd"/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PTM, CROSS BANK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>หรือตรวจสอบข้อมูลใบสั่งค้างชำระจาก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App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ขับดี และ 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</w:rPr>
                          <w:t>Web site : e-Ticket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 และ</w:t>
                        </w:r>
                        <w:r>
                          <w:rPr>
                            <w:rFonts w:ascii="TH SarabunPSK" w:hAnsi="TH SarabunPSK" w:cs="TH SarabunPSK"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br/>
                          <w:t>ที่ กรมการขนส่งทางบก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76B6AB12" wp14:editId="58CDC1DB">
            <wp:simplePos x="0" y="0"/>
            <wp:positionH relativeFrom="column">
              <wp:posOffset>3721735</wp:posOffset>
            </wp:positionH>
            <wp:positionV relativeFrom="paragraph">
              <wp:posOffset>5099685</wp:posOffset>
            </wp:positionV>
            <wp:extent cx="2566670" cy="1323340"/>
            <wp:effectExtent l="0" t="0" r="0" b="0"/>
            <wp:wrapNone/>
            <wp:docPr id="22565" name="TextBox 2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2566670" cy="1323340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2830339D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3. 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ระบบ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PTM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จะส่งข้อมูลไปยังระบบของ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KTB 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เพื่อดำเนินการตรวจสอบข้อมูลบัญชี</w:t>
                        </w:r>
                      </w:p>
                      <w:p w14:paraId="5C38D9A3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หากการตรวจสอบถูกต้อง ระบบ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PTM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จะดำเนินการเปลี่ยนสถานะใบสั่งจาก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ค้างชำระเป็นชำระแล้ว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99904" behindDoc="0" locked="0" layoutInCell="1" allowOverlap="1" wp14:anchorId="6892D32F" wp14:editId="63BCB01A">
            <wp:simplePos x="0" y="0"/>
            <wp:positionH relativeFrom="column">
              <wp:posOffset>-74295</wp:posOffset>
            </wp:positionH>
            <wp:positionV relativeFrom="paragraph">
              <wp:posOffset>2063750</wp:posOffset>
            </wp:positionV>
            <wp:extent cx="3023235" cy="584200"/>
            <wp:effectExtent l="0" t="0" r="0" b="0"/>
            <wp:wrapNone/>
            <wp:docPr id="22564" name="TextBox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3023235" cy="584200"/>
                    </a:xfrm>
                    <a:prstGeom prst="rect">
                      <a:avLst/>
                    </a:prstGeom>
                    <a:noFill/>
                  </wps:spPr>
                  <wps:txbx>
                    <w:txbxContent>
                      <w:p w14:paraId="49906486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1. 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ประชาชนจ่ายชำระค่าปรับตามวิธีการที่บัญญัติตาม</w:t>
                        </w:r>
                      </w:p>
                      <w:p w14:paraId="436D3C73" w14:textId="77777777" w:rsidR="00DA1D45" w:rsidRDefault="00DA1D45" w:rsidP="00DA1D45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มาตรา 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141 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แห่ง พ.ร.บ.จราจรทางบก พ.ศ.</w:t>
                        </w: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2522</w:t>
                        </w:r>
                      </w:p>
                    </w:txbxContent>
                  </wps:txbx>
                  <wps:bodyPr wrap="none" rtlCol="0">
                    <a:spAutoFit/>
                  </wps:bodyPr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58BCC337" wp14:editId="5C99F2CA">
            <wp:simplePos x="0" y="0"/>
            <wp:positionH relativeFrom="column">
              <wp:posOffset>1513840</wp:posOffset>
            </wp:positionH>
            <wp:positionV relativeFrom="paragraph">
              <wp:posOffset>1395730</wp:posOffset>
            </wp:positionV>
            <wp:extent cx="1428750" cy="266065"/>
            <wp:effectExtent l="0" t="19050" r="38100" b="38735"/>
            <wp:wrapNone/>
            <wp:docPr id="22563" name="Arrow: Right 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428750" cy="266065"/>
                    </a:xfrm>
                    <a:prstGeom prst="rightArrow">
                      <a:avLst/>
                    </a:prstGeom>
                    <a:solidFill>
                      <a:srgbClr val="FF0000"/>
                    </a:solidFill>
                    <a:ln/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97856" behindDoc="0" locked="0" layoutInCell="1" allowOverlap="1" wp14:anchorId="1904191C" wp14:editId="4D4405F6">
            <wp:simplePos x="0" y="0"/>
            <wp:positionH relativeFrom="column">
              <wp:posOffset>4298315</wp:posOffset>
            </wp:positionH>
            <wp:positionV relativeFrom="paragraph">
              <wp:posOffset>4041140</wp:posOffset>
            </wp:positionV>
            <wp:extent cx="1527175" cy="959485"/>
            <wp:effectExtent l="0" t="0" r="0" b="0"/>
            <wp:wrapNone/>
            <wp:docPr id="2258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3553C28-6715-4DE2-9750-28784B55E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>
                      <a:extLst>
                        <a:ext uri="{FF2B5EF4-FFF2-40B4-BE49-F238E27FC236}">
                          <a16:creationId xmlns:a16="http://schemas.microsoft.com/office/drawing/2014/main" id="{83553C28-6715-4DE2-9750-28784B55EB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2717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45A59073" wp14:editId="7BA35CB2">
            <wp:extent cx="7524750" cy="733425"/>
            <wp:effectExtent l="0" t="0" r="19050" b="28575"/>
            <wp:docPr id="21565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4750" cy="733425"/>
                      <a:chOff x="0" y="0"/>
                      <a:chExt cx="6858000" cy="738472"/>
                    </a:xfrm>
                  </wpg:grpSpPr>
                  <wps:wsp>
                    <wps:cNvPr id="21566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AD7728" w14:textId="77777777" w:rsidR="00DA1D45" w:rsidRPr="005C29B2" w:rsidRDefault="00DA1D45" w:rsidP="00DA1D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1567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9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2528" name="รูปภาพ 22528"/>
                      <pic:cNvPicPr>
                        <a:picLocks noChangeAspect="1"/>
                      </pic:cNvPicPr>
                    </pic:nvPicPr>
                    <pic:blipFill>
                      <a:blip r:embed="rId19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57D3CAA" w14:textId="77777777" w:rsidR="00DA1D45" w:rsidRPr="002C3D16" w:rsidRDefault="00DA1D45" w:rsidP="00DA1D45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31" w:name="_Toc161134345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 xml:space="preserve">ภาพรวมการรับชำระค่าปรับในระบบ </w:t>
      </w:r>
      <w:r w:rsidRPr="002C3D16">
        <w:rPr>
          <w:rFonts w:ascii="Angsana New" w:eastAsiaTheme="minorHAnsi" w:hAnsi="Angsana New" w:cs="Angsana New" w:hint="cs"/>
          <w:sz w:val="32"/>
          <w:szCs w:val="32"/>
        </w:rPr>
        <w:t>PTM</w:t>
      </w:r>
      <w:bookmarkEnd w:id="31"/>
    </w:p>
    <w:p w14:paraId="108D357B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45281F76" wp14:editId="2F4BC304">
            <wp:simplePos x="0" y="0"/>
            <wp:positionH relativeFrom="column">
              <wp:posOffset>286385</wp:posOffset>
            </wp:positionH>
            <wp:positionV relativeFrom="paragraph">
              <wp:posOffset>19685</wp:posOffset>
            </wp:positionV>
            <wp:extent cx="876935" cy="614045"/>
            <wp:effectExtent l="0" t="0" r="18415" b="14605"/>
            <wp:wrapNone/>
            <wp:docPr id="22562" name="Rectangle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876935" cy="614045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486FB65" w14:textId="77777777" w:rsidR="00DA1D45" w:rsidRDefault="00DA1D45" w:rsidP="00DA1D45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ประชาชน</w:t>
                        </w:r>
                      </w:p>
                    </w:txbxContent>
                  </wps:txbx>
                  <wps:bodyPr wrap="square" rtlCol="0" anchor="ctr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08853F6E" wp14:editId="7ADF23AB">
            <wp:simplePos x="0" y="0"/>
            <wp:positionH relativeFrom="column">
              <wp:posOffset>4175713</wp:posOffset>
            </wp:positionH>
            <wp:positionV relativeFrom="paragraph">
              <wp:posOffset>104510</wp:posOffset>
            </wp:positionV>
            <wp:extent cx="614150" cy="739365"/>
            <wp:effectExtent l="0" t="0" r="0" b="3810"/>
            <wp:wrapNone/>
            <wp:docPr id="22586" name="Picture 6" descr="ผลการค้นหารูปภาพสำหรับ โลโก้ กรุงไทย">
              <a:extLst xmlns:a="http://schemas.openxmlformats.org/drawingml/2006/main">
                <a:ext uri="{FF2B5EF4-FFF2-40B4-BE49-F238E27FC236}">
                  <a16:creationId xmlns:a16="http://schemas.microsoft.com/office/drawing/2014/main" id="{E1E11D03-9A59-4BF2-9527-BC4B96ED35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ผลการค้นหารูปภาพสำหรับ โลโก้ กรุงไทย">
                      <a:extLst>
                        <a:ext uri="{FF2B5EF4-FFF2-40B4-BE49-F238E27FC236}">
                          <a16:creationId xmlns:a16="http://schemas.microsoft.com/office/drawing/2014/main" id="{E1E11D03-9A59-4BF2-9527-BC4B96ED35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0" cy="7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54142" behindDoc="1" locked="0" layoutInCell="1" allowOverlap="1" wp14:anchorId="5D68469D" wp14:editId="0469D9AB">
            <wp:simplePos x="0" y="0"/>
            <wp:positionH relativeFrom="column">
              <wp:posOffset>3435379</wp:posOffset>
            </wp:positionH>
            <wp:positionV relativeFrom="paragraph">
              <wp:posOffset>60960</wp:posOffset>
            </wp:positionV>
            <wp:extent cx="896488" cy="896488"/>
            <wp:effectExtent l="0" t="0" r="0" b="0"/>
            <wp:wrapNone/>
            <wp:docPr id="22584" name="Picture 4" descr="ผลการค้นหารูปภาพสำหรับ ไอคอน สถานีตำรวจ">
              <a:extLst xmlns:a="http://schemas.openxmlformats.org/drawingml/2006/main">
                <a:ext uri="{FF2B5EF4-FFF2-40B4-BE49-F238E27FC236}">
                  <a16:creationId xmlns:a16="http://schemas.microsoft.com/office/drawing/2014/main" id="{9D5AB22C-C9AF-42CC-9695-447A09A906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ผลการค้นหารูปภาพสำหรับ ไอคอน สถานีตำรวจ">
                      <a:extLst>
                        <a:ext uri="{FF2B5EF4-FFF2-40B4-BE49-F238E27FC236}">
                          <a16:creationId xmlns:a16="http://schemas.microsoft.com/office/drawing/2014/main" id="{9D5AB22C-C9AF-42CC-9695-447A09A906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88" cy="896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6BD0266C" wp14:editId="2B5EEB02">
            <wp:simplePos x="0" y="0"/>
            <wp:positionH relativeFrom="column">
              <wp:posOffset>1277620</wp:posOffset>
            </wp:positionH>
            <wp:positionV relativeFrom="paragraph">
              <wp:posOffset>7286758</wp:posOffset>
            </wp:positionV>
            <wp:extent cx="313600" cy="358010"/>
            <wp:effectExtent l="19050" t="19050" r="10795" b="42545"/>
            <wp:wrapNone/>
            <wp:docPr id="22583" name="Arrow: Right 4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 flipH="1" flipV="1">
                      <a:off x="0" y="0"/>
                      <a:ext cx="313600" cy="358010"/>
                    </a:xfrm>
                    <a:prstGeom prst="rightArrow">
                      <a:avLst>
                        <a:gd name="adj1" fmla="val 43943"/>
                        <a:gd name="adj2" fmla="val 50000"/>
                      </a:avLst>
                    </a:prstGeom>
                    <a:solidFill>
                      <a:srgbClr val="FF0000"/>
                    </a:solidFill>
                    <a:ln/>
                  </wps:spPr>
                  <wps:style>
                    <a:lnRef idx="3">
                      <a:schemeClr val="lt1"/>
                    </a:lnRef>
                    <a:fillRef idx="1">
                      <a:schemeClr val="accent2"/>
                    </a:fillRef>
                    <a:effectRef idx="1">
                      <a:schemeClr val="accent2"/>
                    </a:effectRef>
                    <a:fontRef idx="minor">
                      <a:schemeClr val="lt1"/>
                    </a:fontRef>
                  </wps:style>
                  <wps:bodyPr rtlCol="0" anchor="ctr"/>
                </wps:wsp>
              </a:graphicData>
            </a:graphic>
          </wp:anchor>
        </w:drawing>
      </w:r>
    </w:p>
    <w:p w14:paraId="14495C7E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D6E1913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3C4DCCB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257515C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AD8E255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D6F9B4A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DA53981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69BD89D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3D1D535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3ED0162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665AF01B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49BA1E0A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041F447F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E936DF7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38EE6E8E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2E13FE8D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50192D34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70E816C1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2BDD56A" w14:textId="77777777" w:rsidR="00DA1D45" w:rsidRPr="002C3D16" w:rsidRDefault="00DA1D45" w:rsidP="00DA1D45">
      <w:pPr>
        <w:rPr>
          <w:rFonts w:ascii="Angsana New" w:hAnsi="Angsana New" w:cs="Angsana New"/>
          <w:sz w:val="32"/>
          <w:szCs w:val="32"/>
        </w:rPr>
      </w:pPr>
    </w:p>
    <w:p w14:paraId="17B0FB2F" w14:textId="77777777" w:rsidR="00DA1D45" w:rsidRPr="002C3D16" w:rsidRDefault="00DA1D45" w:rsidP="00DA1D45">
      <w:pPr>
        <w:tabs>
          <w:tab w:val="left" w:pos="7479"/>
        </w:tabs>
        <w:rPr>
          <w:rFonts w:ascii="Angsana New" w:hAnsi="Angsana New" w:cs="Angsana New"/>
          <w:sz w:val="32"/>
          <w:szCs w:val="32"/>
        </w:rPr>
      </w:pPr>
    </w:p>
    <w:p w14:paraId="7BA0EBF9" w14:textId="77777777" w:rsidR="00DA1D45" w:rsidRPr="002C3D16" w:rsidRDefault="00DA1D45" w:rsidP="00DA1D45">
      <w:pPr>
        <w:tabs>
          <w:tab w:val="left" w:pos="7479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36A633F" wp14:editId="536E5894">
            <wp:extent cx="7519916" cy="655092"/>
            <wp:effectExtent l="0" t="0" r="24130" b="12065"/>
            <wp:docPr id="2258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655092"/>
                      <a:chOff x="0" y="0"/>
                      <a:chExt cx="6858000" cy="738472"/>
                    </a:xfrm>
                  </wpg:grpSpPr>
                  <wps:wsp>
                    <wps:cNvPr id="2258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12CABA" w14:textId="77777777" w:rsidR="00DA1D45" w:rsidRPr="005C29B2" w:rsidRDefault="00DA1D45" w:rsidP="00DA1D4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259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2591" name="รูปภาพ 22591"/>
                      <pic:cNvPicPr>
                        <a:picLocks noChangeAspect="1"/>
                      </pic:cNvPicPr>
                    </pic:nvPicPr>
                    <pic:blipFill>
                      <a:blip r:embed="rId15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789AE9C" w14:textId="77777777" w:rsidR="0075021B" w:rsidRPr="002C3D16" w:rsidRDefault="0075021B" w:rsidP="0075021B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2" w:name="_Toc161134346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วิธีการชำระค่าปรับผ่านระบบธนาคาร</w:t>
      </w:r>
      <w:bookmarkEnd w:id="32"/>
    </w:p>
    <w:p w14:paraId="27FC79F4" w14:textId="77777777" w:rsidR="0075021B" w:rsidRPr="002C3D16" w:rsidRDefault="0075021B" w:rsidP="0075021B">
      <w:pPr>
        <w:tabs>
          <w:tab w:val="left" w:pos="1870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4B4906CC" wp14:editId="4B96A291">
            <wp:simplePos x="0" y="0"/>
            <wp:positionH relativeFrom="column">
              <wp:posOffset>-491490</wp:posOffset>
            </wp:positionH>
            <wp:positionV relativeFrom="paragraph">
              <wp:posOffset>681990</wp:posOffset>
            </wp:positionV>
            <wp:extent cx="6751320" cy="5219700"/>
            <wp:effectExtent l="0" t="0" r="11430" b="19050"/>
            <wp:wrapNone/>
            <wp:docPr id="10240" name="สี่เหลี่ยมผืนผ้า: มุมมน 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51320" cy="5219700"/>
                    </a:xfrm>
                    <a:prstGeom prst="roundRect">
                      <a:avLst>
                        <a:gd name="adj" fmla="val 50000"/>
                      </a:avLst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BBA1C73" w14:textId="77777777" w:rsidR="0075021B" w:rsidRDefault="0075021B" w:rsidP="0075021B">
                        <w:pPr>
                          <w:jc w:val="center"/>
                          <w:rPr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  <w:cs/>
                          </w:rPr>
                          <w:t>ธนาคารกรุงไทยเท่านั้น</w:t>
                        </w:r>
                      </w:p>
                      <w:p w14:paraId="7DE2151B" w14:textId="77777777" w:rsidR="0075021B" w:rsidRDefault="0075021B" w:rsidP="0075021B">
                        <w:pPr>
                          <w:rPr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  <w:t xml:space="preserve">1. เข้าไปที่ </w:t>
                        </w: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APP KRUNGTHAI</w:t>
                        </w: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  <w:t xml:space="preserve"> </w:t>
                        </w: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56"/>
                            <w:szCs w:val="56"/>
                          </w:rPr>
                          <w:t>NEXT</w:t>
                        </w:r>
                      </w:p>
                      <w:p w14:paraId="6550A8E3" w14:textId="77777777" w:rsidR="0075021B" w:rsidRDefault="0075021B" w:rsidP="0075021B">
                        <w:pPr>
                          <w:rPr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  <w:t>2. เลือกเมนู “จ่ายบิล”</w:t>
                        </w:r>
                      </w:p>
                      <w:p w14:paraId="626C04DF" w14:textId="77777777" w:rsidR="0075021B" w:rsidRDefault="0075021B" w:rsidP="0075021B">
                        <w:pPr>
                          <w:rPr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  <w:t>3. เลือก “สำนักงานตำรวจแห่งชาติ-ค่าปรับจราจร”</w:t>
                        </w:r>
                      </w:p>
                      <w:p w14:paraId="6503DB3E" w14:textId="77777777" w:rsidR="0075021B" w:rsidRDefault="0075021B" w:rsidP="0075021B">
                        <w:pPr>
                          <w:rPr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  <w:t>4. ใส่เลขที่ใบสั่ง “เลขใต้บาร์โค้ดมุมบนขวา หรือล่างซ้าย”</w:t>
                        </w:r>
                      </w:p>
                      <w:p w14:paraId="5FFEB981" w14:textId="77777777" w:rsidR="0075021B" w:rsidRDefault="0075021B" w:rsidP="0075021B">
                        <w:pPr>
                          <w:rPr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  <w:t>5. ใส่เลขประจำตัวประชาชน</w:t>
                        </w:r>
                      </w:p>
                      <w:p w14:paraId="4A1F7DDA" w14:textId="77777777" w:rsidR="0075021B" w:rsidRDefault="0075021B" w:rsidP="0075021B">
                        <w:pPr>
                          <w:rPr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dark1"/>
                            <w:kern w:val="24"/>
                            <w:sz w:val="56"/>
                            <w:szCs w:val="56"/>
                            <w:cs/>
                          </w:rPr>
                          <w:t>6. ทำตามขั้นตอนจนขึ้นคำว่า “เสร็จสิ้น”</w:t>
                        </w:r>
                      </w:p>
                    </w:txbxContent>
                  </wps:txbx>
                  <wps:bodyPr anchor="ctr"/>
                </wps:wsp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6CE76213" wp14:editId="03AA6519">
            <wp:simplePos x="0" y="0"/>
            <wp:positionH relativeFrom="column">
              <wp:posOffset>3693795</wp:posOffset>
            </wp:positionH>
            <wp:positionV relativeFrom="paragraph">
              <wp:posOffset>5311140</wp:posOffset>
            </wp:positionV>
            <wp:extent cx="1757680" cy="2115820"/>
            <wp:effectExtent l="0" t="0" r="0" b="0"/>
            <wp:wrapNone/>
            <wp:docPr id="10241" name="Picture 6" descr="ผลการค้นหารูปภาพสำหรับ โลโก้ กรุงไทย">
              <a:extLst xmlns:a="http://schemas.openxmlformats.org/drawingml/2006/main">
                <a:ext uri="{FF2B5EF4-FFF2-40B4-BE49-F238E27FC236}">
                  <a16:creationId xmlns:a16="http://schemas.microsoft.com/office/drawing/2014/main" id="{B374BF29-DC81-4306-B684-DFF8736193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ผลการค้นหารูปภาพสำหรับ โลโก้ กรุงไทย">
                      <a:extLst>
                        <a:ext uri="{FF2B5EF4-FFF2-40B4-BE49-F238E27FC236}">
                          <a16:creationId xmlns:a16="http://schemas.microsoft.com/office/drawing/2014/main" id="{B374BF29-DC81-4306-B684-DFF8736193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1158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25504" behindDoc="0" locked="0" layoutInCell="1" allowOverlap="1" wp14:anchorId="3AF51CAA" wp14:editId="68598284">
            <wp:simplePos x="0" y="0"/>
            <wp:positionH relativeFrom="column">
              <wp:posOffset>28746</wp:posOffset>
            </wp:positionH>
            <wp:positionV relativeFrom="paragraph">
              <wp:posOffset>750333</wp:posOffset>
            </wp:positionV>
            <wp:extent cx="1527371" cy="959798"/>
            <wp:effectExtent l="0" t="0" r="0" b="0"/>
            <wp:wrapNone/>
            <wp:docPr id="1024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34CFBAA-43B0-4017-91FB-97A1150347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>
                      <a:extLst>
                        <a:ext uri="{FF2B5EF4-FFF2-40B4-BE49-F238E27FC236}">
                          <a16:creationId xmlns:a16="http://schemas.microsoft.com/office/drawing/2014/main" id="{934CFBAA-43B0-4017-91FB-97A1150347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27371" cy="9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F52F8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617EB8F3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558A3FB5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33BADF24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230F407F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1B2A0881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3694F177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0B002957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203EB08B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20079858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5E6C2542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75DE4524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6B0F730E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4ABDDF64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712FCA2E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516C3228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3ECD14A7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5C9E28A0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3A8979C9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4711F0EE" w14:textId="77777777" w:rsidR="0075021B" w:rsidRPr="002C3D16" w:rsidRDefault="0075021B" w:rsidP="0075021B">
      <w:pPr>
        <w:tabs>
          <w:tab w:val="left" w:pos="3224"/>
        </w:tabs>
        <w:rPr>
          <w:rFonts w:ascii="Angsana New" w:hAnsi="Angsana New" w:cs="Angsana New"/>
          <w:sz w:val="32"/>
          <w:szCs w:val="32"/>
        </w:rPr>
      </w:pPr>
    </w:p>
    <w:p w14:paraId="1654BD4B" w14:textId="77777777" w:rsidR="0075021B" w:rsidRPr="002C3D16" w:rsidRDefault="0075021B" w:rsidP="0075021B">
      <w:pPr>
        <w:tabs>
          <w:tab w:val="left" w:pos="3224"/>
        </w:tabs>
        <w:ind w:left="-1418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CF0FD36" wp14:editId="542ED2BD">
            <wp:extent cx="7506268" cy="668740"/>
            <wp:effectExtent l="0" t="0" r="19050" b="17145"/>
            <wp:docPr id="1024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06268" cy="668740"/>
                      <a:chOff x="0" y="0"/>
                      <a:chExt cx="6858000" cy="738472"/>
                    </a:xfrm>
                  </wpg:grpSpPr>
                  <wps:wsp>
                    <wps:cNvPr id="1024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60150A" w14:textId="77777777" w:rsidR="0075021B" w:rsidRPr="005C29B2" w:rsidRDefault="0075021B" w:rsidP="0075021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5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3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51" name="รูปภาพ 10251"/>
                      <pic:cNvPicPr>
                        <a:picLocks noChangeAspect="1"/>
                      </pic:cNvPicPr>
                    </pic:nvPicPr>
                    <pic:blipFill>
                      <a:blip r:embed="rId13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4BEEB020" w14:textId="77777777" w:rsidR="0075021B" w:rsidRPr="002C3D16" w:rsidRDefault="0075021B" w:rsidP="0075021B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3" w:name="_Toc161134347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อำนวยความสะดวกจราจร</w:t>
      </w:r>
      <w:bookmarkEnd w:id="33"/>
    </w:p>
    <w:p w14:paraId="1EE79936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  <w:r w:rsidRPr="0075021B">
        <w:rPr>
          <w:rFonts w:ascii="Angsana New" w:hAnsi="Angsana New" w:cs="Angsana New" w:hint="cs"/>
          <w:sz w:val="32"/>
          <w:szCs w:val="32"/>
          <w:cs/>
        </w:rPr>
        <w:tab/>
        <w:t xml:space="preserve">วันที่ 26-27 ต.ค. 2566 เวลา 08.00-01.00 น. ภายใต้การอำนวยการของ พ.ต.อ.นิพล ชาตรี ผกก.สภ.เมืองสุราษฎร์ธานี พร้อมด้วย    พ.ต.ท.อมร ชัยศิลป์ รอง ผกก.จร.สภ.เมืองสุราษฎร์ธานี </w:t>
      </w:r>
      <w:r w:rsidRPr="0075021B">
        <w:rPr>
          <w:rFonts w:ascii="Angsana New" w:hAnsi="Angsana New" w:cs="Angsana New" w:hint="cs"/>
          <w:sz w:val="32"/>
          <w:szCs w:val="32"/>
        </w:rPr>
        <w:t xml:space="preserve">, </w:t>
      </w:r>
      <w:r w:rsidRPr="0075021B">
        <w:rPr>
          <w:rFonts w:ascii="Angsana New" w:hAnsi="Angsana New" w:cs="Angsana New" w:hint="cs"/>
          <w:sz w:val="32"/>
          <w:szCs w:val="32"/>
          <w:cs/>
        </w:rPr>
        <w:t>พ.ต.ท.ธีรยุทธ์  หนูทอง สว.จร.สภ.เมืองสุราษฎร์ธานี ร่วมกับเจ้าหน้าที่ตำรวจจราจรและหน่วยงานต่างๆ อำนวยความสะดวกการจราจรกิจกรรมประเพณีชักพระ ณ ต.ตลาด อ.เมือง จ.สุราษฎร์ธานี ตามโครงการ “สุภาพบุรุษจราจร ประชาชนสัญจรปลอดภัย”</w:t>
      </w:r>
    </w:p>
    <w:p w14:paraId="35ED8170" w14:textId="77777777" w:rsidR="0075021B" w:rsidRPr="002C3D16" w:rsidRDefault="0075021B" w:rsidP="0075021B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23577980" wp14:editId="6DDCD8FF">
            <wp:extent cx="4672346" cy="2871716"/>
            <wp:effectExtent l="76200" t="76200" r="128270" b="138430"/>
            <wp:docPr id="15363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E19E810-E57F-4AC0-8663-4AA9ECB12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รูปภาพ 6">
                      <a:extLst>
                        <a:ext uri="{FF2B5EF4-FFF2-40B4-BE49-F238E27FC236}">
                          <a16:creationId xmlns:a16="http://schemas.microsoft.com/office/drawing/2014/main" id="{BE19E810-E57F-4AC0-8663-4AA9ECB125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04" cy="2880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38B70D6" w14:textId="77777777" w:rsidR="0075021B" w:rsidRPr="0075021B" w:rsidRDefault="0075021B" w:rsidP="0075021B">
      <w:pPr>
        <w:rPr>
          <w:rFonts w:ascii="Angsana New" w:hAnsi="Angsana New" w:cs="Angsana New"/>
          <w:sz w:val="32"/>
          <w:szCs w:val="32"/>
        </w:rPr>
      </w:pPr>
      <w:r w:rsidRPr="0075021B">
        <w:rPr>
          <w:rFonts w:ascii="Angsana New" w:hAnsi="Angsana New" w:cs="Angsana New" w:hint="cs"/>
          <w:sz w:val="32"/>
          <w:szCs w:val="32"/>
          <w:cs/>
        </w:rPr>
        <w:tab/>
        <w:t xml:space="preserve">วันที่ 26-27 ต.ค. 2566 เวลา 08.00-01.00 น. ภายใต้การอำนวยการของ พ.ต.อ.นิพล ชาตรี ผกก.สภ.เมืองสุราษฎร์ธานี พร้อมด้วย    พ.ต.ท.อมร ชัยศิลป์ รอง ผกก.จร.สภ.เมืองสุราษฎร์ อำนวยความสะดวกการจราจรกิจกรรมประเพณีชักพระ ณ ต.ตลาด อ.เมือง จ.สุราษฎร์ธานี </w:t>
      </w:r>
    </w:p>
    <w:p w14:paraId="4774C910" w14:textId="77777777" w:rsidR="0075021B" w:rsidRPr="002C3D16" w:rsidRDefault="0075021B" w:rsidP="0075021B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4C7DA300" wp14:editId="0AE3144A">
            <wp:extent cx="3813990" cy="2243919"/>
            <wp:effectExtent l="76200" t="76200" r="129540" b="137795"/>
            <wp:docPr id="1638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F89F89C8-34E3-4523-AB76-AAD6CAC7EF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รูปภาพ 6">
                      <a:extLst>
                        <a:ext uri="{FF2B5EF4-FFF2-40B4-BE49-F238E27FC236}">
                          <a16:creationId xmlns:a16="http://schemas.microsoft.com/office/drawing/2014/main" id="{F89F89C8-34E3-4523-AB76-AAD6CAC7EF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27" cy="2287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6524673" w14:textId="77777777" w:rsidR="0075021B" w:rsidRPr="002C3D16" w:rsidRDefault="0075021B" w:rsidP="0075021B">
      <w:pPr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48E13D4" wp14:editId="199B87A8">
            <wp:extent cx="7533564" cy="655092"/>
            <wp:effectExtent l="0" t="0" r="10795" b="12065"/>
            <wp:docPr id="10252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3564" cy="655092"/>
                      <a:chOff x="0" y="0"/>
                      <a:chExt cx="6858000" cy="738472"/>
                    </a:xfrm>
                  </wpg:grpSpPr>
                  <wps:wsp>
                    <wps:cNvPr id="1025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D7BC80" w14:textId="77777777" w:rsidR="0075021B" w:rsidRPr="005C29B2" w:rsidRDefault="0075021B" w:rsidP="0075021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5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55" name="รูปภาพ 10255"/>
                      <pic:cNvPicPr>
                        <a:picLocks noChangeAspect="1"/>
                      </pic:cNvPicPr>
                    </pic:nvPicPr>
                    <pic:blipFill>
                      <a:blip r:embed="rId15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7D65893C" w14:textId="77777777" w:rsidR="0075021B" w:rsidRPr="002C3D16" w:rsidRDefault="0075021B" w:rsidP="0075021B">
      <w:pPr>
        <w:rPr>
          <w:rFonts w:ascii="Angsana New" w:hAnsi="Angsana New" w:cs="Angsana New"/>
          <w:b/>
          <w:bCs/>
          <w:sz w:val="32"/>
          <w:szCs w:val="32"/>
        </w:rPr>
      </w:pPr>
      <w:r w:rsidRPr="0075021B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14:paraId="3B4EAC5F" w14:textId="77777777" w:rsidR="0075021B" w:rsidRPr="002C3D16" w:rsidRDefault="0075021B" w:rsidP="0075021B">
      <w:pPr>
        <w:ind w:firstLine="720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27552" behindDoc="0" locked="0" layoutInCell="1" allowOverlap="1" wp14:anchorId="7EAFF120" wp14:editId="3EC24233">
            <wp:simplePos x="0" y="0"/>
            <wp:positionH relativeFrom="column">
              <wp:posOffset>1200785</wp:posOffset>
            </wp:positionH>
            <wp:positionV relativeFrom="paragraph">
              <wp:posOffset>1811039</wp:posOffset>
            </wp:positionV>
            <wp:extent cx="3616657" cy="3181809"/>
            <wp:effectExtent l="0" t="0" r="3175" b="0"/>
            <wp:wrapNone/>
            <wp:docPr id="1741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7958577-9702-4243-A1C6-A93E9E8C9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รูปภาพ 4">
                      <a:extLst>
                        <a:ext uri="{FF2B5EF4-FFF2-40B4-BE49-F238E27FC236}">
                          <a16:creationId xmlns:a16="http://schemas.microsoft.com/office/drawing/2014/main" id="{C7958577-9702-4243-A1C6-A93E9E8C9B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7" cy="3181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21B">
        <w:rPr>
          <w:rFonts w:ascii="Angsana New" w:hAnsi="Angsana New" w:cs="Angsana New" w:hint="cs"/>
          <w:sz w:val="32"/>
          <w:szCs w:val="32"/>
          <w:cs/>
        </w:rPr>
        <w:t xml:space="preserve">เมื่อวันที่ </w:t>
      </w:r>
      <w:r w:rsidRPr="0075021B">
        <w:rPr>
          <w:rFonts w:ascii="Angsana New" w:hAnsi="Angsana New" w:cs="Angsana New" w:hint="cs"/>
          <w:sz w:val="32"/>
          <w:szCs w:val="32"/>
        </w:rPr>
        <w:t>25</w:t>
      </w:r>
      <w:r w:rsidRPr="0075021B">
        <w:rPr>
          <w:rFonts w:ascii="Angsana New" w:hAnsi="Angsana New" w:cs="Angsana New" w:hint="cs"/>
          <w:sz w:val="32"/>
          <w:szCs w:val="32"/>
          <w:cs/>
        </w:rPr>
        <w:t xml:space="preserve"> ตุลาคม ๒๕๖๖ เวลา</w:t>
      </w:r>
      <w:r w:rsidRPr="0075021B">
        <w:rPr>
          <w:rFonts w:ascii="Angsana New" w:hAnsi="Angsana New" w:cs="Angsana New" w:hint="cs"/>
          <w:sz w:val="32"/>
          <w:szCs w:val="32"/>
        </w:rPr>
        <w:t>  08</w:t>
      </w:r>
      <w:r w:rsidRPr="0075021B">
        <w:rPr>
          <w:rFonts w:ascii="Angsana New" w:hAnsi="Angsana New" w:cs="Angsana New" w:hint="cs"/>
          <w:sz w:val="32"/>
          <w:szCs w:val="32"/>
          <w:cs/>
        </w:rPr>
        <w:t>.๐๐ น. ภายใต้การอำนวยการของ พ.ต.อ.นิพล</w:t>
      </w:r>
      <w:r w:rsidRPr="0075021B">
        <w:rPr>
          <w:rFonts w:ascii="Angsana New" w:hAnsi="Angsana New" w:cs="Angsana New" w:hint="cs"/>
          <w:sz w:val="32"/>
          <w:szCs w:val="32"/>
        </w:rPr>
        <w:t xml:space="preserve">  </w:t>
      </w:r>
      <w:r w:rsidRPr="0075021B">
        <w:rPr>
          <w:rFonts w:ascii="Angsana New" w:hAnsi="Angsana New" w:cs="Angsana New" w:hint="cs"/>
          <w:sz w:val="32"/>
          <w:szCs w:val="32"/>
          <w:cs/>
        </w:rPr>
        <w:t>ชาตรี ผกก.สภ.เมืองสุราษฎร์ธานี มอบหมายให้ พ.ต.ท.อมร</w:t>
      </w:r>
      <w:r w:rsidRPr="0075021B">
        <w:rPr>
          <w:rFonts w:ascii="Angsana New" w:hAnsi="Angsana New" w:cs="Angsana New" w:hint="cs"/>
          <w:sz w:val="32"/>
          <w:szCs w:val="32"/>
        </w:rPr>
        <w:t> </w:t>
      </w:r>
      <w:r w:rsidRPr="0075021B">
        <w:rPr>
          <w:rFonts w:ascii="Angsana New" w:hAnsi="Angsana New" w:cs="Angsana New" w:hint="cs"/>
          <w:sz w:val="32"/>
          <w:szCs w:val="32"/>
          <w:cs/>
        </w:rPr>
        <w:t xml:space="preserve">ชัยศิลป์ รอง ผกก.จร.สภ.เมืองสุราษฎร์ธานี </w:t>
      </w:r>
      <w:r w:rsidRPr="0075021B">
        <w:rPr>
          <w:rFonts w:ascii="Angsana New" w:hAnsi="Angsana New" w:cs="Angsana New" w:hint="cs"/>
          <w:sz w:val="32"/>
          <w:szCs w:val="32"/>
        </w:rPr>
        <w:t xml:space="preserve">, </w:t>
      </w:r>
      <w:r w:rsidRPr="0075021B">
        <w:rPr>
          <w:rFonts w:ascii="Angsana New" w:hAnsi="Angsana New" w:cs="Angsana New" w:hint="cs"/>
          <w:sz w:val="32"/>
          <w:szCs w:val="32"/>
          <w:cs/>
        </w:rPr>
        <w:t>พ.ต.ท.ธีรยุทธ์ หนูทอง สว.จร.สภ.เมืองสุราษฎร์ธานี ได้สั่งการให้ ร.ต.อ.พนมพร ยศเมฆ รอง สว.จร. สภ.เมืองสุราษฎร์ธานี ปฏิบัติหน้าที่ร้อยเวรฯ พร้อมข่ายจราจร อำนวยความสะดวกการจราจร หน้าสถานศึกษาต่างๆทางร่วมทางแยก</w:t>
      </w:r>
      <w:r w:rsidRPr="0075021B">
        <w:rPr>
          <w:rFonts w:ascii="Angsana New" w:hAnsi="Angsana New" w:cs="Angsana New" w:hint="cs"/>
          <w:sz w:val="32"/>
          <w:szCs w:val="32"/>
        </w:rPr>
        <w:t>,</w:t>
      </w:r>
      <w:r w:rsidRPr="0075021B">
        <w:rPr>
          <w:rFonts w:ascii="Angsana New" w:hAnsi="Angsana New" w:cs="Angsana New" w:hint="cs"/>
          <w:sz w:val="32"/>
          <w:szCs w:val="32"/>
          <w:cs/>
        </w:rPr>
        <w:t>ทางม้าลายในเขตพื้นที่รับผิดชอบ สภาพการจราจรโดยรวมคล่องตัวดีไม่มีอุปสรรค ตามโครงการ “สุภาพบุรุษจราจร ประชาชนสัญจรปลอดภัย”</w:t>
      </w:r>
      <w:r w:rsidRPr="0075021B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14:paraId="54378FCD" w14:textId="77777777" w:rsidR="0075021B" w:rsidRPr="0075021B" w:rsidRDefault="0075021B" w:rsidP="0075021B">
      <w:pPr>
        <w:ind w:firstLine="720"/>
        <w:rPr>
          <w:rFonts w:ascii="Angsana New" w:hAnsi="Angsana New" w:cs="Angsana New"/>
          <w:sz w:val="32"/>
          <w:szCs w:val="32"/>
        </w:rPr>
      </w:pPr>
    </w:p>
    <w:p w14:paraId="72949CC3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  <w:cs/>
        </w:rPr>
      </w:pPr>
    </w:p>
    <w:p w14:paraId="4A4ED741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4DA4C08A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447B4580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48261165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77763DFC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28576" behindDoc="0" locked="0" layoutInCell="1" allowOverlap="1" wp14:anchorId="3D7275D2" wp14:editId="6B1EC437">
            <wp:simplePos x="0" y="0"/>
            <wp:positionH relativeFrom="column">
              <wp:posOffset>417195</wp:posOffset>
            </wp:positionH>
            <wp:positionV relativeFrom="paragraph">
              <wp:posOffset>294024</wp:posOffset>
            </wp:positionV>
            <wp:extent cx="5058591" cy="3475034"/>
            <wp:effectExtent l="76200" t="76200" r="142240" b="125730"/>
            <wp:wrapNone/>
            <wp:docPr id="17412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CD0B64-FD8E-4414-9448-08BF4D00C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รูปภาพ 5">
                      <a:extLst>
                        <a:ext uri="{FF2B5EF4-FFF2-40B4-BE49-F238E27FC236}">
                          <a16:creationId xmlns:a16="http://schemas.microsoft.com/office/drawing/2014/main" id="{A3CD0B64-FD8E-4414-9448-08BF4D00C1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91" cy="3475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D4C7" w14:textId="77777777" w:rsidR="0075021B" w:rsidRPr="002C3D16" w:rsidRDefault="0075021B" w:rsidP="0075021B">
      <w:pPr>
        <w:tabs>
          <w:tab w:val="left" w:pos="2020"/>
        </w:tabs>
        <w:rPr>
          <w:rFonts w:ascii="Angsana New" w:hAnsi="Angsana New" w:cs="Angsana New"/>
          <w:sz w:val="32"/>
          <w:szCs w:val="32"/>
        </w:rPr>
      </w:pPr>
    </w:p>
    <w:p w14:paraId="1BD37CE2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1B6AB27C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674E045A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3709F193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13855811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7D903879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20D371EB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6AC616DD" w14:textId="77777777" w:rsidR="0075021B" w:rsidRPr="002C3D16" w:rsidRDefault="0075021B" w:rsidP="0075021B">
      <w:pPr>
        <w:tabs>
          <w:tab w:val="left" w:pos="5803"/>
        </w:tabs>
        <w:rPr>
          <w:rFonts w:ascii="Angsana New" w:hAnsi="Angsana New" w:cs="Angsana New"/>
          <w:sz w:val="32"/>
          <w:szCs w:val="32"/>
        </w:rPr>
      </w:pPr>
    </w:p>
    <w:p w14:paraId="4C681BF6" w14:textId="77777777" w:rsidR="0075021B" w:rsidRPr="002C3D16" w:rsidRDefault="0075021B" w:rsidP="0075021B">
      <w:pPr>
        <w:tabs>
          <w:tab w:val="left" w:pos="5803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934720" behindDoc="0" locked="0" layoutInCell="1" allowOverlap="1" wp14:anchorId="165A6466" wp14:editId="24CA5E9E">
            <wp:simplePos x="0" y="0"/>
            <wp:positionH relativeFrom="column">
              <wp:posOffset>2839085</wp:posOffset>
            </wp:positionH>
            <wp:positionV relativeFrom="paragraph">
              <wp:posOffset>5356860</wp:posOffset>
            </wp:positionV>
            <wp:extent cx="3145155" cy="1899920"/>
            <wp:effectExtent l="76200" t="76200" r="131445" b="138430"/>
            <wp:wrapNone/>
            <wp:docPr id="10263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CBE85E26-CC1B-4A38-A71A-9E66669B4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7">
                      <a:extLst>
                        <a:ext uri="{FF2B5EF4-FFF2-40B4-BE49-F238E27FC236}">
                          <a16:creationId xmlns:a16="http://schemas.microsoft.com/office/drawing/2014/main" id="{CBE85E26-CC1B-4A38-A71A-9E66669B45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899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3696" behindDoc="0" locked="0" layoutInCell="1" allowOverlap="1" wp14:anchorId="029CAAC5" wp14:editId="4F4FF319">
            <wp:simplePos x="0" y="0"/>
            <wp:positionH relativeFrom="column">
              <wp:posOffset>2839085</wp:posOffset>
            </wp:positionH>
            <wp:positionV relativeFrom="paragraph">
              <wp:posOffset>7348855</wp:posOffset>
            </wp:positionV>
            <wp:extent cx="3145155" cy="1899920"/>
            <wp:effectExtent l="76200" t="76200" r="131445" b="138430"/>
            <wp:wrapNone/>
            <wp:docPr id="10262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74D3D7D4-DA1D-454D-8EF2-4EE4093230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7">
                      <a:extLst>
                        <a:ext uri="{FF2B5EF4-FFF2-40B4-BE49-F238E27FC236}">
                          <a16:creationId xmlns:a16="http://schemas.microsoft.com/office/drawing/2014/main" id="{74D3D7D4-DA1D-454D-8EF2-4EE4093230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899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2672" behindDoc="0" locked="0" layoutInCell="1" allowOverlap="1" wp14:anchorId="492DF461" wp14:editId="0305061B">
            <wp:simplePos x="0" y="0"/>
            <wp:positionH relativeFrom="column">
              <wp:posOffset>-304165</wp:posOffset>
            </wp:positionH>
            <wp:positionV relativeFrom="paragraph">
              <wp:posOffset>7348855</wp:posOffset>
            </wp:positionV>
            <wp:extent cx="3145155" cy="1899920"/>
            <wp:effectExtent l="76200" t="76200" r="131445" b="138430"/>
            <wp:wrapNone/>
            <wp:docPr id="1026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1488D530-6BAC-4037-B9D6-5B0CA02906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7">
                      <a:extLst>
                        <a:ext uri="{FF2B5EF4-FFF2-40B4-BE49-F238E27FC236}">
                          <a16:creationId xmlns:a16="http://schemas.microsoft.com/office/drawing/2014/main" id="{1488D530-6BAC-4037-B9D6-5B0CA02906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899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1648" behindDoc="0" locked="0" layoutInCell="1" allowOverlap="1" wp14:anchorId="72C7FD9E" wp14:editId="7D597EFF">
            <wp:simplePos x="0" y="0"/>
            <wp:positionH relativeFrom="column">
              <wp:posOffset>-302573</wp:posOffset>
            </wp:positionH>
            <wp:positionV relativeFrom="paragraph">
              <wp:posOffset>5362755</wp:posOffset>
            </wp:positionV>
            <wp:extent cx="3145155" cy="1899920"/>
            <wp:effectExtent l="76200" t="76200" r="131445" b="138430"/>
            <wp:wrapNone/>
            <wp:docPr id="1026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80C0B67D-6203-4B97-9D80-2C0640296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7">
                      <a:extLst>
                        <a:ext uri="{FF2B5EF4-FFF2-40B4-BE49-F238E27FC236}">
                          <a16:creationId xmlns:a16="http://schemas.microsoft.com/office/drawing/2014/main" id="{80C0B67D-6203-4B97-9D80-2C0640296E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899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6D6A036E" wp14:editId="17128A79">
            <wp:extent cx="7519916" cy="682388"/>
            <wp:effectExtent l="0" t="0" r="24130" b="22860"/>
            <wp:docPr id="10256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682388"/>
                      <a:chOff x="0" y="0"/>
                      <a:chExt cx="6858000" cy="738472"/>
                    </a:xfrm>
                  </wpg:grpSpPr>
                  <wps:wsp>
                    <wps:cNvPr id="10257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FD4490" w14:textId="77777777" w:rsidR="0075021B" w:rsidRPr="005C29B2" w:rsidRDefault="0075021B" w:rsidP="0075021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58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59" name="รูปภาพ 10259"/>
                      <pic:cNvPicPr>
                        <a:picLocks noChangeAspect="1"/>
                      </pic:cNvPicPr>
                    </pic:nvPicPr>
                    <pic:blipFill>
                      <a:blip r:embed="rId20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10599FD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0624" behindDoc="0" locked="0" layoutInCell="1" allowOverlap="1" wp14:anchorId="3D571302" wp14:editId="5080FF67">
            <wp:simplePos x="0" y="0"/>
            <wp:positionH relativeFrom="column">
              <wp:posOffset>21609</wp:posOffset>
            </wp:positionH>
            <wp:positionV relativeFrom="paragraph">
              <wp:posOffset>25324</wp:posOffset>
            </wp:positionV>
            <wp:extent cx="5731510" cy="3745173"/>
            <wp:effectExtent l="76200" t="76200" r="135890" b="141605"/>
            <wp:wrapNone/>
            <wp:docPr id="18436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853CB7C6-E920-4FB6-A4F1-DBCA4761BE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รูปภาพ 3">
                      <a:extLst>
                        <a:ext uri="{FF2B5EF4-FFF2-40B4-BE49-F238E27FC236}">
                          <a16:creationId xmlns:a16="http://schemas.microsoft.com/office/drawing/2014/main" id="{853CB7C6-E920-4FB6-A4F1-DBCA4761BE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3650" cy="37465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F14EC8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6A68409F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3C83F82B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2DD44C62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44831F5F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75575C32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3378DE74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3EFADE62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39323210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55B76F32" w14:textId="77777777" w:rsidR="0075021B" w:rsidRPr="002C3D16" w:rsidRDefault="0075021B" w:rsidP="0075021B">
      <w:pP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7931B3C4" w14:textId="77777777" w:rsidR="0075021B" w:rsidRPr="002C3D16" w:rsidRDefault="0075021B" w:rsidP="0075021B">
      <w:pPr>
        <w:rPr>
          <w:rFonts w:ascii="Angsana New" w:hAnsi="Angsana New" w:cs="Angsana New"/>
          <w:sz w:val="32"/>
          <w:szCs w:val="32"/>
        </w:rPr>
      </w:pPr>
    </w:p>
    <w:p w14:paraId="02CA67E8" w14:textId="77777777" w:rsidR="0075021B" w:rsidRPr="002C3D16" w:rsidRDefault="0075021B" w:rsidP="0075021B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34" w:name="_Toc161134348"/>
      <w:r w:rsidRPr="002C3D16">
        <w:rPr>
          <w:rFonts w:ascii="Angsana New" w:hAnsi="Angsana New" w:cs="Angsana New" w:hint="cs"/>
          <w:sz w:val="32"/>
          <w:szCs w:val="32"/>
          <w:cs/>
        </w:rPr>
        <w:t>โครงการฝึกอบรมอาสาจราจร</w:t>
      </w:r>
      <w:bookmarkEnd w:id="34"/>
    </w:p>
    <w:p w14:paraId="2A00F2F1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0174E238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7C174094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23155D7D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05B03CD6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551A889A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75F751E3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2C0D586B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1705CA87" w14:textId="77777777" w:rsidR="000A2ABE" w:rsidRPr="002C3D16" w:rsidRDefault="000A2ABE" w:rsidP="000A2ABE">
      <w:pPr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7FD2FDC9" wp14:editId="5C5F1362">
            <wp:extent cx="7506268" cy="709683"/>
            <wp:effectExtent l="0" t="0" r="19050" b="14605"/>
            <wp:docPr id="10264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06268" cy="709683"/>
                      <a:chOff x="0" y="0"/>
                      <a:chExt cx="6858000" cy="738472"/>
                    </a:xfrm>
                  </wpg:grpSpPr>
                  <wps:wsp>
                    <wps:cNvPr id="10265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553189" w14:textId="77777777" w:rsidR="000A2ABE" w:rsidRPr="005C29B2" w:rsidRDefault="000A2ABE" w:rsidP="000A2AB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66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1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67" name="รูปภาพ 10267"/>
                      <pic:cNvPicPr>
                        <a:picLocks noChangeAspect="1"/>
                      </pic:cNvPicPr>
                    </pic:nvPicPr>
                    <pic:blipFill>
                      <a:blip r:embed="rId12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543765B9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6C464B63" w14:textId="77777777" w:rsidR="000A2ABE" w:rsidRPr="002C3D16" w:rsidRDefault="000A2ABE" w:rsidP="000A2ABE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35" w:name="_Toc161134349"/>
      <w:r w:rsidRPr="002C3D16">
        <w:rPr>
          <w:rFonts w:ascii="Angsana New" w:hAnsi="Angsana New" w:cs="Angsana New" w:hint="cs"/>
          <w:sz w:val="32"/>
          <w:szCs w:val="32"/>
          <w:cs/>
        </w:rPr>
        <w:t>ตารางการปฏิบัติงานอาสาจราจร</w:t>
      </w:r>
      <w:bookmarkEnd w:id="35"/>
    </w:p>
    <w:p w14:paraId="5FC7055B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4677911C" wp14:editId="7406B855">
            <wp:simplePos x="0" y="0"/>
            <wp:positionH relativeFrom="column">
              <wp:posOffset>-469709</wp:posOffset>
            </wp:positionH>
            <wp:positionV relativeFrom="paragraph">
              <wp:posOffset>382791</wp:posOffset>
            </wp:positionV>
            <wp:extent cx="6624746" cy="2889201"/>
            <wp:effectExtent l="0" t="0" r="5080" b="6985"/>
            <wp:wrapNone/>
            <wp:docPr id="2048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59F8962F-6C6C-4741-9BBE-D581D31C2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รูปภาพ 3">
                      <a:extLst>
                        <a:ext uri="{FF2B5EF4-FFF2-40B4-BE49-F238E27FC236}">
                          <a16:creationId xmlns:a16="http://schemas.microsoft.com/office/drawing/2014/main" id="{59F8962F-6C6C-4741-9BBE-D581D31C2F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5504" cy="28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255F94" w14:textId="77777777" w:rsidR="000A2ABE" w:rsidRPr="002C3D16" w:rsidRDefault="000A2ABE" w:rsidP="000A2ABE">
      <w:pP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41D0A3B5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40DA9AED" wp14:editId="1D764E4A">
            <wp:simplePos x="0" y="0"/>
            <wp:positionH relativeFrom="column">
              <wp:posOffset>-469265</wp:posOffset>
            </wp:positionH>
            <wp:positionV relativeFrom="paragraph">
              <wp:posOffset>2372995</wp:posOffset>
            </wp:positionV>
            <wp:extent cx="3249930" cy="2220595"/>
            <wp:effectExtent l="76200" t="76200" r="140970" b="141605"/>
            <wp:wrapNone/>
            <wp:docPr id="1026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AC1D6605-D8EB-405F-98B1-E7D22E6A67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AC1D6605-D8EB-405F-98B1-E7D22E6A67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22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8816" behindDoc="0" locked="0" layoutInCell="1" allowOverlap="1" wp14:anchorId="5EA63EB4" wp14:editId="2AC066B8">
            <wp:simplePos x="0" y="0"/>
            <wp:positionH relativeFrom="column">
              <wp:posOffset>2883535</wp:posOffset>
            </wp:positionH>
            <wp:positionV relativeFrom="paragraph">
              <wp:posOffset>2372995</wp:posOffset>
            </wp:positionV>
            <wp:extent cx="3249930" cy="2220595"/>
            <wp:effectExtent l="76200" t="76200" r="140970" b="141605"/>
            <wp:wrapNone/>
            <wp:docPr id="10269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D65747D7-4963-4810-99BE-AC9DE0755A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D65747D7-4963-4810-99BE-AC9DE0755A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22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323166D4" wp14:editId="2C429F85">
            <wp:simplePos x="0" y="0"/>
            <wp:positionH relativeFrom="column">
              <wp:posOffset>-485140</wp:posOffset>
            </wp:positionH>
            <wp:positionV relativeFrom="paragraph">
              <wp:posOffset>4707255</wp:posOffset>
            </wp:positionV>
            <wp:extent cx="3249930" cy="2220595"/>
            <wp:effectExtent l="76200" t="76200" r="140970" b="141605"/>
            <wp:wrapNone/>
            <wp:docPr id="10270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B8D22F92-22E0-4DD1-BC61-C84A1A653C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B8D22F92-22E0-4DD1-BC61-C84A1A653C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22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40864" behindDoc="0" locked="0" layoutInCell="1" allowOverlap="1" wp14:anchorId="12EE7641" wp14:editId="613B5349">
            <wp:simplePos x="0" y="0"/>
            <wp:positionH relativeFrom="column">
              <wp:posOffset>2882170</wp:posOffset>
            </wp:positionH>
            <wp:positionV relativeFrom="paragraph">
              <wp:posOffset>4708516</wp:posOffset>
            </wp:positionV>
            <wp:extent cx="3249930" cy="2220595"/>
            <wp:effectExtent l="76200" t="76200" r="140970" b="141605"/>
            <wp:wrapNone/>
            <wp:docPr id="10271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2ED52253-E5C8-421B-AC5C-8E16BC67A6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2ED52253-E5C8-421B-AC5C-8E16BC67A6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22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sz w:val="32"/>
          <w:szCs w:val="32"/>
          <w:cs/>
        </w:rPr>
        <w:tab/>
      </w:r>
    </w:p>
    <w:p w14:paraId="7C2522CE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37B520B0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3AB3D07C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1F520901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9302AAE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37E21B58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783FD967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4844DD6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22AAE9AE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11D37102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77A3276D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92C684C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47AA146F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62DEC495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1728754D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0628D767" w14:textId="77777777" w:rsidR="000A2ABE" w:rsidRPr="002C3D16" w:rsidRDefault="000A2ABE" w:rsidP="000A2ABE">
      <w:pPr>
        <w:tabs>
          <w:tab w:val="left" w:pos="5696"/>
        </w:tabs>
        <w:rPr>
          <w:rFonts w:ascii="Angsana New" w:hAnsi="Angsana New" w:cs="Angsana New"/>
          <w:sz w:val="32"/>
          <w:szCs w:val="32"/>
        </w:rPr>
      </w:pPr>
    </w:p>
    <w:p w14:paraId="67DC4862" w14:textId="77777777" w:rsidR="000A2ABE" w:rsidRPr="002C3D16" w:rsidRDefault="000A2ABE" w:rsidP="000A2ABE">
      <w:pPr>
        <w:tabs>
          <w:tab w:val="left" w:pos="5696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BF6EFC9" wp14:editId="0B59CAD0">
            <wp:extent cx="7519916" cy="655092"/>
            <wp:effectExtent l="0" t="0" r="24130" b="12065"/>
            <wp:docPr id="10272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655092"/>
                      <a:chOff x="0" y="0"/>
                      <a:chExt cx="6858000" cy="738472"/>
                    </a:xfrm>
                  </wpg:grpSpPr>
                  <wps:wsp>
                    <wps:cNvPr id="1027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233D3D" w14:textId="77777777" w:rsidR="000A2ABE" w:rsidRPr="005C29B2" w:rsidRDefault="000A2ABE" w:rsidP="000A2AB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7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53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75" name="รูปภาพ 10275"/>
                      <pic:cNvPicPr>
                        <a:picLocks noChangeAspect="1"/>
                      </pic:cNvPicPr>
                    </pic:nvPicPr>
                    <pic:blipFill>
                      <a:blip r:embed="rId15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8D1B9C3" w14:textId="77777777" w:rsidR="000A2ABE" w:rsidRPr="002C3D16" w:rsidRDefault="000A2ABE" w:rsidP="000A2ABE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36" w:name="_Toc161134350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สุภาพบุรุษจราจร ประชาชนสัญจรปลอดภัย</w:t>
      </w:r>
      <w:bookmarkEnd w:id="36"/>
    </w:p>
    <w:p w14:paraId="70D01F5D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0EC64A68" wp14:editId="68213E23">
            <wp:simplePos x="0" y="0"/>
            <wp:positionH relativeFrom="column">
              <wp:posOffset>420862</wp:posOffset>
            </wp:positionH>
            <wp:positionV relativeFrom="paragraph">
              <wp:posOffset>2411142</wp:posOffset>
            </wp:positionV>
            <wp:extent cx="4830763" cy="2572918"/>
            <wp:effectExtent l="76200" t="76200" r="141605" b="132715"/>
            <wp:wrapNone/>
            <wp:docPr id="10276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725424A0-6033-4F6D-9851-688A077EC1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725424A0-6033-4F6D-9851-688A077EC1C7}"/>
                        </a:ext>
                      </a:extLst>
                    </pic:cNvPr>
                    <pic:cNvPicPr/>
                  </pic:nvPicPr>
                  <pic:blipFill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63" cy="2572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A2ABE">
        <w:rPr>
          <w:rFonts w:ascii="Angsana New" w:hAnsi="Angsana New" w:cs="Angsana New" w:hint="cs"/>
          <w:sz w:val="32"/>
          <w:szCs w:val="32"/>
          <w:cs/>
        </w:rPr>
        <w:tab/>
        <w:t>เมื่อวันที่ 5 ตุลาคม 2566 เวลา 13.00 น. ภายใต้การอำนวยการของ พ.ต.อ.นิพล</w:t>
      </w:r>
      <w:r w:rsidRPr="000A2ABE">
        <w:rPr>
          <w:rFonts w:ascii="Angsana New" w:hAnsi="Angsana New" w:cs="Angsana New" w:hint="cs"/>
          <w:sz w:val="32"/>
          <w:szCs w:val="32"/>
        </w:rPr>
        <w:t> </w:t>
      </w:r>
      <w:r w:rsidRPr="000A2ABE">
        <w:rPr>
          <w:rFonts w:ascii="Angsana New" w:hAnsi="Angsana New" w:cs="Angsana New" w:hint="cs"/>
          <w:sz w:val="32"/>
          <w:szCs w:val="32"/>
          <w:cs/>
        </w:rPr>
        <w:t>ชาตรี ผกก.สภ.เมืองสุราษฎร์ธานี มอบหมายให้    พ.ต.ท.อมร</w:t>
      </w:r>
      <w:r w:rsidRPr="000A2ABE">
        <w:rPr>
          <w:rFonts w:ascii="Angsana New" w:hAnsi="Angsana New" w:cs="Angsana New" w:hint="cs"/>
          <w:sz w:val="32"/>
          <w:szCs w:val="32"/>
        </w:rPr>
        <w:t> </w:t>
      </w:r>
      <w:r w:rsidRPr="000A2ABE">
        <w:rPr>
          <w:rFonts w:ascii="Angsana New" w:hAnsi="Angsana New" w:cs="Angsana New" w:hint="cs"/>
          <w:sz w:val="32"/>
          <w:szCs w:val="32"/>
          <w:cs/>
        </w:rPr>
        <w:t xml:space="preserve">ชัยศิลป์ รอง ผกก.จร.สภ.เมืองสุราษฎร์ธานี พร้อมด้วยเจ้าหน้าที่ตำรวจสายงานป้องกันปราบปราม </w:t>
      </w:r>
      <w:r w:rsidRPr="000A2ABE">
        <w:rPr>
          <w:rFonts w:ascii="Angsana New" w:hAnsi="Angsana New" w:cs="Angsana New" w:hint="cs"/>
          <w:sz w:val="32"/>
          <w:szCs w:val="32"/>
        </w:rPr>
        <w:t>,</w:t>
      </w:r>
      <w:r w:rsidRPr="000A2ABE">
        <w:rPr>
          <w:rFonts w:ascii="Angsana New" w:hAnsi="Angsana New" w:cs="Angsana New" w:hint="cs"/>
          <w:sz w:val="32"/>
          <w:szCs w:val="32"/>
          <w:cs/>
        </w:rPr>
        <w:t>สายงานจราจร รวม ๕๓ นาย เข้ารับการอบรมโครงการ "</w:t>
      </w:r>
      <w:r w:rsidRPr="000A2ABE">
        <w:rPr>
          <w:rFonts w:ascii="Angsana New" w:hAnsi="Angsana New" w:cs="Angsana New" w:hint="cs"/>
          <w:sz w:val="32"/>
          <w:szCs w:val="32"/>
        </w:rPr>
        <w:t>BDMS</w:t>
      </w:r>
      <w:r w:rsidRPr="000A2ABE">
        <w:rPr>
          <w:rFonts w:ascii="Angsana New" w:hAnsi="Angsana New" w:cs="Angsana New" w:hint="cs"/>
          <w:sz w:val="32"/>
          <w:szCs w:val="32"/>
          <w:cs/>
        </w:rPr>
        <w:t>อบรมการช่วยชีวิต" การปฐมพยาบาล และช่วยชีวิตขั้นพื้นฐานสำหรับตำรวจ โดยมีทีมแพทย์ พยาบาล โรงพยาบาลกรุงเทพ-สุราษฎร์เป็นวิทยากรบรรยายให้ความรู้ สาธิต และฝึกทักษะในการปฏิบัติ คาดว่าเจ้าหน้าที่ตำรวจจะสามารถนำความรู้ที่ได้รับนำไปปรับใช้และให้การช่วยเหลือผู้ประสบเหตุที่พบเห็นขณะปฏิบัติหน้าที่หรือในชีวิตประจำวันได้ดียิ่งๆ ขึ้นไป ตามโครงการ “สุภาพบุรุษจราจร ประชาชนสัญจรปลอดภัย”</w:t>
      </w:r>
    </w:p>
    <w:p w14:paraId="7B503575" w14:textId="77777777" w:rsidR="000A2ABE" w:rsidRPr="000A2ABE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4F1FC150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104804FD" w14:textId="77777777" w:rsidR="000A2ABE" w:rsidRPr="002C3D16" w:rsidRDefault="000A2ABE" w:rsidP="000A2ABE">
      <w:pPr>
        <w:tabs>
          <w:tab w:val="left" w:pos="2257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35F4191B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43936" behindDoc="0" locked="0" layoutInCell="1" allowOverlap="1" wp14:anchorId="5E59B40F" wp14:editId="325D7A24">
            <wp:simplePos x="0" y="0"/>
            <wp:positionH relativeFrom="column">
              <wp:posOffset>409432</wp:posOffset>
            </wp:positionH>
            <wp:positionV relativeFrom="paragraph">
              <wp:posOffset>1382442</wp:posOffset>
            </wp:positionV>
            <wp:extent cx="4853743" cy="2705385"/>
            <wp:effectExtent l="76200" t="76200" r="137795" b="133350"/>
            <wp:wrapNone/>
            <wp:docPr id="10277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B6A47D1D-D065-44D1-A878-88B4F924A5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B6A47D1D-D065-44D1-A878-88B4F924A5D9}"/>
                        </a:ext>
                      </a:extLst>
                    </pic:cNvPr>
                    <pic:cNvPicPr/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43" cy="2705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073E750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297DE558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5DD42F6B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302BFC88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2283AD06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30917AD3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5821BA9B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2100B0DD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328DDEFC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07B03514" w14:textId="77777777" w:rsidR="000A2ABE" w:rsidRPr="002C3D16" w:rsidRDefault="000A2ABE" w:rsidP="007D3332">
      <w:pPr>
        <w:rPr>
          <w:rFonts w:ascii="Angsana New" w:hAnsi="Angsana New" w:cs="Angsana New"/>
          <w:sz w:val="32"/>
          <w:szCs w:val="32"/>
        </w:rPr>
      </w:pPr>
    </w:p>
    <w:p w14:paraId="0DF0F757" w14:textId="77777777" w:rsidR="000A2ABE" w:rsidRPr="002C3D16" w:rsidRDefault="000A2ABE" w:rsidP="000A2ABE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472396FC" wp14:editId="3B642E91">
            <wp:extent cx="7533564" cy="641445"/>
            <wp:effectExtent l="0" t="0" r="10795" b="25400"/>
            <wp:docPr id="10282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3564" cy="641445"/>
                      <a:chOff x="0" y="0"/>
                      <a:chExt cx="6858000" cy="738472"/>
                    </a:xfrm>
                  </wpg:grpSpPr>
                  <wps:wsp>
                    <wps:cNvPr id="1028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01E1B8" w14:textId="77777777" w:rsidR="000A2ABE" w:rsidRPr="005C29B2" w:rsidRDefault="000A2ABE" w:rsidP="000A2AB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8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4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85" name="รูปภาพ 10285"/>
                      <pic:cNvPicPr>
                        <a:picLocks noChangeAspect="1"/>
                      </pic:cNvPicPr>
                    </pic:nvPicPr>
                    <pic:blipFill>
                      <a:blip r:embed="rId14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704D8B7C" w14:textId="77777777" w:rsidR="000A2ABE" w:rsidRPr="002C3D16" w:rsidRDefault="000A2ABE" w:rsidP="000A2ABE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  <w:t>เมื่อวันที่ 8 ตุลาคม ๒๕๖๖ เวลา 10.30 น.ร.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ต.ท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.นิพนธ์</w:t>
      </w:r>
      <w:r w:rsidRPr="002C3D16">
        <w:rPr>
          <w:rFonts w:ascii="Angsana New" w:hAnsi="Angsana New" w:cs="Angsana New" w:hint="cs"/>
          <w:sz w:val="32"/>
          <w:szCs w:val="32"/>
        </w:rPr>
        <w:t> </w:t>
      </w:r>
      <w:r w:rsidRPr="002C3D16">
        <w:rPr>
          <w:rFonts w:ascii="Angsana New" w:hAnsi="Angsana New" w:cs="Angsana New" w:hint="cs"/>
          <w:sz w:val="32"/>
          <w:szCs w:val="32"/>
          <w:cs/>
        </w:rPr>
        <w:t>พุทธขันธ์</w:t>
      </w:r>
      <w:r w:rsidRPr="002C3D16">
        <w:rPr>
          <w:rFonts w:ascii="Angsana New" w:hAnsi="Angsana New" w:cs="Angsana New" w:hint="cs"/>
          <w:sz w:val="32"/>
          <w:szCs w:val="32"/>
        </w:rPr>
        <w:t xml:space="preserve">  </w:t>
      </w:r>
      <w:r w:rsidRPr="002C3D16">
        <w:rPr>
          <w:rFonts w:ascii="Angsana New" w:hAnsi="Angsana New" w:cs="Angsana New" w:hint="cs"/>
          <w:sz w:val="32"/>
          <w:szCs w:val="32"/>
          <w:cs/>
        </w:rPr>
        <w:t>รอง สว.(จร.) สภ.เมือง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 xml:space="preserve">สุราษฎร์ธานี รับหนังสือจากตัวแทนธนาคารออมสินภาค ๑๖ ขอเชิญวิทยากรเพื่ออบรมให้ความรู้กับลูกจ้างขับรถยนต์ หลักสูตร "การขับขี่อย่างปลอด" ในวันศุกร์ที่ ๑๔ กรกฎาคม ๒๕๖๖ เวลา ๐๙.๔๕ - ๑๒.๐๐ น.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>ณ ห้องออร์คิด ๑ โรงแรมนิภาการ์เด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้น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อำเภอเมือง จว.สุราษฎร์ธานี ตามโครงการ “สุภาพบุรุษจราจร ประชาชนสัญจรปลอดภัย”</w:t>
      </w:r>
    </w:p>
    <w:p w14:paraId="69ED0DCE" w14:textId="77777777" w:rsidR="000A2ABE" w:rsidRPr="002C3D16" w:rsidRDefault="000A2ABE" w:rsidP="000A2ABE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tab/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0D5B5588" wp14:editId="03ED089E">
            <wp:extent cx="4937760" cy="2292519"/>
            <wp:effectExtent l="76200" t="76200" r="129540" b="127000"/>
            <wp:docPr id="10286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CBC4600E-1858-4AB9-A0D7-CC6AFB5AE7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CBC4600E-1858-4AB9-A0D7-CC6AFB5AE76B}"/>
                        </a:ext>
                      </a:extLst>
                    </pic:cNvPr>
                    <pic:cNvPicPr/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2925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37781E" w14:textId="77777777" w:rsidR="000A2ABE" w:rsidRPr="000A2ABE" w:rsidRDefault="000A2ABE" w:rsidP="000A2ABE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0A2ABE">
        <w:rPr>
          <w:rFonts w:ascii="Angsana New" w:hAnsi="Angsana New" w:cs="Angsana New" w:hint="cs"/>
          <w:sz w:val="32"/>
          <w:szCs w:val="32"/>
          <w:cs/>
        </w:rPr>
        <w:t xml:space="preserve">เมื่อวันที่ 9 กรกฎาคม ๒๕๖๖ เวลา 21.00 น. ภายใต้การอำนวนการของ พ.ต.อ.นิพล  ชาตรี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</w:r>
      <w:r w:rsidRPr="000A2ABE">
        <w:rPr>
          <w:rFonts w:ascii="Angsana New" w:hAnsi="Angsana New" w:cs="Angsana New" w:hint="cs"/>
          <w:sz w:val="32"/>
          <w:szCs w:val="32"/>
          <w:cs/>
        </w:rPr>
        <w:t xml:space="preserve">ผกก. สภ.เมืองสุราษฎร์ธานี </w:t>
      </w:r>
      <w:r w:rsidRPr="000A2ABE">
        <w:rPr>
          <w:rFonts w:ascii="Angsana New" w:hAnsi="Angsana New" w:cs="Angsana New" w:hint="cs"/>
          <w:sz w:val="32"/>
          <w:szCs w:val="32"/>
        </w:rPr>
        <w:t>,</w:t>
      </w:r>
      <w:r w:rsidRPr="000A2ABE">
        <w:rPr>
          <w:rFonts w:ascii="Angsana New" w:hAnsi="Angsana New" w:cs="Angsana New" w:hint="cs"/>
          <w:sz w:val="32"/>
          <w:szCs w:val="32"/>
          <w:cs/>
        </w:rPr>
        <w:t xml:space="preserve"> พ.ต.ท.อมร  ชัยศิลป์ รอง ผกก.จร.สภ.เมืองสุราษฎร์ธานี </w:t>
      </w:r>
      <w:r w:rsidRPr="000A2ABE">
        <w:rPr>
          <w:rFonts w:ascii="Angsana New" w:hAnsi="Angsana New" w:cs="Angsana New" w:hint="cs"/>
          <w:sz w:val="32"/>
          <w:szCs w:val="32"/>
        </w:rPr>
        <w:t>,</w:t>
      </w:r>
      <w:r w:rsidRPr="000A2ABE">
        <w:rPr>
          <w:rFonts w:ascii="Angsana New" w:hAnsi="Angsana New" w:cs="Angsana New" w:hint="cs"/>
          <w:sz w:val="32"/>
          <w:szCs w:val="32"/>
          <w:cs/>
        </w:rPr>
        <w:t xml:space="preserve">พ.ต.ท.ธีรยุทธ์ 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</w:r>
      <w:r w:rsidRPr="000A2ABE">
        <w:rPr>
          <w:rFonts w:ascii="Angsana New" w:hAnsi="Angsana New" w:cs="Angsana New" w:hint="cs"/>
          <w:sz w:val="32"/>
          <w:szCs w:val="32"/>
          <w:cs/>
        </w:rPr>
        <w:t>หนูทอง สว.จร.สภ.เมืองสุราษฎร์ธานี โดย ด.ต.จักริน  วีระวงศ์</w:t>
      </w:r>
      <w:r w:rsidRPr="000A2ABE">
        <w:rPr>
          <w:rFonts w:ascii="Angsana New" w:hAnsi="Angsana New" w:cs="Angsana New" w:hint="cs"/>
          <w:sz w:val="32"/>
          <w:szCs w:val="32"/>
        </w:rPr>
        <w:t> </w:t>
      </w:r>
      <w:r w:rsidRPr="000A2ABE">
        <w:rPr>
          <w:rFonts w:ascii="Angsana New" w:hAnsi="Angsana New" w:cs="Angsana New" w:hint="cs"/>
          <w:sz w:val="32"/>
          <w:szCs w:val="32"/>
          <w:cs/>
        </w:rPr>
        <w:t>ผบ.หมู่ (จร.) สภ.เมืองสุราษฎร์ธานี และจ.ส.ต.ไพรัช  สังขไพฑูรย์ ผบ.หมู่ (จร.) สภ.เมืองสุราษฎร์ธานี</w:t>
      </w:r>
      <w:r w:rsidRPr="000A2AB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0A2ABE">
        <w:rPr>
          <w:rFonts w:ascii="Angsana New" w:hAnsi="Angsana New" w:cs="Angsana New" w:hint="cs"/>
          <w:sz w:val="32"/>
          <w:szCs w:val="32"/>
          <w:cs/>
        </w:rPr>
        <w:t>เหตุว.40 รถยนต์ชนฟุตบาท บริเวณหน้าโรงแรมสยามธานี ไม่มีผู้ได้รับบาดเจ็บ ทรัพย์สินเสียหายบริเวณล้อ</w:t>
      </w:r>
      <w:proofErr w:type="spellStart"/>
      <w:r w:rsidRPr="000A2ABE">
        <w:rPr>
          <w:rFonts w:ascii="Angsana New" w:hAnsi="Angsana New" w:cs="Angsana New" w:hint="cs"/>
          <w:sz w:val="32"/>
          <w:szCs w:val="32"/>
          <w:cs/>
        </w:rPr>
        <w:t>แม๊ก</w:t>
      </w:r>
      <w:proofErr w:type="spellEnd"/>
      <w:r w:rsidRPr="000A2ABE">
        <w:rPr>
          <w:rFonts w:ascii="Angsana New" w:hAnsi="Angsana New" w:cs="Angsana New" w:hint="cs"/>
          <w:sz w:val="32"/>
          <w:szCs w:val="32"/>
          <w:cs/>
        </w:rPr>
        <w:t xml:space="preserve"> ทางเจ้าหน้าที่ตำรวจจราจรจึงช่วยกันเปลี่ยนล้อสำรอง จนสามารถวิ่งต่อไปได้</w:t>
      </w:r>
      <w:r w:rsidRPr="000A2AB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0A2ABE">
        <w:rPr>
          <w:rFonts w:ascii="Angsana New" w:hAnsi="Angsana New" w:cs="Angsana New" w:hint="cs"/>
          <w:sz w:val="32"/>
          <w:szCs w:val="32"/>
          <w:cs/>
        </w:rPr>
        <w:t>บริเวณ แยกท่ากูบ ต.มะขามเตี้ย อ.เมือง จ.สุราษฎร์ธานี</w:t>
      </w:r>
      <w:r w:rsidRPr="000A2AB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0A2ABE">
        <w:rPr>
          <w:rFonts w:ascii="Angsana New" w:hAnsi="Angsana New" w:cs="Angsana New" w:hint="cs"/>
          <w:sz w:val="32"/>
          <w:szCs w:val="32"/>
          <w:cs/>
        </w:rPr>
        <w:t>ตามโครงการ “สุภาพบุรุษจราจร ประชาชนสัญจรปลอดภัย”</w:t>
      </w:r>
    </w:p>
    <w:p w14:paraId="59080065" w14:textId="77777777" w:rsidR="000A2ABE" w:rsidRPr="002C3D16" w:rsidRDefault="000A2ABE" w:rsidP="000A2ABE">
      <w:pPr>
        <w:jc w:val="thaiDistribute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47008" behindDoc="0" locked="0" layoutInCell="1" allowOverlap="1" wp14:anchorId="37705071" wp14:editId="6ACADDFC">
            <wp:simplePos x="0" y="0"/>
            <wp:positionH relativeFrom="column">
              <wp:posOffset>3368040</wp:posOffset>
            </wp:positionH>
            <wp:positionV relativeFrom="paragraph">
              <wp:posOffset>76835</wp:posOffset>
            </wp:positionV>
            <wp:extent cx="2232025" cy="1844040"/>
            <wp:effectExtent l="76200" t="76200" r="130175" b="137160"/>
            <wp:wrapNone/>
            <wp:docPr id="10288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C4CC0463-B11C-4161-82DA-73A7B5C672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C4CC0463-B11C-4161-82DA-73A7B5C672C7}"/>
                        </a:ext>
                      </a:extLst>
                    </pic:cNvPr>
                    <pic:cNvPicPr/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844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 wp14:anchorId="03B2EBB6" wp14:editId="02094C9C">
            <wp:simplePos x="0" y="0"/>
            <wp:positionH relativeFrom="column">
              <wp:posOffset>518615</wp:posOffset>
            </wp:positionH>
            <wp:positionV relativeFrom="paragraph">
              <wp:posOffset>76238</wp:posOffset>
            </wp:positionV>
            <wp:extent cx="2246037" cy="1844264"/>
            <wp:effectExtent l="76200" t="76200" r="135255" b="137160"/>
            <wp:wrapNone/>
            <wp:docPr id="10287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ECDB9ED-5A7F-46D2-8D46-424F075F9E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ECDB9ED-5A7F-46D2-8D46-424F075F9E95}"/>
                        </a:ext>
                      </a:extLst>
                    </pic:cNvPr>
                    <pic:cNvPicPr/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037" cy="18442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04194E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6F4B8D6A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407D11AC" w14:textId="77777777" w:rsidR="000A2ABE" w:rsidRPr="002C3D16" w:rsidRDefault="000A2ABE" w:rsidP="000A2ABE">
      <w:pPr>
        <w:rPr>
          <w:rFonts w:ascii="Angsana New" w:hAnsi="Angsana New" w:cs="Angsana New"/>
          <w:sz w:val="32"/>
          <w:szCs w:val="32"/>
        </w:rPr>
      </w:pPr>
    </w:p>
    <w:p w14:paraId="191BB832" w14:textId="77777777" w:rsidR="000A2ABE" w:rsidRPr="002C3D16" w:rsidRDefault="000A2ABE" w:rsidP="007D3332">
      <w:pPr>
        <w:rPr>
          <w:rFonts w:ascii="Angsana New" w:hAnsi="Angsana New" w:cs="Angsana New"/>
          <w:sz w:val="32"/>
          <w:szCs w:val="32"/>
        </w:rPr>
      </w:pPr>
    </w:p>
    <w:p w14:paraId="57761F4B" w14:textId="77777777" w:rsidR="000A2ABE" w:rsidRPr="002C3D16" w:rsidRDefault="000A2ABE" w:rsidP="008C0766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39CCA595" wp14:editId="7AF925B6">
            <wp:extent cx="7533564" cy="614149"/>
            <wp:effectExtent l="0" t="0" r="10795" b="14605"/>
            <wp:docPr id="10289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3564" cy="614149"/>
                      <a:chOff x="0" y="0"/>
                      <a:chExt cx="6858000" cy="738472"/>
                    </a:xfrm>
                  </wpg:grpSpPr>
                  <wps:wsp>
                    <wps:cNvPr id="10290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BAC6B1" w14:textId="77777777" w:rsidR="000A2ABE" w:rsidRPr="005C29B2" w:rsidRDefault="000A2ABE" w:rsidP="000A2AB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91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18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292" name="รูปภาพ 10292"/>
                      <pic:cNvPicPr>
                        <a:picLocks noChangeAspect="1"/>
                      </pic:cNvPicPr>
                    </pic:nvPicPr>
                    <pic:blipFill>
                      <a:blip r:embed="rId21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99B64DF" w14:textId="77777777" w:rsidR="008C0766" w:rsidRPr="002C3D16" w:rsidRDefault="008C0766" w:rsidP="008C0766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เมื่อวันที่ </w:t>
      </w:r>
      <w:r w:rsidRPr="002C3D16">
        <w:rPr>
          <w:rFonts w:ascii="Angsana New" w:hAnsi="Angsana New" w:cs="Angsana New" w:hint="cs"/>
          <w:sz w:val="32"/>
          <w:szCs w:val="32"/>
        </w:rPr>
        <w:t>15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ตุลาคม ๒๕๖๖ เวลา</w:t>
      </w:r>
      <w:r w:rsidRPr="002C3D16">
        <w:rPr>
          <w:rFonts w:ascii="Angsana New" w:hAnsi="Angsana New" w:cs="Angsana New" w:hint="cs"/>
          <w:sz w:val="32"/>
          <w:szCs w:val="32"/>
        </w:rPr>
        <w:t> 08</w:t>
      </w:r>
      <w:r w:rsidRPr="002C3D16">
        <w:rPr>
          <w:rFonts w:ascii="Angsana New" w:hAnsi="Angsana New" w:cs="Angsana New" w:hint="cs"/>
          <w:sz w:val="32"/>
          <w:szCs w:val="32"/>
          <w:cs/>
        </w:rPr>
        <w:t>.๐๐ น. ภายใต้การอำนวยการของ พ.ต.อ.นิพล</w:t>
      </w:r>
      <w:r w:rsidRPr="002C3D16">
        <w:rPr>
          <w:rFonts w:ascii="Angsana New" w:hAnsi="Angsana New" w:cs="Angsana New" w:hint="cs"/>
          <w:sz w:val="32"/>
          <w:szCs w:val="32"/>
        </w:rPr>
        <w:t> </w:t>
      </w:r>
      <w:r w:rsidRPr="002C3D16">
        <w:rPr>
          <w:rFonts w:ascii="Angsana New" w:hAnsi="Angsana New" w:cs="Angsana New" w:hint="cs"/>
          <w:sz w:val="32"/>
          <w:szCs w:val="32"/>
          <w:cs/>
        </w:rPr>
        <w:t>ชาตรี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 xml:space="preserve"> ผกก.สภ.เมืองสุราษฎร์ธานี มอบหมายให้ พ.ต.ท.อมร</w:t>
      </w:r>
      <w:r w:rsidRPr="002C3D16">
        <w:rPr>
          <w:rFonts w:ascii="Angsana New" w:hAnsi="Angsana New" w:cs="Angsana New" w:hint="cs"/>
          <w:sz w:val="32"/>
          <w:szCs w:val="32"/>
        </w:rPr>
        <w:t> 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ชัยศิลป์ รอง ผกก.จร.สภ.เมืองสุราษฎร์ธานี </w:t>
      </w:r>
      <w:r w:rsidRPr="002C3D16">
        <w:rPr>
          <w:rFonts w:ascii="Angsana New" w:hAnsi="Angsana New" w:cs="Angsana New" w:hint="cs"/>
          <w:sz w:val="32"/>
          <w:szCs w:val="32"/>
        </w:rPr>
        <w:t xml:space="preserve">,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 xml:space="preserve">พ.ต.ท.ธีรยุทธ์ หนูทอง สว.จร.สภ.เมืองสุราษฎร์ธานี ได้สั่งการให้ ด.ต.พนม  หีตช่วย ผบ.หมู่(จร.)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 xml:space="preserve">สภ.เมืองสุราษฎร์ธานี ให้การช่วยเหลือรถเสีย นาย 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สิทธ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 xml:space="preserve">เดช  แซ่ตั้ง บริเวณ แยกบางใหญ่ ต.มะขามเตี้ย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>อ.เมือง จ.สุราษฎร์ธานี ตามโครงการ “สุภาพบุรุษจราจร ประชาชนสัญจรปลอดภัย”</w:t>
      </w:r>
    </w:p>
    <w:p w14:paraId="0979BD0B" w14:textId="77777777" w:rsidR="008C0766" w:rsidRPr="002C3D16" w:rsidRDefault="008C0766" w:rsidP="008C0766">
      <w:pPr>
        <w:tabs>
          <w:tab w:val="left" w:pos="1956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52128" behindDoc="0" locked="0" layoutInCell="1" allowOverlap="1" wp14:anchorId="4328AD21" wp14:editId="0A86A821">
            <wp:simplePos x="0" y="0"/>
            <wp:positionH relativeFrom="column">
              <wp:posOffset>3063875</wp:posOffset>
            </wp:positionH>
            <wp:positionV relativeFrom="paragraph">
              <wp:posOffset>3194685</wp:posOffset>
            </wp:positionV>
            <wp:extent cx="2966085" cy="2223135"/>
            <wp:effectExtent l="76200" t="76200" r="139065" b="139065"/>
            <wp:wrapNone/>
            <wp:docPr id="1029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4219C8C9-2BEA-4568-BD75-D86CDC2FB1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4219C8C9-2BEA-4568-BD75-D86CDC2FB195}"/>
                        </a:ext>
                      </a:extLst>
                    </pic:cNvPr>
                    <pic:cNvPicPr/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223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51104" behindDoc="0" locked="0" layoutInCell="1" allowOverlap="1" wp14:anchorId="6AECA4FF" wp14:editId="1382AE85">
            <wp:simplePos x="0" y="0"/>
            <wp:positionH relativeFrom="column">
              <wp:posOffset>-109220</wp:posOffset>
            </wp:positionH>
            <wp:positionV relativeFrom="paragraph">
              <wp:posOffset>3194685</wp:posOffset>
            </wp:positionV>
            <wp:extent cx="2919730" cy="2188845"/>
            <wp:effectExtent l="76200" t="76200" r="128270" b="135255"/>
            <wp:wrapNone/>
            <wp:docPr id="1029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51ED1034-FD7E-4D85-A6F1-2216618799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51ED1034-FD7E-4D85-A6F1-221661879906}"/>
                        </a:ext>
                      </a:extLst>
                    </pic:cNvPr>
                    <pic:cNvPicPr/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88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50080" behindDoc="0" locked="0" layoutInCell="1" allowOverlap="1" wp14:anchorId="176DDCBD" wp14:editId="6CBA0FE1">
            <wp:simplePos x="0" y="0"/>
            <wp:positionH relativeFrom="column">
              <wp:posOffset>3063875</wp:posOffset>
            </wp:positionH>
            <wp:positionV relativeFrom="paragraph">
              <wp:posOffset>690245</wp:posOffset>
            </wp:positionV>
            <wp:extent cx="2964815" cy="2223135"/>
            <wp:effectExtent l="76200" t="76200" r="140335" b="139065"/>
            <wp:wrapNone/>
            <wp:docPr id="1029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742E6745-BD2B-401D-B0AC-09A4C066E7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742E6745-BD2B-401D-B0AC-09A4C066E720}"/>
                        </a:ext>
                      </a:extLst>
                    </pic:cNvPr>
                    <pic:cNvPicPr/>
                  </pic:nvPicPr>
                  <pic:blipFill>
                    <a:blip r:embed="rId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223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49056" behindDoc="0" locked="0" layoutInCell="1" allowOverlap="1" wp14:anchorId="3900270C" wp14:editId="55E6B805">
            <wp:simplePos x="0" y="0"/>
            <wp:positionH relativeFrom="column">
              <wp:posOffset>-109182</wp:posOffset>
            </wp:positionH>
            <wp:positionV relativeFrom="paragraph">
              <wp:posOffset>690349</wp:posOffset>
            </wp:positionV>
            <wp:extent cx="2947035" cy="2209800"/>
            <wp:effectExtent l="76200" t="76200" r="139065" b="133350"/>
            <wp:wrapNone/>
            <wp:docPr id="1029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2D51BDE6-BBE6-45AC-9C66-079AAF69DB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2D51BDE6-BBE6-45AC-9C66-079AAF69DB06}"/>
                        </a:ext>
                      </a:extLst>
                    </pic:cNvPr>
                    <pic:cNvPicPr/>
                  </pic:nvPicPr>
                  <pic:blipFill>
                    <a:blip r:embed="rId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561668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67A64B3A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71A0D9CB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42D025E6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464ACAC9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3E525FE1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793512ED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04240649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7511DF7B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49B75E08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1A9F258F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6670B1D1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0C629B16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3DE44DA5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7A8384AF" w14:textId="77777777" w:rsidR="008C0766" w:rsidRPr="002C3D16" w:rsidRDefault="008C0766" w:rsidP="008C0766">
      <w:pPr>
        <w:rPr>
          <w:rFonts w:ascii="Angsana New" w:hAnsi="Angsana New" w:cs="Angsana New"/>
          <w:sz w:val="32"/>
          <w:szCs w:val="32"/>
        </w:rPr>
      </w:pPr>
    </w:p>
    <w:p w14:paraId="2286344C" w14:textId="77777777" w:rsidR="008C0766" w:rsidRPr="002C3D16" w:rsidRDefault="008C0766" w:rsidP="008C0766">
      <w:pPr>
        <w:tabs>
          <w:tab w:val="left" w:pos="2837"/>
        </w:tabs>
        <w:rPr>
          <w:rFonts w:ascii="Angsana New" w:hAnsi="Angsana New" w:cs="Angsana New"/>
          <w:sz w:val="32"/>
          <w:szCs w:val="32"/>
        </w:rPr>
      </w:pPr>
    </w:p>
    <w:p w14:paraId="119111DE" w14:textId="77777777" w:rsidR="008C0766" w:rsidRPr="002C3D16" w:rsidRDefault="008C0766" w:rsidP="00976A10">
      <w:pPr>
        <w:tabs>
          <w:tab w:val="left" w:pos="2837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F2E8EA8" wp14:editId="082379A8">
            <wp:extent cx="7519916" cy="600501"/>
            <wp:effectExtent l="0" t="0" r="24130" b="28575"/>
            <wp:docPr id="10297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9916" cy="600501"/>
                      <a:chOff x="0" y="0"/>
                      <a:chExt cx="6858000" cy="738472"/>
                    </a:xfrm>
                  </wpg:grpSpPr>
                  <wps:wsp>
                    <wps:cNvPr id="10298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ACDEA8" w14:textId="77777777" w:rsidR="008C0766" w:rsidRPr="005C29B2" w:rsidRDefault="008C0766" w:rsidP="008C0766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0299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24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0300" name="รูปภาพ 10300"/>
                      <pic:cNvPicPr>
                        <a:picLocks noChangeAspect="1"/>
                      </pic:cNvPicPr>
                    </pic:nvPicPr>
                    <pic:blipFill>
                      <a:blip r:embed="rId22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567255A" w14:textId="77777777" w:rsidR="00976A10" w:rsidRPr="002C3D16" w:rsidRDefault="00976A10" w:rsidP="00976A10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  <w:t>เมื่อวันที่ 22 ตุลาคม 2566 เวลา</w:t>
      </w:r>
      <w:r w:rsidRPr="002C3D16">
        <w:rPr>
          <w:rFonts w:ascii="Angsana New" w:hAnsi="Angsana New" w:cs="Angsana New" w:hint="cs"/>
          <w:sz w:val="32"/>
          <w:szCs w:val="32"/>
        </w:rPr>
        <w:t> </w:t>
      </w:r>
      <w:r w:rsidRPr="002C3D16">
        <w:rPr>
          <w:rFonts w:ascii="Angsana New" w:hAnsi="Angsana New" w:cs="Angsana New" w:hint="cs"/>
          <w:sz w:val="32"/>
          <w:szCs w:val="32"/>
          <w:cs/>
        </w:rPr>
        <w:t>16.30 น. ภายใต้การอำนวยการของ พ.ต.อ.นิพล</w:t>
      </w:r>
      <w:r w:rsidRPr="002C3D16">
        <w:rPr>
          <w:rFonts w:ascii="Angsana New" w:hAnsi="Angsana New" w:cs="Angsana New" w:hint="cs"/>
          <w:sz w:val="32"/>
          <w:szCs w:val="32"/>
        </w:rPr>
        <w:t> </w:t>
      </w:r>
      <w:r w:rsidRPr="002C3D16">
        <w:rPr>
          <w:rFonts w:ascii="Angsana New" w:hAnsi="Angsana New" w:cs="Angsana New" w:hint="cs"/>
          <w:sz w:val="32"/>
          <w:szCs w:val="32"/>
          <w:cs/>
        </w:rPr>
        <w:t>ชาตรี ผกก.สภ.เมืองสุราษฎร์ธานี มอบหมายให้ พ.ต.ท.อมร</w:t>
      </w:r>
      <w:r w:rsidRPr="002C3D16">
        <w:rPr>
          <w:rFonts w:ascii="Angsana New" w:hAnsi="Angsana New" w:cs="Angsana New" w:hint="cs"/>
          <w:sz w:val="32"/>
          <w:szCs w:val="32"/>
        </w:rPr>
        <w:t> </w:t>
      </w:r>
      <w:r w:rsidRPr="002C3D16">
        <w:rPr>
          <w:rFonts w:ascii="Angsana New" w:hAnsi="Angsana New" w:cs="Angsana New" w:hint="cs"/>
          <w:sz w:val="32"/>
          <w:szCs w:val="32"/>
          <w:cs/>
        </w:rPr>
        <w:t>ชัยศิลป์ รอง ผกก.จร.สภ.เมือง</w:t>
      </w:r>
      <w:r w:rsidRPr="002C3D16">
        <w:rPr>
          <w:rFonts w:ascii="Angsana New" w:hAnsi="Angsana New" w:cs="Angsana New" w:hint="cs"/>
          <w:sz w:val="32"/>
          <w:szCs w:val="32"/>
        </w:rPr>
        <w:br/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สุราษฎร์ธานี </w:t>
      </w:r>
      <w:r w:rsidRPr="002C3D16">
        <w:rPr>
          <w:rFonts w:ascii="Angsana New" w:hAnsi="Angsana New" w:cs="Angsana New" w:hint="cs"/>
          <w:sz w:val="32"/>
          <w:szCs w:val="32"/>
        </w:rPr>
        <w:t xml:space="preserve">, </w:t>
      </w:r>
      <w:r w:rsidRPr="002C3D16">
        <w:rPr>
          <w:rFonts w:ascii="Angsana New" w:hAnsi="Angsana New" w:cs="Angsana New" w:hint="cs"/>
          <w:sz w:val="32"/>
          <w:szCs w:val="32"/>
          <w:cs/>
        </w:rPr>
        <w:t>พ.ต.ท.ธีรยุทธ์ หนูทอง สว.จร.สภ.เมืองสุราษฎร์ธานี ได้สั่งการให้ ร.ต.ต.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เทอด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ศักดิ์  ทุ่มเกตุ รอง สว.(จร.) สภ.เมืองสุราษฎร์ธานี และ ส.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ต.ท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.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จิร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>ภัทร  ทัศทอง ผบ.หมู่ (จร.) สภ.เมืองสุราษฎร์ธานี ให้การช่วยเหลือรถเสีย นาย ณรงค์ฤทธิ์  ไกรวง</w:t>
      </w:r>
      <w:proofErr w:type="spellStart"/>
      <w:r w:rsidRPr="002C3D16">
        <w:rPr>
          <w:rFonts w:ascii="Angsana New" w:hAnsi="Angsana New" w:cs="Angsana New" w:hint="cs"/>
          <w:sz w:val="32"/>
          <w:szCs w:val="32"/>
          <w:cs/>
        </w:rPr>
        <w:t>ค์</w:t>
      </w:r>
      <w:proofErr w:type="spellEnd"/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บริเวณแยก กม.3 ต.มะขามเตี้ย อ.เมือง จ.สุราษฎร์ธานี ตามโครงการ “สุภาพบุรุษจราจร ประชาชนสัญจรปลอดภัย”</w:t>
      </w:r>
    </w:p>
    <w:p w14:paraId="6110ADE8" w14:textId="77777777" w:rsidR="00976A10" w:rsidRPr="002C3D16" w:rsidRDefault="00976A10" w:rsidP="00976A10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54176" behindDoc="0" locked="0" layoutInCell="1" allowOverlap="1" wp14:anchorId="53FEE577" wp14:editId="74B5F259">
            <wp:simplePos x="0" y="0"/>
            <wp:positionH relativeFrom="column">
              <wp:posOffset>-327660</wp:posOffset>
            </wp:positionH>
            <wp:positionV relativeFrom="paragraph">
              <wp:posOffset>88900</wp:posOffset>
            </wp:positionV>
            <wp:extent cx="3060700" cy="2295525"/>
            <wp:effectExtent l="76200" t="76200" r="139700" b="142875"/>
            <wp:wrapNone/>
            <wp:docPr id="10301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F610E195-2889-446D-AA25-E2D7505BD1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F610E195-2889-446D-AA25-E2D7505BD1CE}"/>
                        </a:ext>
                      </a:extLst>
                    </pic:cNvPr>
                    <pic:cNvPicPr/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55200" behindDoc="0" locked="0" layoutInCell="1" allowOverlap="1" wp14:anchorId="031F44A9" wp14:editId="6199B27A">
            <wp:simplePos x="0" y="0"/>
            <wp:positionH relativeFrom="column">
              <wp:posOffset>3015729</wp:posOffset>
            </wp:positionH>
            <wp:positionV relativeFrom="paragraph">
              <wp:posOffset>89213</wp:posOffset>
            </wp:positionV>
            <wp:extent cx="3060700" cy="2295525"/>
            <wp:effectExtent l="76200" t="76200" r="139700" b="142875"/>
            <wp:wrapNone/>
            <wp:docPr id="10302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5747DF8F-ECD8-4E2D-A424-FDF9F4E61A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5747DF8F-ECD8-4E2D-A424-FDF9F4E61A42}"/>
                        </a:ext>
                      </a:extLst>
                    </pic:cNvPr>
                    <pic:cNvPicPr/>
                  </pic:nvPicPr>
                  <pic:blipFill>
                    <a:blip r:embed="rId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7EC90AB" w14:textId="77777777" w:rsidR="00976A10" w:rsidRPr="002C3D16" w:rsidRDefault="00976A10" w:rsidP="00976A10">
      <w:pPr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2976E5D6" w14:textId="77777777" w:rsidR="00976A10" w:rsidRPr="002C3D16" w:rsidRDefault="00976A10" w:rsidP="00976A10">
      <w:pPr>
        <w:rPr>
          <w:rFonts w:ascii="Angsana New" w:hAnsi="Angsana New" w:cs="Angsana New"/>
          <w:sz w:val="32"/>
          <w:szCs w:val="32"/>
        </w:rPr>
      </w:pPr>
    </w:p>
    <w:p w14:paraId="515C03EE" w14:textId="77777777" w:rsidR="00976A10" w:rsidRPr="002C3D16" w:rsidRDefault="00976A10" w:rsidP="00976A10">
      <w:pPr>
        <w:rPr>
          <w:rFonts w:ascii="Angsana New" w:hAnsi="Angsana New" w:cs="Angsana New"/>
          <w:sz w:val="32"/>
          <w:szCs w:val="32"/>
        </w:rPr>
      </w:pPr>
    </w:p>
    <w:p w14:paraId="520F9C59" w14:textId="77777777" w:rsidR="00976A10" w:rsidRPr="002C3D16" w:rsidRDefault="00976A10" w:rsidP="00976A10">
      <w:pPr>
        <w:rPr>
          <w:rFonts w:ascii="Angsana New" w:hAnsi="Angsana New" w:cs="Angsana New"/>
          <w:sz w:val="32"/>
          <w:szCs w:val="32"/>
        </w:rPr>
      </w:pPr>
    </w:p>
    <w:p w14:paraId="3BEDE8D6" w14:textId="77777777" w:rsidR="00976A10" w:rsidRPr="002C3D16" w:rsidRDefault="00976A10" w:rsidP="00976A10">
      <w:pPr>
        <w:rPr>
          <w:rFonts w:ascii="Angsana New" w:hAnsi="Angsana New" w:cs="Angsana New"/>
          <w:sz w:val="32"/>
          <w:szCs w:val="32"/>
        </w:rPr>
      </w:pPr>
    </w:p>
    <w:p w14:paraId="310A1FCD" w14:textId="77777777" w:rsidR="00976A10" w:rsidRPr="002C3D16" w:rsidRDefault="00976A10" w:rsidP="00976A10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C72CEF1" w14:textId="77777777" w:rsidR="00976A10" w:rsidRPr="002C3D16" w:rsidRDefault="00976A10" w:rsidP="00976A10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  <w:t>เมื่อวันที่ 25 ตุลาคม 2566 เวลา</w:t>
      </w:r>
      <w:r w:rsidRPr="002C3D16">
        <w:rPr>
          <w:rFonts w:ascii="Angsana New" w:hAnsi="Angsana New" w:cs="Angsana New" w:hint="cs"/>
          <w:sz w:val="32"/>
          <w:szCs w:val="32"/>
        </w:rPr>
        <w:t> </w:t>
      </w:r>
      <w:r w:rsidRPr="002C3D16">
        <w:rPr>
          <w:rFonts w:ascii="Angsana New" w:hAnsi="Angsana New" w:cs="Angsana New" w:hint="cs"/>
          <w:sz w:val="32"/>
          <w:szCs w:val="32"/>
          <w:cs/>
        </w:rPr>
        <w:t>08.00 น. ภายใต้การอำนวยการของ พ.ต.อ.นิพล</w:t>
      </w:r>
      <w:r w:rsidRPr="002C3D16">
        <w:rPr>
          <w:rFonts w:ascii="Angsana New" w:hAnsi="Angsana New" w:cs="Angsana New" w:hint="cs"/>
          <w:sz w:val="32"/>
          <w:szCs w:val="32"/>
        </w:rPr>
        <w:t> </w:t>
      </w:r>
      <w:r w:rsidRPr="002C3D16">
        <w:rPr>
          <w:rFonts w:ascii="Angsana New" w:hAnsi="Angsana New" w:cs="Angsana New" w:hint="cs"/>
          <w:sz w:val="32"/>
          <w:szCs w:val="32"/>
          <w:cs/>
        </w:rPr>
        <w:t>ชาตรี ผกก.สภ.เมือง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>สุราษฎร์ธานี มอบหมายให้ พ.ต.ท.อมร</w:t>
      </w:r>
      <w:r w:rsidRPr="002C3D16">
        <w:rPr>
          <w:rFonts w:ascii="Angsana New" w:hAnsi="Angsana New" w:cs="Angsana New" w:hint="cs"/>
          <w:sz w:val="32"/>
          <w:szCs w:val="32"/>
        </w:rPr>
        <w:t> 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ชัยศิลป์ รอง ผกก.จร.สภ.เมืองสุราษฎร์ธานี </w:t>
      </w:r>
      <w:r w:rsidRPr="002C3D16">
        <w:rPr>
          <w:rFonts w:ascii="Angsana New" w:hAnsi="Angsana New" w:cs="Angsana New" w:hint="cs"/>
          <w:sz w:val="32"/>
          <w:szCs w:val="32"/>
        </w:rPr>
        <w:t xml:space="preserve">, </w:t>
      </w:r>
      <w:r w:rsidRPr="002C3D16">
        <w:rPr>
          <w:rFonts w:ascii="Angsana New" w:hAnsi="Angsana New" w:cs="Angsana New" w:hint="cs"/>
          <w:sz w:val="32"/>
          <w:szCs w:val="32"/>
          <w:cs/>
        </w:rPr>
        <w:t>พ.ต.ท.ธีรยุทธ์ หนูทอง สว.จร.สภ.เมืองสุราษฎร์ธานี ได้สั่งการให้ ร.ต.อ.พนมพร ยศเมฆ รอง สว.จร. สภ.เมืองสุราษฎร์ธานี ปฏิบัติหน้าที่ร้อยเวรฯ พร้อมข่ายจราจร อำนวยความสะดวกการจราจร หน้าสถานศึกษาต่างๆทางร่วมทางแยก</w:t>
      </w:r>
      <w:r w:rsidRPr="002C3D16">
        <w:rPr>
          <w:rFonts w:ascii="Angsana New" w:hAnsi="Angsana New" w:cs="Angsana New" w:hint="cs"/>
          <w:sz w:val="32"/>
          <w:szCs w:val="32"/>
        </w:rPr>
        <w:t>,</w:t>
      </w:r>
      <w:r w:rsidRPr="002C3D16">
        <w:rPr>
          <w:rFonts w:ascii="Angsana New" w:hAnsi="Angsana New" w:cs="Angsana New" w:hint="cs"/>
          <w:sz w:val="32"/>
          <w:szCs w:val="32"/>
          <w:cs/>
        </w:rPr>
        <w:t>ทางม้าลายในเขตพื้นที่รับผิดชอบ สภาพการจราจรโดยรวมคล่องตัวดีไม่มีอุปสรรค ตามโครงการ “สุภาพบุรุษจราจร ประชาชนสัญจรปลอดภัย”</w:t>
      </w:r>
    </w:p>
    <w:p w14:paraId="0B79DABB" w14:textId="77777777" w:rsidR="00976A10" w:rsidRPr="002C3D16" w:rsidRDefault="00976A10" w:rsidP="00976A10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58272" behindDoc="0" locked="0" layoutInCell="1" allowOverlap="1" wp14:anchorId="6060DD2B" wp14:editId="7F11AC35">
            <wp:simplePos x="0" y="0"/>
            <wp:positionH relativeFrom="column">
              <wp:posOffset>2914934</wp:posOffset>
            </wp:positionH>
            <wp:positionV relativeFrom="paragraph">
              <wp:posOffset>224525</wp:posOffset>
            </wp:positionV>
            <wp:extent cx="2926080" cy="2407692"/>
            <wp:effectExtent l="76200" t="76200" r="140970" b="126365"/>
            <wp:wrapNone/>
            <wp:docPr id="20480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57FA706A-E48B-4629-9659-EA98D4B9DB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57FA706A-E48B-4629-9659-EA98D4B9DB32}"/>
                        </a:ext>
                      </a:extLst>
                    </pic:cNvPr>
                    <pic:cNvPicPr/>
                  </pic:nvPicPr>
                  <pic:blipFill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564" cy="2408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57248" behindDoc="0" locked="0" layoutInCell="1" allowOverlap="1" wp14:anchorId="64087B8A" wp14:editId="34785AF0">
            <wp:simplePos x="0" y="0"/>
            <wp:positionH relativeFrom="column">
              <wp:posOffset>-177165</wp:posOffset>
            </wp:positionH>
            <wp:positionV relativeFrom="paragraph">
              <wp:posOffset>251460</wp:posOffset>
            </wp:positionV>
            <wp:extent cx="2926080" cy="2366645"/>
            <wp:effectExtent l="76200" t="76200" r="140970" b="128905"/>
            <wp:wrapNone/>
            <wp:docPr id="10303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5DC6B848-65D3-4087-B5F2-E17F1760C1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5DC6B848-65D3-4087-B5F2-E17F1760C141}"/>
                        </a:ext>
                      </a:extLst>
                    </pic:cNvPr>
                    <pic:cNvPicPr/>
                  </pic:nvPicPr>
                  <pic:blipFill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366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8F00E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23AE24CD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6AC68C89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5E0A4939" w14:textId="77777777" w:rsidR="00D12F58" w:rsidRPr="002C3D16" w:rsidRDefault="00D12F58" w:rsidP="007D3332">
      <w:pPr>
        <w:rPr>
          <w:rFonts w:ascii="Angsana New" w:hAnsi="Angsana New" w:cs="Angsana New"/>
          <w:sz w:val="32"/>
          <w:szCs w:val="32"/>
        </w:rPr>
      </w:pPr>
    </w:p>
    <w:p w14:paraId="4BA7E773" w14:textId="77777777" w:rsidR="00D12F58" w:rsidRPr="002C3D16" w:rsidRDefault="00D12F58" w:rsidP="00D12F58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845820E" wp14:editId="6D9B16E5">
            <wp:extent cx="7506268" cy="668740"/>
            <wp:effectExtent l="0" t="0" r="19050" b="17145"/>
            <wp:docPr id="2048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06268" cy="668740"/>
                      <a:chOff x="0" y="0"/>
                      <a:chExt cx="6858000" cy="738472"/>
                    </a:xfrm>
                  </wpg:grpSpPr>
                  <wps:wsp>
                    <wps:cNvPr id="2048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 w="12700" cap="flat" cmpd="sng" algn="ctr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5E0868" w14:textId="77777777" w:rsidR="00D12F58" w:rsidRPr="005C29B2" w:rsidRDefault="00D12F58" w:rsidP="00D12F5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5C29B2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งานจราจร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483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3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485" name="รูปภาพ 20485"/>
                      <pic:cNvPicPr>
                        <a:picLocks noChangeAspect="1"/>
                      </pic:cNvPicPr>
                    </pic:nvPicPr>
                    <pic:blipFill>
                      <a:blip r:embed="rId13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366F528" w14:textId="77777777" w:rsidR="00D12F58" w:rsidRPr="002C3D16" w:rsidRDefault="00D12F58" w:rsidP="00D12F58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37" w:name="_Toc161134351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ผลการปฏิบัติงานฝ่ายจราจร(ช่วงวันที่ 1 – 31 ตุลาคม 2566)</w:t>
      </w:r>
      <w:bookmarkEnd w:id="37"/>
    </w:p>
    <w:p w14:paraId="1FD7B2DC" w14:textId="77777777" w:rsidR="00D12F58" w:rsidRPr="00D12F58" w:rsidRDefault="00D12F58" w:rsidP="00D12F58">
      <w:pPr>
        <w:ind w:firstLine="720"/>
        <w:rPr>
          <w:rFonts w:ascii="Angsana New" w:hAnsi="Angsana New" w:cs="Angsana New"/>
          <w:sz w:val="32"/>
          <w:szCs w:val="32"/>
        </w:rPr>
      </w:pPr>
      <w:r w:rsidRPr="00D12F58">
        <w:rPr>
          <w:rFonts w:ascii="Angsana New" w:hAnsi="Angsana New" w:cs="Angsana New" w:hint="cs"/>
          <w:sz w:val="32"/>
          <w:szCs w:val="32"/>
          <w:cs/>
        </w:rPr>
        <w:t xml:space="preserve">ช่วงวันที่ </w:t>
      </w:r>
      <w:r w:rsidRPr="00D12F58">
        <w:rPr>
          <w:rFonts w:ascii="Angsana New" w:hAnsi="Angsana New" w:cs="Angsana New" w:hint="cs"/>
          <w:sz w:val="32"/>
          <w:szCs w:val="32"/>
        </w:rPr>
        <w:t xml:space="preserve">1 </w:t>
      </w:r>
      <w:r w:rsidRPr="00D12F58">
        <w:rPr>
          <w:rFonts w:ascii="Angsana New" w:hAnsi="Angsana New" w:cs="Angsana New" w:hint="cs"/>
          <w:sz w:val="32"/>
          <w:szCs w:val="32"/>
          <w:cs/>
        </w:rPr>
        <w:t>ถึง 31 ตุลาคม ๒๕๖๖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หน้าสถานศึกษาและจุดบริการต่างๆ จำนวน ....9... ครั้ง</w:t>
      </w:r>
    </w:p>
    <w:p w14:paraId="30F565A9" w14:textId="77777777" w:rsidR="00D12F58" w:rsidRPr="00D12F58" w:rsidRDefault="00D12F58" w:rsidP="00D12F58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D12F58">
        <w:rPr>
          <w:rFonts w:ascii="Angsana New" w:hAnsi="Angsana New" w:cs="Angsana New" w:hint="cs"/>
          <w:sz w:val="32"/>
          <w:szCs w:val="32"/>
          <w:cs/>
        </w:rPr>
        <w:t xml:space="preserve">ช่วงวันที่ </w:t>
      </w:r>
      <w:r w:rsidRPr="00D12F58">
        <w:rPr>
          <w:rFonts w:ascii="Angsana New" w:hAnsi="Angsana New" w:cs="Angsana New" w:hint="cs"/>
          <w:sz w:val="32"/>
          <w:szCs w:val="32"/>
        </w:rPr>
        <w:t xml:space="preserve">1 </w:t>
      </w:r>
      <w:r w:rsidRPr="00D12F58">
        <w:rPr>
          <w:rFonts w:ascii="Angsana New" w:hAnsi="Angsana New" w:cs="Angsana New" w:hint="cs"/>
          <w:sz w:val="32"/>
          <w:szCs w:val="32"/>
          <w:cs/>
        </w:rPr>
        <w:t>ถึง 31 ตุลาคม ๒๕๖๖ 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...42.... ครั้ง</w:t>
      </w:r>
    </w:p>
    <w:p w14:paraId="5149BFA9" w14:textId="77777777" w:rsidR="00D12F58" w:rsidRPr="002C3D16" w:rsidRDefault="00D12F58" w:rsidP="00D12F58">
      <w:pPr>
        <w:ind w:firstLine="720"/>
        <w:rPr>
          <w:rFonts w:ascii="Angsana New" w:hAnsi="Angsana New" w:cs="Angsana New"/>
          <w:sz w:val="32"/>
          <w:szCs w:val="32"/>
        </w:rPr>
      </w:pPr>
      <w:r w:rsidRPr="00D12F58">
        <w:rPr>
          <w:rFonts w:ascii="Angsana New" w:hAnsi="Angsana New" w:cs="Angsana New" w:hint="cs"/>
          <w:sz w:val="32"/>
          <w:szCs w:val="32"/>
          <w:cs/>
        </w:rPr>
        <w:t>ผลการจับกุมคดีจราจร ช่วงวันที่ 1 ถึง 31 ตุลาคม 2566 ไม่มีใบขับขี่ จำนวน...848..ราย ความเร็วเกินกำหนด จำนวน...0..ราย</w:t>
      </w:r>
    </w:p>
    <w:p w14:paraId="154AAA3D" w14:textId="77777777" w:rsidR="00D12F58" w:rsidRPr="002C3D16" w:rsidRDefault="00D12F58" w:rsidP="00D12F58">
      <w:pPr>
        <w:ind w:firstLine="720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3392" behindDoc="0" locked="0" layoutInCell="1" allowOverlap="1" wp14:anchorId="71CA37CA" wp14:editId="75CB3019">
            <wp:simplePos x="0" y="0"/>
            <wp:positionH relativeFrom="column">
              <wp:posOffset>2996565</wp:posOffset>
            </wp:positionH>
            <wp:positionV relativeFrom="paragraph">
              <wp:posOffset>3022600</wp:posOffset>
            </wp:positionV>
            <wp:extent cx="3173730" cy="2345690"/>
            <wp:effectExtent l="76200" t="76200" r="140970" b="130810"/>
            <wp:wrapNone/>
            <wp:docPr id="2048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ADCFEAA3-6C86-4584-9C2A-1E063723AD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ADCFEAA3-6C86-4584-9C2A-1E063723AD16}"/>
                        </a:ext>
                      </a:extLst>
                    </pic:cNvPr>
                    <pic:cNvPicPr/>
                  </pic:nvPicPr>
                  <pic:blipFill>
                    <a:blip r:embed="rId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45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2368" behindDoc="0" locked="0" layoutInCell="1" allowOverlap="1" wp14:anchorId="0F0128B2" wp14:editId="3A82E0A6">
            <wp:simplePos x="0" y="0"/>
            <wp:positionH relativeFrom="column">
              <wp:posOffset>3004185</wp:posOffset>
            </wp:positionH>
            <wp:positionV relativeFrom="paragraph">
              <wp:posOffset>382270</wp:posOffset>
            </wp:positionV>
            <wp:extent cx="3169285" cy="2298065"/>
            <wp:effectExtent l="76200" t="76200" r="126365" b="140335"/>
            <wp:wrapNone/>
            <wp:docPr id="2048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40DC94F9-F3FE-4785-9993-C90C8EB5F5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40DC94F9-F3FE-4785-9993-C90C8EB5F581}"/>
                        </a:ext>
                      </a:extLst>
                    </pic:cNvPr>
                    <pic:cNvPicPr/>
                  </pic:nvPicPr>
                  <pic:blipFill>
                    <a:blip r:embed="rId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298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1344" behindDoc="0" locked="0" layoutInCell="1" allowOverlap="1" wp14:anchorId="49F10BAF" wp14:editId="3F5A0813">
            <wp:simplePos x="0" y="0"/>
            <wp:positionH relativeFrom="column">
              <wp:posOffset>-198755</wp:posOffset>
            </wp:positionH>
            <wp:positionV relativeFrom="paragraph">
              <wp:posOffset>3022600</wp:posOffset>
            </wp:positionV>
            <wp:extent cx="3060700" cy="2352675"/>
            <wp:effectExtent l="76200" t="76200" r="139700" b="142875"/>
            <wp:wrapNone/>
            <wp:docPr id="2048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2CDBE3E7-1AB3-4B36-9AEE-2B48FDEA1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2CDBE3E7-1AB3-4B36-9AEE-2B48FDEA1731}"/>
                        </a:ext>
                      </a:extLst>
                    </pic:cNvPr>
                    <pic:cNvPicPr/>
                  </pic:nvPicPr>
                  <pic:blipFill>
                    <a:blip r:embed="rId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0320" behindDoc="0" locked="0" layoutInCell="1" allowOverlap="1" wp14:anchorId="7BF49006" wp14:editId="70462F30">
            <wp:simplePos x="0" y="0"/>
            <wp:positionH relativeFrom="column">
              <wp:posOffset>-238836</wp:posOffset>
            </wp:positionH>
            <wp:positionV relativeFrom="paragraph">
              <wp:posOffset>368992</wp:posOffset>
            </wp:positionV>
            <wp:extent cx="3101340" cy="2325370"/>
            <wp:effectExtent l="76200" t="76200" r="137160" b="132080"/>
            <wp:wrapNone/>
            <wp:docPr id="2048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DB843F7B-1B55-4D3A-9C03-8A9E3DA357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B843F7B-1B55-4D3A-9C03-8A9E3DA357F6}"/>
                        </a:ext>
                      </a:extLst>
                    </pic:cNvPr>
                    <pic:cNvPicPr/>
                  </pic:nvPicPr>
                  <pic:blipFill>
                    <a:blip r:embed="rId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325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C719297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  <w:cs/>
        </w:rPr>
      </w:pPr>
    </w:p>
    <w:p w14:paraId="5C11A00B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2B35A322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43C020B9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3CB43D16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699853B3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13CFEAA6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2A699602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2FAC8AF1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095B0C95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04FE591E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2CAD9516" w14:textId="77777777" w:rsidR="00D12F58" w:rsidRPr="002C3D16" w:rsidRDefault="00D12F58" w:rsidP="00D12F58">
      <w:pPr>
        <w:rPr>
          <w:rFonts w:ascii="Angsana New" w:hAnsi="Angsana New" w:cs="Angsana New"/>
          <w:sz w:val="32"/>
          <w:szCs w:val="32"/>
        </w:rPr>
      </w:pPr>
    </w:p>
    <w:p w14:paraId="1A3D47E2" w14:textId="77777777" w:rsidR="00D12F58" w:rsidRDefault="00D12F58" w:rsidP="00D12F58">
      <w:pPr>
        <w:tabs>
          <w:tab w:val="left" w:pos="3557"/>
        </w:tabs>
        <w:rPr>
          <w:rFonts w:ascii="Angsana New" w:hAnsi="Angsana New" w:cs="Angsana New"/>
          <w:sz w:val="32"/>
          <w:szCs w:val="32"/>
        </w:rPr>
      </w:pPr>
    </w:p>
    <w:p w14:paraId="3BFB693E" w14:textId="77777777" w:rsidR="007D3332" w:rsidRPr="002C3D16" w:rsidRDefault="007D3332" w:rsidP="00D12F58">
      <w:pPr>
        <w:tabs>
          <w:tab w:val="left" w:pos="3557"/>
        </w:tabs>
        <w:rPr>
          <w:rFonts w:ascii="Angsana New" w:hAnsi="Angsana New" w:cs="Angsana New"/>
          <w:sz w:val="32"/>
          <w:szCs w:val="32"/>
        </w:rPr>
      </w:pPr>
    </w:p>
    <w:p w14:paraId="37013595" w14:textId="77777777" w:rsidR="00373036" w:rsidRDefault="00373036" w:rsidP="00D12F58">
      <w:pPr>
        <w:tabs>
          <w:tab w:val="left" w:pos="3557"/>
        </w:tabs>
        <w:rPr>
          <w:rFonts w:ascii="Angsana New" w:hAnsi="Angsana New" w:cs="Angsana New"/>
          <w:sz w:val="32"/>
          <w:szCs w:val="32"/>
        </w:rPr>
      </w:pPr>
    </w:p>
    <w:p w14:paraId="44716899" w14:textId="77777777" w:rsidR="00373036" w:rsidRDefault="00373036" w:rsidP="00D12F58">
      <w:pPr>
        <w:tabs>
          <w:tab w:val="left" w:pos="3557"/>
        </w:tabs>
        <w:rPr>
          <w:rFonts w:ascii="Angsana New" w:hAnsi="Angsana New" w:cs="Angsana New"/>
          <w:sz w:val="32"/>
          <w:szCs w:val="32"/>
        </w:rPr>
      </w:pPr>
    </w:p>
    <w:p w14:paraId="4DC69CC2" w14:textId="77777777" w:rsidR="00D12F58" w:rsidRPr="002C3D16" w:rsidRDefault="00373036" w:rsidP="00D12F58">
      <w:pPr>
        <w:tabs>
          <w:tab w:val="left" w:pos="3557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4F8D2BC3" wp14:editId="75D4C442">
            <wp:simplePos x="0" y="0"/>
            <wp:positionH relativeFrom="margin">
              <wp:posOffset>798830</wp:posOffset>
            </wp:positionH>
            <wp:positionV relativeFrom="paragraph">
              <wp:posOffset>116840</wp:posOffset>
            </wp:positionV>
            <wp:extent cx="4121150" cy="1143000"/>
            <wp:effectExtent l="0" t="0" r="12700" b="19050"/>
            <wp:wrapNone/>
            <wp:docPr id="20495" name="กลุ่ม 20495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4121150" cy="1143000"/>
                      <a:chOff x="0" y="0"/>
                      <a:chExt cx="4121150" cy="902335"/>
                    </a:xfrm>
                  </wpg:grpSpPr>
                  <wps:wsp>
                    <wps:cNvPr id="20490" name="สี่เหลี่ยมผืนผ้า: มุมมน 5"/>
                    <wps:cNvSpPr/>
                    <wps:spPr>
                      <a:xfrm>
                        <a:off x="0" y="0"/>
                        <a:ext cx="4121150" cy="902335"/>
                      </a:xfrm>
                      <a:prstGeom prst="roundRect">
                        <a:avLst/>
                      </a:prstGeom>
                      <a:solidFill>
                        <a:srgbClr val="00B0F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8A3922" w14:textId="77777777" w:rsidR="00CD5536" w:rsidRPr="00CD5536" w:rsidRDefault="00CD5536" w:rsidP="00CD553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CD5536"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ผู้บังคับบัญชา</w:t>
                          </w:r>
                        </w:p>
                        <w:p w14:paraId="75BEBAAB" w14:textId="77777777" w:rsidR="00CD5536" w:rsidRPr="00CD5536" w:rsidRDefault="00CD5536" w:rsidP="00CD553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CD5536"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rtlCol="0" anchor="ctr"/>
                  </wps:wsp>
                  <pic:pic xmlns:pic="http://schemas.openxmlformats.org/drawingml/2006/picture">
                    <pic:nvPicPr>
                      <pic:cNvPr id="20493" name="รูปภาพ 9" descr="6.png">
                        <a:extLst>
                          <a:ext uri="{FF2B5EF4-FFF2-40B4-BE49-F238E27FC236}">
                            <a16:creationId xmlns:a16="http://schemas.microsoft.com/office/drawing/2014/main" id="{F1EBDCFE-803E-4516-95ED-8C2B8788E226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3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3147238" y="138223"/>
                        <a:ext cx="758190" cy="61404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494" name="Picture 3" descr="E:\Work Tum\ชัยณรงค์ฯ\จุดตรวจ รูปแบบใหม่ TPCC\spd_20200207150034_b333.png">
                        <a:extLst>
                          <a:ext uri="{FF2B5EF4-FFF2-40B4-BE49-F238E27FC236}">
                            <a16:creationId xmlns:a16="http://schemas.microsoft.com/office/drawing/2014/main" id="{9172D6B6-5969-4535-83EC-6F06C3BEE31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3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318977" y="95693"/>
                        <a:ext cx="683260" cy="6743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  <wp14:sizeRelV relativeFrom="margin">
              <wp14:pctHeight>0</wp14:pctHeight>
            </wp14:sizeRelV>
          </wp:anchor>
        </w:drawing>
      </w:r>
      <w:r w:rsidR="00F5315B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7E7A11CE" wp14:editId="2C0A1987">
            <wp:simplePos x="0" y="0"/>
            <wp:positionH relativeFrom="column">
              <wp:posOffset>318518</wp:posOffset>
            </wp:positionH>
            <wp:positionV relativeFrom="paragraph">
              <wp:posOffset>1850892</wp:posOffset>
            </wp:positionV>
            <wp:extent cx="21723" cy="2775098"/>
            <wp:effectExtent l="0" t="0" r="35560" b="25400"/>
            <wp:wrapNone/>
            <wp:docPr id="20498" name="ตัวเชื่อมต่อตร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21723" cy="2775098"/>
                    </a:xfrm>
                    <a:prstGeom prst="line">
                      <a:avLst/>
                    </a:prstGeom>
                    <a:ln w="19050">
                      <a:solidFill>
                        <a:srgbClr val="002060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1A82161B" wp14:editId="0B96B6EB">
            <wp:simplePos x="0" y="0"/>
            <wp:positionH relativeFrom="column">
              <wp:posOffset>3996365</wp:posOffset>
            </wp:positionH>
            <wp:positionV relativeFrom="paragraph">
              <wp:posOffset>7029805</wp:posOffset>
            </wp:positionV>
            <wp:extent cx="0" cy="704850"/>
            <wp:effectExtent l="19050" t="0" r="19050" b="19050"/>
            <wp:wrapNone/>
            <wp:docPr id="20501" name="ตัวเชื่อมต่อตร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704850"/>
                    </a:xfrm>
                    <a:prstGeom prst="line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6704" behindDoc="0" locked="0" layoutInCell="1" allowOverlap="1" wp14:anchorId="2FF4162F" wp14:editId="4203E77C">
            <wp:simplePos x="0" y="0"/>
            <wp:positionH relativeFrom="column">
              <wp:posOffset>3013710</wp:posOffset>
            </wp:positionH>
            <wp:positionV relativeFrom="paragraph">
              <wp:posOffset>5389880</wp:posOffset>
            </wp:positionV>
            <wp:extent cx="1975485" cy="561975"/>
            <wp:effectExtent l="0" t="0" r="24765" b="28575"/>
            <wp:wrapNone/>
            <wp:docPr id="20499" name="สี่เหลี่ยมผืนผ้า: มุมมน 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56197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C0A6ADD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กำลังพล</w:t>
                        </w:r>
                      </w:p>
                      <w:p w14:paraId="76B28609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งานอำนวยการ</w:t>
                        </w:r>
                      </w:p>
                    </w:txbxContent>
                  </wps:txbx>
                  <wps:bodyPr rtlCol="0" anchor="ctr"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7728" behindDoc="0" locked="0" layoutInCell="1" allowOverlap="1" wp14:anchorId="2AD454CB" wp14:editId="2EC5B3EF">
            <wp:simplePos x="0" y="0"/>
            <wp:positionH relativeFrom="column">
              <wp:posOffset>4001135</wp:posOffset>
            </wp:positionH>
            <wp:positionV relativeFrom="paragraph">
              <wp:posOffset>5951855</wp:posOffset>
            </wp:positionV>
            <wp:extent cx="0" cy="525780"/>
            <wp:effectExtent l="19050" t="0" r="19050" b="26670"/>
            <wp:wrapNone/>
            <wp:docPr id="20500" name="ตัวเชื่อมต่อตร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>
                      <a:off x="0" y="0"/>
                      <a:ext cx="0" cy="525780"/>
                    </a:xfrm>
                    <a:prstGeom prst="line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81824" behindDoc="0" locked="0" layoutInCell="1" allowOverlap="1" wp14:anchorId="71949689" wp14:editId="6C60073E">
            <wp:simplePos x="0" y="0"/>
            <wp:positionH relativeFrom="column">
              <wp:posOffset>4001209</wp:posOffset>
            </wp:positionH>
            <wp:positionV relativeFrom="paragraph">
              <wp:posOffset>4499167</wp:posOffset>
            </wp:positionV>
            <wp:extent cx="0" cy="910040"/>
            <wp:effectExtent l="19050" t="19050" r="19050" b="4445"/>
            <wp:wrapNone/>
            <wp:docPr id="20504" name="ตัวเชื่อมต่อตร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CnPr>
                    <a:cxnSpLocks/>
                  </wps:cNvCnPr>
                  <wps:spPr>
                    <a:xfrm flipV="1">
                      <a:off x="0" y="0"/>
                      <a:ext cx="0" cy="910040"/>
                    </a:xfrm>
                    <a:prstGeom prst="line">
                      <a:avLst/>
                    </a:prstGeom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3B02D0EE" wp14:editId="76161A97">
            <wp:simplePos x="0" y="0"/>
            <wp:positionH relativeFrom="column">
              <wp:posOffset>-775823</wp:posOffset>
            </wp:positionH>
            <wp:positionV relativeFrom="paragraph">
              <wp:posOffset>4607191</wp:posOffset>
            </wp:positionV>
            <wp:extent cx="3568700" cy="5354955"/>
            <wp:effectExtent l="0" t="0" r="12700" b="17145"/>
            <wp:wrapNone/>
            <wp:docPr id="20497" name="สี่เหลี่ยมผืนผ้า 2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568700" cy="5354955"/>
                    </a:xfrm>
                    <a:prstGeom prst="rect">
                      <a:avLst/>
                    </a:prstGeom>
                    <a:ln>
                      <a:solidFill>
                        <a:srgbClr val="FC464A"/>
                      </a:solidFill>
                    </a:ln>
                  </wps:spPr>
                  <wps:style>
                    <a:lnRef idx="2">
                      <a:schemeClr val="accent2"/>
                    </a:lnRef>
                    <a:fillRef idx="1">
                      <a:schemeClr val="lt1"/>
                    </a:fillRef>
                    <a:effectRef idx="0">
                      <a:schemeClr val="accent2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7BBD4B1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งานนโยบายและแผนปฏิบัติการ</w:t>
                        </w:r>
                      </w:p>
                      <w:p w14:paraId="4BDB4E56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การเงินงานพัสดุพลาธิการและสรรพาวุธ</w:t>
                        </w:r>
                      </w:p>
                      <w:p w14:paraId="37591062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งานตรวจสอบติดตามประเมินผล</w:t>
                        </w:r>
                      </w:p>
                      <w:p w14:paraId="6ED662F4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งานธุรการและสารบรรณ</w:t>
                        </w:r>
                      </w:p>
                      <w:p w14:paraId="319F254D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งานการสื่อสารและเทคโนโลยีสารสนเทศ</w:t>
                        </w:r>
                      </w:p>
                      <w:p w14:paraId="4166BBC9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งานดูแลห้องประชุมและจัดการประชุม</w:t>
                        </w:r>
                      </w:p>
                      <w:p w14:paraId="1D3EEC6E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งานกำลังพล</w:t>
                        </w:r>
                      </w:p>
                      <w:p w14:paraId="12010CB5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งานเงินสินบน  รางวัล  และค่าตอบแทน</w:t>
                        </w:r>
                      </w:p>
                      <w:p w14:paraId="4D513FF0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งานควบคุมตรวจสอบการปฏิบัติงานของข้าราชการตำรวจ</w:t>
                        </w:r>
                      </w:p>
                      <w:p w14:paraId="410EBF44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งานการศึกษาฝึกอบรม</w:t>
                        </w:r>
                      </w:p>
                      <w:p w14:paraId="6DCC6ED0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งานจัดอาหารเลี้ยงดูผู้ต้องหา</w:t>
                        </w:r>
                      </w:p>
                      <w:p w14:paraId="56C41CF8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งานอื่นๆ ที่ไม่ระบุไว้เฉพาะ</w:t>
                        </w:r>
                      </w:p>
                      <w:p w14:paraId="3C98363A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งานสวัสดิการ</w:t>
                        </w:r>
                      </w:p>
                      <w:p w14:paraId="36652AA2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งานทะเบียนคนต่างด้าวขออนุญาตต่างๆ</w:t>
                        </w:r>
                      </w:p>
                      <w:p w14:paraId="62216157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งานที่เกี่ยวข้องกับอำนวยการ</w:t>
                        </w:r>
                      </w:p>
                      <w:p w14:paraId="35A0344D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งานพัฒนาองค์กร และ บริหารจัดการ</w:t>
                        </w:r>
                      </w:p>
                      <w:p w14:paraId="5E0344D0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งานประชาสัมพันธ์</w:t>
                        </w:r>
                      </w:p>
                      <w:p w14:paraId="3E73CD68" w14:textId="77777777" w:rsidR="00CD5536" w:rsidRDefault="00CD5536" w:rsidP="00CD5536">
                        <w:pPr>
                          <w:pStyle w:val="a9"/>
                          <w:numPr>
                            <w:ilvl w:val="0"/>
                            <w:numId w:val="6"/>
                          </w:numP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000000" w:themeColor="dark1"/>
                            <w:kern w:val="24"/>
                            <w:sz w:val="36"/>
                            <w:szCs w:val="36"/>
                            <w:cs/>
                          </w:rPr>
                          <w:t>งานที่ผู้บังคับบัญชามอบหมาย</w:t>
                        </w:r>
                      </w:p>
                    </w:txbxContent>
                  </wps:txbx>
                  <wps:bodyPr wrap="square">
                    <a:spAutoFit/>
                  </wps:bodyPr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2608" behindDoc="0" locked="0" layoutInCell="1" allowOverlap="1" wp14:anchorId="490714C8" wp14:editId="2FB5154C">
            <wp:simplePos x="0" y="0"/>
            <wp:positionH relativeFrom="column">
              <wp:posOffset>-471170</wp:posOffset>
            </wp:positionH>
            <wp:positionV relativeFrom="paragraph">
              <wp:posOffset>1340485</wp:posOffset>
            </wp:positionV>
            <wp:extent cx="1731645" cy="400050"/>
            <wp:effectExtent l="0" t="0" r="20955" b="19050"/>
            <wp:wrapNone/>
            <wp:docPr id="20496" name="กล่องข้อความ 2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1731645" cy="400050"/>
                    </a:xfrm>
                    <a:prstGeom prst="rect">
                      <a:avLst/>
                    </a:prstGeom>
                    <a:solidFill>
                      <a:srgbClr val="FC464A"/>
                    </a:solidFill>
                  </wps:spPr>
                  <wps:style>
                    <a:lnRef idx="3">
                      <a:schemeClr val="lt1"/>
                    </a:lnRef>
                    <a:fillRef idx="1">
                      <a:schemeClr val="accent1"/>
                    </a:fillRef>
                    <a:effectRef idx="1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8DB9A8E" w14:textId="77777777" w:rsidR="00CD5536" w:rsidRDefault="00CD5536" w:rsidP="00CD5536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  <w:cs/>
                          </w:rPr>
                          <w:t>สารวัตรอำนวยการ</w:t>
                        </w:r>
                      </w:p>
                    </w:txbxContent>
                  </wps:txbx>
                  <wps:bodyPr wrap="square" rtlCol="0">
                    <a:spAutoFit/>
                  </wps:bodyPr>
                </wps:wsp>
              </a:graphicData>
            </a:graphic>
          </wp:anchor>
        </w:drawing>
      </w:r>
      <w:r w:rsidR="00CD5536"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50FED9E1" wp14:editId="5BF95B56">
            <wp:simplePos x="0" y="0"/>
            <wp:positionH relativeFrom="column">
              <wp:posOffset>2058877</wp:posOffset>
            </wp:positionH>
            <wp:positionV relativeFrom="paragraph">
              <wp:posOffset>1282124</wp:posOffset>
            </wp:positionV>
            <wp:extent cx="1665024" cy="2257282"/>
            <wp:effectExtent l="0" t="0" r="0" b="0"/>
            <wp:wrapNone/>
            <wp:docPr id="20492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76E70E2F-5944-441A-9F5D-1C6443E98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76E70E2F-5944-441A-9F5D-1C6443E98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65024" cy="225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7789CE3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9278535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C2E2CCE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279998D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E049155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0486549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346281A7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4214BF3B" w14:textId="77777777" w:rsidR="00F5315B" w:rsidRPr="002C3D16" w:rsidRDefault="00373036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0831E0D7" wp14:editId="7C8B4F79">
            <wp:simplePos x="0" y="0"/>
            <wp:positionH relativeFrom="column">
              <wp:posOffset>1504950</wp:posOffset>
            </wp:positionH>
            <wp:positionV relativeFrom="paragraph">
              <wp:posOffset>351790</wp:posOffset>
            </wp:positionV>
            <wp:extent cx="2702560" cy="968375"/>
            <wp:effectExtent l="0" t="0" r="21590" b="22225"/>
            <wp:wrapNone/>
            <wp:docPr id="20491" name="สี่เหลี่ยมผืนผ้า: มุมมน 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702560" cy="96837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E87BC50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พ.ต.ท.อาคม ศรีณวัฒน์</w:t>
                        </w:r>
                      </w:p>
                      <w:p w14:paraId="58500561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สว.อก.สถ.เมืองสุราษฎร์ธานี</w:t>
                        </w:r>
                      </w:p>
                      <w:p w14:paraId="10EB3C8C" w14:textId="77777777" w:rsidR="00CD5536" w:rsidRPr="00CD5536" w:rsidRDefault="00CD5536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cs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โทร. 08-1477-1121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30F912ED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5E57D56E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6AA3B3CD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2535AD52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746E135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53A6D7F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7D87604C" w14:textId="77777777" w:rsidR="00F5315B" w:rsidRPr="002C3D16" w:rsidRDefault="00BA0D3D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79776" behindDoc="0" locked="0" layoutInCell="1" allowOverlap="1" wp14:anchorId="0774DE14" wp14:editId="29786854">
            <wp:simplePos x="0" y="0"/>
            <wp:positionH relativeFrom="column">
              <wp:posOffset>3009900</wp:posOffset>
            </wp:positionH>
            <wp:positionV relativeFrom="paragraph">
              <wp:posOffset>339725</wp:posOffset>
            </wp:positionV>
            <wp:extent cx="1975485" cy="838200"/>
            <wp:effectExtent l="0" t="0" r="24765" b="19050"/>
            <wp:wrapNone/>
            <wp:docPr id="20502" name="สี่เหลี่ยมผืนผ้า: มุมมน 1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838200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FF3F239" w14:textId="77777777" w:rsidR="00CD5536" w:rsidRDefault="00CD5536" w:rsidP="00BA0D3D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สัญ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ญา</w:t>
                        </w: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บัตร</w:t>
                        </w:r>
                      </w:p>
                      <w:p w14:paraId="3CA046E7" w14:textId="77777777" w:rsidR="00BA0D3D" w:rsidRDefault="00BA0D3D" w:rsidP="00BA0D3D">
                        <w:pPr>
                          <w:spacing w:after="0" w:line="240" w:lineRule="auto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3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  <w:p w14:paraId="6BCCEFB8" w14:textId="77777777" w:rsidR="00BA0D3D" w:rsidRPr="00CD5536" w:rsidRDefault="00BA0D3D" w:rsidP="00CD5536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4D864888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33996C3D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1FDA2A0B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F8B9F39" w14:textId="77777777" w:rsidR="00F5315B" w:rsidRPr="002C3D16" w:rsidRDefault="00BA0D3D" w:rsidP="00F5315B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80800" behindDoc="0" locked="0" layoutInCell="1" allowOverlap="1" wp14:anchorId="0B4727CD" wp14:editId="43CE8950">
            <wp:simplePos x="0" y="0"/>
            <wp:positionH relativeFrom="column">
              <wp:posOffset>3009900</wp:posOffset>
            </wp:positionH>
            <wp:positionV relativeFrom="paragraph">
              <wp:posOffset>177164</wp:posOffset>
            </wp:positionV>
            <wp:extent cx="1975485" cy="866775"/>
            <wp:effectExtent l="0" t="0" r="24765" b="28575"/>
            <wp:wrapNone/>
            <wp:docPr id="20503" name="สี่เหลี่ยมผืนผ้า: มุมมน 1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975485" cy="866775"/>
                    </a:xfrm>
                    <a:prstGeom prst="round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FA82FBA" w14:textId="77777777" w:rsidR="00CD5536" w:rsidRDefault="00CD5536" w:rsidP="00BA0D3D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D5536"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ประทวน</w:t>
                        </w:r>
                      </w:p>
                      <w:p w14:paraId="323BD33B" w14:textId="77777777" w:rsidR="00BA0D3D" w:rsidRPr="00CD5536" w:rsidRDefault="00BA0D3D" w:rsidP="00BA0D3D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ascii="TH Sarabun New" w:hAnsi="TH Sarabun New" w:cs="TH Sarabun New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4 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  <w14:glow w14:rad="63500">
                              <w14:schemeClr w14:val="bg1"/>
                            </w14:glow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นาย</w:t>
                        </w:r>
                      </w:p>
                    </w:txbxContent>
                  </wps:txbx>
                  <wps:bodyPr rtlCol="0" anchor="ctr"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</w:p>
    <w:p w14:paraId="7A67FC29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0241A26A" w14:textId="77777777" w:rsidR="00F5315B" w:rsidRPr="002C3D16" w:rsidRDefault="00F5315B" w:rsidP="00F5315B">
      <w:pPr>
        <w:rPr>
          <w:rFonts w:ascii="Angsana New" w:hAnsi="Angsana New" w:cs="Angsana New"/>
          <w:sz w:val="32"/>
          <w:szCs w:val="32"/>
        </w:rPr>
      </w:pPr>
    </w:p>
    <w:p w14:paraId="2B00772E" w14:textId="77777777" w:rsidR="00F5315B" w:rsidRPr="002C3D16" w:rsidRDefault="00F5315B" w:rsidP="00F5315B">
      <w:pPr>
        <w:tabs>
          <w:tab w:val="left" w:pos="5676"/>
        </w:tabs>
        <w:rPr>
          <w:rFonts w:ascii="Angsana New" w:hAnsi="Angsana New" w:cs="Angsana New"/>
          <w:sz w:val="32"/>
          <w:szCs w:val="32"/>
        </w:rPr>
      </w:pPr>
    </w:p>
    <w:p w14:paraId="4BE8DBCE" w14:textId="77777777" w:rsidR="00AB502D" w:rsidRPr="002C3D16" w:rsidRDefault="00373036" w:rsidP="00AB502D">
      <w:pPr>
        <w:pStyle w:val="1"/>
        <w:jc w:val="center"/>
        <w:rPr>
          <w:rFonts w:ascii="Angsana New" w:hAnsi="Angsana New" w:cs="Angsana New"/>
          <w:szCs w:val="32"/>
        </w:rPr>
      </w:pPr>
      <w:bookmarkStart w:id="38" w:name="_Toc161134352"/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984896" behindDoc="0" locked="0" layoutInCell="1" allowOverlap="1" wp14:anchorId="6576917C" wp14:editId="10B83092">
            <wp:simplePos x="0" y="0"/>
            <wp:positionH relativeFrom="column">
              <wp:posOffset>1339215</wp:posOffset>
            </wp:positionH>
            <wp:positionV relativeFrom="paragraph">
              <wp:posOffset>20955</wp:posOffset>
            </wp:positionV>
            <wp:extent cx="541655" cy="535305"/>
            <wp:effectExtent l="0" t="0" r="0" b="0"/>
            <wp:wrapNone/>
            <wp:docPr id="20506" name="Picture 3" descr="E:\Work Tum\ชัยณรงค์ฯ\จุดตรวจ รูปแบบใหม่ TPCC\spd_20200207150034_b333.png">
              <a:extLst xmlns:a="http://schemas.openxmlformats.org/drawingml/2006/main">
                <a:ext uri="{FF2B5EF4-FFF2-40B4-BE49-F238E27FC236}">
                  <a16:creationId xmlns:a16="http://schemas.microsoft.com/office/drawing/2014/main" id="{D270D1B3-1AC4-4EC0-AA5A-627A69FF9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E:\Work Tum\ชัยณรงค์ฯ\จุดตรวจ รูปแบบใหม่ TPCC\spd_20200207150034_b333.png">
                      <a:extLst>
                        <a:ext uri="{FF2B5EF4-FFF2-40B4-BE49-F238E27FC236}">
                          <a16:creationId xmlns:a16="http://schemas.microsoft.com/office/drawing/2014/main" id="{D270D1B3-1AC4-4EC0-AA5A-627A69FF9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Cs w:val="32"/>
        </w:rPr>
        <w:drawing>
          <wp:anchor distT="0" distB="0" distL="114300" distR="114300" simplePos="0" relativeHeight="251985920" behindDoc="0" locked="0" layoutInCell="1" allowOverlap="1" wp14:anchorId="052C0172" wp14:editId="044032EE">
            <wp:simplePos x="0" y="0"/>
            <wp:positionH relativeFrom="column">
              <wp:posOffset>3886200</wp:posOffset>
            </wp:positionH>
            <wp:positionV relativeFrom="paragraph">
              <wp:posOffset>20955</wp:posOffset>
            </wp:positionV>
            <wp:extent cx="561041" cy="454557"/>
            <wp:effectExtent l="0" t="0" r="0" b="3175"/>
            <wp:wrapNone/>
            <wp:docPr id="20507" name="รูปภาพ 9" descr="6.png">
              <a:extLst xmlns:a="http://schemas.openxmlformats.org/drawingml/2006/main">
                <a:ext uri="{FF2B5EF4-FFF2-40B4-BE49-F238E27FC236}">
                  <a16:creationId xmlns:a16="http://schemas.microsoft.com/office/drawing/2014/main" id="{54CDF2D2-E583-4DCB-AC92-F3E0B86E4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9" descr="6.png">
                      <a:extLst>
                        <a:ext uri="{FF2B5EF4-FFF2-40B4-BE49-F238E27FC236}">
                          <a16:creationId xmlns:a16="http://schemas.microsoft.com/office/drawing/2014/main" id="{54CDF2D2-E583-4DCB-AC92-F3E0B86E4A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1" cy="45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2D" w:rsidRPr="002C3D16">
        <w:rPr>
          <w:rFonts w:ascii="Angsana New" w:hAnsi="Angsana New" w:cs="Angsana New" w:hint="cs"/>
          <w:szCs w:val="32"/>
          <w:cs/>
        </w:rPr>
        <w:t>งานอำนวยการ</w:t>
      </w:r>
      <w:bookmarkEnd w:id="38"/>
    </w:p>
    <w:p w14:paraId="3F45523D" w14:textId="77777777" w:rsidR="00AB502D" w:rsidRPr="002C3D16" w:rsidRDefault="00AB502D" w:rsidP="00AB502D">
      <w:pPr>
        <w:jc w:val="center"/>
        <w:rPr>
          <w:rFonts w:ascii="Angsana New" w:hAnsi="Angsana New" w:cs="Angsana New"/>
          <w:color w:val="1F4E79" w:themeColor="accent5" w:themeShade="80"/>
          <w:sz w:val="32"/>
          <w:szCs w:val="32"/>
        </w:rPr>
      </w:pPr>
      <w:r w:rsidRPr="002C3D16">
        <w:rPr>
          <w:rFonts w:ascii="Angsana New" w:hAnsi="Angsana New" w:cs="Angsana New" w:hint="cs"/>
          <w:color w:val="1F4E79" w:themeColor="accent5" w:themeShade="80"/>
          <w:sz w:val="32"/>
          <w:szCs w:val="32"/>
          <w:cs/>
        </w:rPr>
        <w:t>สถานีตำรวจภูธรเมืองสุราษฎร์ธานี</w:t>
      </w:r>
    </w:p>
    <w:p w14:paraId="6170D748" w14:textId="77777777" w:rsidR="00AB502D" w:rsidRPr="002C3D16" w:rsidRDefault="00AB502D" w:rsidP="00AB502D">
      <w:pPr>
        <w:pStyle w:val="2"/>
        <w:jc w:val="center"/>
        <w:rPr>
          <w:rFonts w:ascii="Angsana New" w:eastAsia="Calibri" w:hAnsi="Angsana New" w:cs="Angsana New"/>
          <w:sz w:val="32"/>
          <w:szCs w:val="32"/>
        </w:rPr>
      </w:pPr>
      <w:bookmarkStart w:id="39" w:name="_Toc161134353"/>
      <w:r w:rsidRPr="002C3D16">
        <w:rPr>
          <w:rFonts w:ascii="Angsana New" w:hAnsi="Angsana New" w:cs="Angsana New" w:hint="cs"/>
          <w:sz w:val="32"/>
          <w:szCs w:val="32"/>
          <w:cs/>
        </w:rPr>
        <w:t>ผลการปฏิบัติงานฝ่ายอำนวยการ (ช่วงวันที่ 1 – 31 ตุลาคม 2566)</w:t>
      </w:r>
      <w:bookmarkEnd w:id="39"/>
    </w:p>
    <w:p w14:paraId="40FFDF4A" w14:textId="77777777" w:rsidR="00AB502D" w:rsidRPr="002C3D16" w:rsidRDefault="00AB502D" w:rsidP="00AB502D">
      <w:pPr>
        <w:pStyle w:val="2"/>
        <w:rPr>
          <w:rFonts w:ascii="Angsana New" w:hAnsi="Angsana New" w:cs="Angsana New"/>
          <w:sz w:val="32"/>
          <w:szCs w:val="32"/>
        </w:rPr>
      </w:pPr>
      <w:bookmarkStart w:id="40" w:name="_Toc161134354"/>
      <w:r w:rsidRPr="002C3D16">
        <w:rPr>
          <w:rFonts w:ascii="Angsana New" w:hAnsi="Angsana New" w:cs="Angsana New" w:hint="cs"/>
          <w:sz w:val="32"/>
          <w:szCs w:val="32"/>
          <w:cs/>
        </w:rPr>
        <w:t>กิจกรรมเทิดทูนสถาบันพระมหากษัตริย์</w:t>
      </w:r>
      <w:bookmarkEnd w:id="40"/>
    </w:p>
    <w:p w14:paraId="3325F692" w14:textId="77777777" w:rsidR="00AB502D" w:rsidRPr="00AB502D" w:rsidRDefault="00AB502D" w:rsidP="00AB502D">
      <w:pPr>
        <w:jc w:val="center"/>
        <w:rPr>
          <w:rFonts w:ascii="Angsana New" w:hAnsi="Angsana New" w:cs="Angsana New"/>
          <w:sz w:val="32"/>
          <w:szCs w:val="32"/>
        </w:rPr>
      </w:pPr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>การประชาสัมพันธ์ผ่าน เว็ปไซ</w:t>
      </w:r>
      <w:proofErr w:type="spellStart"/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>ต์</w:t>
      </w:r>
      <w:proofErr w:type="spellEnd"/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และ </w:t>
      </w:r>
      <w:r w:rsidRPr="00AB502D">
        <w:rPr>
          <w:rFonts w:ascii="Angsana New" w:hAnsi="Angsana New" w:cs="Angsana New" w:hint="cs"/>
          <w:b/>
          <w:bCs/>
          <w:sz w:val="32"/>
          <w:szCs w:val="32"/>
        </w:rPr>
        <w:t>Facebook</w:t>
      </w:r>
      <w:r w:rsidRPr="00AB502D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ของ สภ.เมืองสุราษฎร์ธานี</w:t>
      </w:r>
    </w:p>
    <w:p w14:paraId="52710CF7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  <w:cs/>
        </w:rPr>
      </w:pPr>
    </w:p>
    <w:p w14:paraId="560B35F9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87968" behindDoc="0" locked="0" layoutInCell="1" allowOverlap="1" wp14:anchorId="2DEE9700" wp14:editId="352399DE">
            <wp:simplePos x="0" y="0"/>
            <wp:positionH relativeFrom="column">
              <wp:posOffset>-243205</wp:posOffset>
            </wp:positionH>
            <wp:positionV relativeFrom="paragraph">
              <wp:posOffset>74930</wp:posOffset>
            </wp:positionV>
            <wp:extent cx="6178550" cy="1689100"/>
            <wp:effectExtent l="76200" t="76200" r="127000" b="139700"/>
            <wp:wrapNone/>
            <wp:docPr id="20508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52A186BC-BAF6-44D8-ADF9-194D1A98F7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52A186BC-BAF6-44D8-ADF9-194D1A98F7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689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6DEC" w14:textId="77777777" w:rsidR="00F5315B" w:rsidRPr="002C3D16" w:rsidRDefault="00AB502D" w:rsidP="00F5315B">
      <w:pPr>
        <w:tabs>
          <w:tab w:val="left" w:pos="5676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88992" behindDoc="0" locked="0" layoutInCell="1" allowOverlap="1" wp14:anchorId="31D29C56" wp14:editId="77C45C0A">
            <wp:simplePos x="0" y="0"/>
            <wp:positionH relativeFrom="column">
              <wp:posOffset>-243116</wp:posOffset>
            </wp:positionH>
            <wp:positionV relativeFrom="paragraph">
              <wp:posOffset>1737995</wp:posOffset>
            </wp:positionV>
            <wp:extent cx="6178913" cy="3708991"/>
            <wp:effectExtent l="76200" t="76200" r="127000" b="139700"/>
            <wp:wrapNone/>
            <wp:docPr id="20509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5F9166E2-F09D-454A-8A70-1A0358C01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5F9166E2-F09D-454A-8A70-1A0358C01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913" cy="3708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AFC1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766661B7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50BFAB2E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6416EDBC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5EAB1FF5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65F5F1F6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27506327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51F8A183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4A591055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55D45C60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4EE8C45D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52C1F66E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7617C136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085C1A00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505E1C55" w14:textId="77777777" w:rsidR="00AB502D" w:rsidRPr="002C3D16" w:rsidRDefault="00AB502D" w:rsidP="00AB502D">
      <w:pPr>
        <w:rPr>
          <w:rFonts w:ascii="Angsana New" w:hAnsi="Angsana New" w:cs="Angsana New"/>
          <w:sz w:val="32"/>
          <w:szCs w:val="32"/>
        </w:rPr>
      </w:pPr>
    </w:p>
    <w:p w14:paraId="4571DAC5" w14:textId="77777777" w:rsidR="00AB502D" w:rsidRPr="002C3D16" w:rsidRDefault="00AB502D" w:rsidP="007D3332">
      <w:pPr>
        <w:rPr>
          <w:rFonts w:ascii="Angsana New" w:hAnsi="Angsana New" w:cs="Angsana New"/>
          <w:sz w:val="32"/>
          <w:szCs w:val="32"/>
        </w:rPr>
      </w:pPr>
    </w:p>
    <w:p w14:paraId="3BE29501" w14:textId="77777777" w:rsidR="00AB502D" w:rsidRPr="002C3D16" w:rsidRDefault="00FD4259" w:rsidP="00FD425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430BF2CE" wp14:editId="3C6E9663">
            <wp:extent cx="7538483" cy="738472"/>
            <wp:effectExtent l="0" t="0" r="24765" b="24130"/>
            <wp:docPr id="20510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38483" cy="738472"/>
                      <a:chOff x="0" y="0"/>
                      <a:chExt cx="6858000" cy="738472"/>
                    </a:xfrm>
                  </wpg:grpSpPr>
                  <wps:wsp>
                    <wps:cNvPr id="20511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10345E" w14:textId="77777777" w:rsidR="00FD4259" w:rsidRPr="00FD4259" w:rsidRDefault="00FD4259" w:rsidP="00FD42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12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13" name="รูปภาพ 20513"/>
                      <pic:cNvPicPr>
                        <a:picLocks noChangeAspect="1"/>
                      </pic:cNvPicPr>
                    </pic:nvPicPr>
                    <pic:blipFill>
                      <a:blip r:embed="rId9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7E7B0E3E" w14:textId="77777777" w:rsidR="00FD4259" w:rsidRPr="002C3D16" w:rsidRDefault="00FD4259" w:rsidP="00FD4259">
      <w:pPr>
        <w:pStyle w:val="2"/>
        <w:jc w:val="center"/>
        <w:rPr>
          <w:rFonts w:ascii="Angsana New" w:eastAsiaTheme="minorHAnsi" w:hAnsi="Angsana New" w:cs="Angsana New"/>
          <w:sz w:val="32"/>
          <w:szCs w:val="32"/>
        </w:rPr>
      </w:pPr>
      <w:bookmarkStart w:id="41" w:name="_Toc161134355"/>
      <w:r w:rsidRPr="002C3D16">
        <w:rPr>
          <w:rFonts w:ascii="Angsana New" w:eastAsiaTheme="minorHAnsi" w:hAnsi="Angsana New" w:cs="Angsana New" w:hint="cs"/>
          <w:sz w:val="32"/>
          <w:szCs w:val="32"/>
          <w:cs/>
        </w:rPr>
        <w:t>กิจกรรมทางศาสนา</w:t>
      </w:r>
      <w:bookmarkEnd w:id="41"/>
    </w:p>
    <w:p w14:paraId="51DE5A48" w14:textId="77777777" w:rsidR="00FD4259" w:rsidRPr="00FD4259" w:rsidRDefault="00FD4259" w:rsidP="00FD4259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FD4259">
        <w:rPr>
          <w:rFonts w:ascii="Angsana New" w:hAnsi="Angsana New" w:cs="Angsana New" w:hint="cs"/>
          <w:sz w:val="32"/>
          <w:szCs w:val="32"/>
          <w:cs/>
        </w:rPr>
        <w:t xml:space="preserve">ประชาสัมพันธ์ งดจำหน่ายสุราใน </w:t>
      </w:r>
      <w:hyperlink r:id="rId242" w:history="1">
        <w:r w:rsidRPr="00FD4259">
          <w:rPr>
            <w:rStyle w:val="a8"/>
            <w:rFonts w:ascii="Angsana New" w:hAnsi="Angsana New" w:cs="Angsana New" w:hint="cs"/>
            <w:b/>
            <w:bCs/>
            <w:sz w:val="32"/>
            <w:szCs w:val="32"/>
            <w:cs/>
          </w:rPr>
          <w:t>วันออกพรรษา</w:t>
        </w:r>
      </w:hyperlink>
    </w:p>
    <w:p w14:paraId="5A3A5C70" w14:textId="77777777" w:rsidR="00FD4259" w:rsidRPr="002C3D16" w:rsidRDefault="00FD4259" w:rsidP="00FD4259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FD4259">
        <w:rPr>
          <w:rFonts w:ascii="Angsana New" w:hAnsi="Angsana New" w:cs="Angsana New" w:hint="cs"/>
          <w:sz w:val="32"/>
          <w:szCs w:val="32"/>
          <w:cs/>
        </w:rPr>
        <w:t>"วันออกพรรษา" วันสำคัญทางพุทธศาสนาปีนี้ ตรงกับวันอาทิตย์ที่ 29 ตุลาคม 2566</w:t>
      </w:r>
    </w:p>
    <w:p w14:paraId="0BF91E31" w14:textId="77777777" w:rsidR="00FD4259" w:rsidRPr="00FD4259" w:rsidRDefault="00FD4259" w:rsidP="00FD4259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91040" behindDoc="0" locked="0" layoutInCell="1" allowOverlap="1" wp14:anchorId="798C2DBA" wp14:editId="11C329A4">
            <wp:simplePos x="0" y="0"/>
            <wp:positionH relativeFrom="column">
              <wp:posOffset>1772</wp:posOffset>
            </wp:positionH>
            <wp:positionV relativeFrom="paragraph">
              <wp:posOffset>71164</wp:posOffset>
            </wp:positionV>
            <wp:extent cx="5731510" cy="1848293"/>
            <wp:effectExtent l="76200" t="76200" r="135890" b="133350"/>
            <wp:wrapNone/>
            <wp:docPr id="20514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1BD1D77D-D243-4E55-8725-9FEEF6905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1BD1D77D-D243-4E55-8725-9FEEF69057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962" cy="18494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92064" behindDoc="0" locked="0" layoutInCell="1" allowOverlap="1" wp14:anchorId="07212FCE" wp14:editId="1F33A04B">
            <wp:simplePos x="0" y="0"/>
            <wp:positionH relativeFrom="column">
              <wp:posOffset>1247140</wp:posOffset>
            </wp:positionH>
            <wp:positionV relativeFrom="paragraph">
              <wp:posOffset>2662555</wp:posOffset>
            </wp:positionV>
            <wp:extent cx="3511309" cy="4369410"/>
            <wp:effectExtent l="76200" t="76200" r="127635" b="127000"/>
            <wp:wrapNone/>
            <wp:docPr id="2051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0496C06-25C8-4441-A165-3EB43B191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0496C06-25C8-4441-A165-3EB43B191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09" cy="4369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07E7AF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  <w:cs/>
        </w:rPr>
      </w:pPr>
    </w:p>
    <w:p w14:paraId="1D501305" w14:textId="77777777" w:rsidR="00FD4259" w:rsidRPr="002C3D16" w:rsidRDefault="00FD4259" w:rsidP="00FD4259">
      <w:pPr>
        <w:tabs>
          <w:tab w:val="left" w:pos="904"/>
        </w:tabs>
        <w:rPr>
          <w:rFonts w:ascii="Angsana New" w:hAnsi="Angsana New" w:cs="Angsana New"/>
          <w:sz w:val="32"/>
          <w:szCs w:val="32"/>
        </w:rPr>
      </w:pPr>
    </w:p>
    <w:p w14:paraId="23F676C4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41370FC6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7864FF36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559FA41D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6867E325" w14:textId="77777777" w:rsidR="00FD4259" w:rsidRPr="002C3D16" w:rsidRDefault="00FD4259" w:rsidP="00FD4259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ประชาสัมพันธ์ ผ่าน </w:t>
      </w:r>
      <w:r w:rsidRPr="002C3D16">
        <w:rPr>
          <w:rFonts w:ascii="Angsana New" w:hAnsi="Angsana New" w:cs="Angsana New" w:hint="cs"/>
          <w:b/>
          <w:bCs/>
          <w:sz w:val="32"/>
          <w:szCs w:val="32"/>
        </w:rPr>
        <w:t>Facebook</w:t>
      </w:r>
    </w:p>
    <w:p w14:paraId="7481F0E2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38030444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66C76969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0B23D0A4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7807E1D7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616FF322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1ECF4D46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11D43BD1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16077C0C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382E97E6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6E862D97" w14:textId="77777777" w:rsidR="00FD4259" w:rsidRPr="002C3D16" w:rsidRDefault="00FD4259" w:rsidP="007D3332">
      <w:pPr>
        <w:rPr>
          <w:rFonts w:ascii="Angsana New" w:hAnsi="Angsana New" w:cs="Angsana New"/>
          <w:sz w:val="32"/>
          <w:szCs w:val="32"/>
          <w:cs/>
        </w:rPr>
      </w:pPr>
    </w:p>
    <w:p w14:paraId="2C8FEE4C" w14:textId="77777777" w:rsidR="00FD4259" w:rsidRPr="002C3D16" w:rsidRDefault="00FD4259" w:rsidP="00FD4259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1A992867" wp14:editId="00AFB204">
            <wp:extent cx="7527851" cy="561032"/>
            <wp:effectExtent l="0" t="0" r="16510" b="10795"/>
            <wp:docPr id="20516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561032"/>
                      <a:chOff x="0" y="0"/>
                      <a:chExt cx="6858000" cy="738472"/>
                    </a:xfrm>
                  </wpg:grpSpPr>
                  <wps:wsp>
                    <wps:cNvPr id="20517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30FE00" w14:textId="77777777" w:rsidR="00FD4259" w:rsidRPr="00FD4259" w:rsidRDefault="00FD4259" w:rsidP="00FD42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18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4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19" name="รูปภาพ 20519"/>
                      <pic:cNvPicPr>
                        <a:picLocks noChangeAspect="1"/>
                      </pic:cNvPicPr>
                    </pic:nvPicPr>
                    <pic:blipFill>
                      <a:blip r:embed="rId246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28B59794" w14:textId="77777777" w:rsidR="00FD4259" w:rsidRPr="002C3D16" w:rsidRDefault="00FD4259" w:rsidP="00FD4259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2" w:name="_Toc161134356"/>
      <w:r w:rsidRPr="002C3D16">
        <w:rPr>
          <w:rFonts w:ascii="Angsana New" w:hAnsi="Angsana New" w:cs="Angsana New" w:hint="cs"/>
          <w:sz w:val="32"/>
          <w:szCs w:val="32"/>
          <w:cs/>
        </w:rPr>
        <w:t>การดูแล สวัสดิการ และความเป็นอยู่ของข้าราชการตำรวจและครอบครัวในสังกัด</w:t>
      </w:r>
      <w:bookmarkEnd w:id="42"/>
    </w:p>
    <w:p w14:paraId="5984C48F" w14:textId="77777777" w:rsidR="00FD4259" w:rsidRPr="00FD4259" w:rsidRDefault="00FD4259" w:rsidP="00FD4259">
      <w:pPr>
        <w:rPr>
          <w:rFonts w:ascii="Angsana New" w:hAnsi="Angsana New" w:cs="Angsana New"/>
          <w:sz w:val="32"/>
          <w:szCs w:val="32"/>
        </w:rPr>
      </w:pPr>
      <w:r w:rsidRPr="00FD4259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FD4259">
        <w:rPr>
          <w:rFonts w:ascii="Angsana New" w:hAnsi="Angsana New" w:cs="Angsana New" w:hint="cs"/>
          <w:b/>
          <w:bCs/>
          <w:sz w:val="32"/>
          <w:szCs w:val="32"/>
        </w:rPr>
        <w:t xml:space="preserve">17 </w:t>
      </w:r>
      <w:r w:rsidRPr="00FD4259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ตุลาคม 2566 </w:t>
      </w:r>
    </w:p>
    <w:p w14:paraId="557579D7" w14:textId="77777777" w:rsidR="00FD4259" w:rsidRPr="002C3D16" w:rsidRDefault="00FD4259" w:rsidP="00FD4259">
      <w:pPr>
        <w:jc w:val="thaiDistribute"/>
        <w:rPr>
          <w:rFonts w:ascii="Angsana New" w:hAnsi="Angsana New" w:cs="Angsana New"/>
          <w:sz w:val="32"/>
          <w:szCs w:val="32"/>
        </w:rPr>
      </w:pPr>
      <w:r w:rsidRPr="00FD4259">
        <w:rPr>
          <w:rFonts w:ascii="Angsana New" w:hAnsi="Angsana New" w:cs="Angsana New" w:hint="cs"/>
          <w:b/>
          <w:bCs/>
          <w:sz w:val="32"/>
          <w:szCs w:val="32"/>
        </w:rPr>
        <w:tab/>
        <w:t xml:space="preserve">        </w:t>
      </w:r>
      <w:r w:rsidRPr="00FD4259">
        <w:rPr>
          <w:rFonts w:ascii="Angsana New" w:hAnsi="Angsana New" w:cs="Angsana New" w:hint="cs"/>
          <w:sz w:val="32"/>
          <w:szCs w:val="32"/>
          <w:cs/>
        </w:rPr>
        <w:t>เมื่อวันที่ 17 ต.ค. 66 เวลา 07.30 น. พ.ต.อ.นิพล ชาตรี ผกก.สภ.เมืองสุราษฎร์ธานี พร้อมด้วยข้าราชการตำรวจ สภ.เมืองสุราษฎร์ธานี แม่บ้านข้าราชการตำรวจ และบุตร ธิดา ร่วมกับ กต.ตร.สภ.เมือง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</w:r>
      <w:r w:rsidRPr="00FD4259">
        <w:rPr>
          <w:rFonts w:ascii="Angsana New" w:hAnsi="Angsana New" w:cs="Angsana New" w:hint="cs"/>
          <w:sz w:val="32"/>
          <w:szCs w:val="32"/>
          <w:cs/>
        </w:rPr>
        <w:t>สุราษฎร์ธานี ได้ร่วมกันจัดงานวันตำรวจ ประจำปี 2566 ณ ลานจอดรถหน้าอาคารที่ทำการ สภ.เมือง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</w:r>
      <w:r w:rsidRPr="00FD4259">
        <w:rPr>
          <w:rFonts w:ascii="Angsana New" w:hAnsi="Angsana New" w:cs="Angsana New" w:hint="cs"/>
          <w:sz w:val="32"/>
          <w:szCs w:val="32"/>
          <w:cs/>
        </w:rPr>
        <w:t>สุราษฎร์ธานี และกิจกรรมในวันตำรวจ</w:t>
      </w:r>
    </w:p>
    <w:p w14:paraId="16D0096C" w14:textId="77777777" w:rsidR="00FD4259" w:rsidRPr="00FD4259" w:rsidRDefault="00FD4259" w:rsidP="00FD4259">
      <w:pPr>
        <w:jc w:val="thaiDistribute"/>
        <w:rPr>
          <w:rFonts w:ascii="Angsana New" w:hAnsi="Angsana New" w:cs="Angsana New"/>
          <w:sz w:val="32"/>
          <w:szCs w:val="32"/>
          <w:cs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94112" behindDoc="0" locked="0" layoutInCell="1" allowOverlap="1" wp14:anchorId="6F4CF893" wp14:editId="76E91749">
            <wp:simplePos x="0" y="0"/>
            <wp:positionH relativeFrom="column">
              <wp:posOffset>782748</wp:posOffset>
            </wp:positionH>
            <wp:positionV relativeFrom="paragraph">
              <wp:posOffset>214423</wp:posOffset>
            </wp:positionV>
            <wp:extent cx="4210050" cy="2805430"/>
            <wp:effectExtent l="76200" t="76200" r="133350" b="128270"/>
            <wp:wrapNone/>
            <wp:docPr id="20520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CE929BA8-AB31-4B76-92E2-117D311CBE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CE929BA8-AB31-4B76-92E2-117D311CBED1}"/>
                        </a:ext>
                      </a:extLst>
                    </pic:cNvPr>
                    <pic:cNvPicPr/>
                  </pic:nvPicPr>
                  <pic:blipFill>
                    <a:blip r:embed="rId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05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6061F51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  <w:cs/>
        </w:rPr>
      </w:pPr>
    </w:p>
    <w:p w14:paraId="73EC5145" w14:textId="77777777" w:rsidR="00FD4259" w:rsidRPr="002C3D16" w:rsidRDefault="00FD4259" w:rsidP="00FD4259">
      <w:pPr>
        <w:ind w:firstLine="720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96160" behindDoc="0" locked="0" layoutInCell="1" allowOverlap="1" wp14:anchorId="672F48DF" wp14:editId="1C0B8EDF">
            <wp:simplePos x="0" y="0"/>
            <wp:positionH relativeFrom="column">
              <wp:posOffset>3027045</wp:posOffset>
            </wp:positionH>
            <wp:positionV relativeFrom="paragraph">
              <wp:posOffset>2623185</wp:posOffset>
            </wp:positionV>
            <wp:extent cx="2971165" cy="2108200"/>
            <wp:effectExtent l="76200" t="76200" r="133985" b="139700"/>
            <wp:wrapNone/>
            <wp:docPr id="20522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947CD499-0B91-48B9-9C98-42AF667720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947CD499-0B91-48B9-9C98-42AF667720BF}"/>
                        </a:ext>
                      </a:extLst>
                    </pic:cNvPr>
                    <pic:cNvPicPr/>
                  </pic:nvPicPr>
                  <pic:blipFill>
                    <a:blip r:embed="rId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10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995136" behindDoc="0" locked="0" layoutInCell="1" allowOverlap="1" wp14:anchorId="0274BE28" wp14:editId="53AFC066">
            <wp:simplePos x="0" y="0"/>
            <wp:positionH relativeFrom="column">
              <wp:posOffset>-318977</wp:posOffset>
            </wp:positionH>
            <wp:positionV relativeFrom="paragraph">
              <wp:posOffset>2623613</wp:posOffset>
            </wp:positionV>
            <wp:extent cx="3067050" cy="2108569"/>
            <wp:effectExtent l="76200" t="76200" r="133350" b="139700"/>
            <wp:wrapNone/>
            <wp:docPr id="2052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A135241C-A84B-44D4-A215-B54C4B154B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A135241C-A84B-44D4-A215-B54C4B154B95}"/>
                        </a:ext>
                      </a:extLst>
                    </pic:cNvPr>
                    <pic:cNvPicPr/>
                  </pic:nvPicPr>
                  <pic:blipFill>
                    <a:blip r:embed="rId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085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BF6C505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54F11B85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40B99AD4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2B7584DE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567707EC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2F77C951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21730770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54F11373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3F8412B8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48CF04EB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48FC90AD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1C470681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6BD14B8B" w14:textId="77777777" w:rsidR="00FD4259" w:rsidRPr="002C3D16" w:rsidRDefault="00FD4259" w:rsidP="00FD4259">
      <w:pPr>
        <w:tabs>
          <w:tab w:val="left" w:pos="5459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</w:rPr>
        <w:lastRenderedPageBreak/>
        <w:tab/>
      </w:r>
    </w:p>
    <w:p w14:paraId="574BF4AD" w14:textId="77777777" w:rsidR="00FD4259" w:rsidRPr="002C3D16" w:rsidRDefault="00FD4259" w:rsidP="00FD4259">
      <w:pPr>
        <w:tabs>
          <w:tab w:val="left" w:pos="5459"/>
        </w:tabs>
        <w:rPr>
          <w:rFonts w:ascii="Angsana New" w:hAnsi="Angsana New" w:cs="Angsana New"/>
          <w:sz w:val="32"/>
          <w:szCs w:val="32"/>
        </w:rPr>
      </w:pPr>
    </w:p>
    <w:p w14:paraId="17F68151" w14:textId="77777777" w:rsidR="00FD4259" w:rsidRPr="002C3D16" w:rsidRDefault="00FD4259" w:rsidP="00FD4259">
      <w:pPr>
        <w:tabs>
          <w:tab w:val="left" w:pos="5459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1874E7EB" wp14:editId="57F1EB33">
            <wp:extent cx="7517218" cy="627321"/>
            <wp:effectExtent l="0" t="0" r="26670" b="20955"/>
            <wp:docPr id="20523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7218" cy="627321"/>
                      <a:chOff x="0" y="0"/>
                      <a:chExt cx="6858000" cy="738472"/>
                    </a:xfrm>
                  </wpg:grpSpPr>
                  <wps:wsp>
                    <wps:cNvPr id="20524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AC9C8E" w14:textId="77777777" w:rsidR="00FD4259" w:rsidRPr="00FD4259" w:rsidRDefault="00FD4259" w:rsidP="00FD42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25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5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26" name="รูปภาพ 20526"/>
                      <pic:cNvPicPr>
                        <a:picLocks noChangeAspect="1"/>
                      </pic:cNvPicPr>
                    </pic:nvPicPr>
                    <pic:blipFill>
                      <a:blip r:embed="rId25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6CBCC8D" w14:textId="77777777" w:rsidR="00FD4259" w:rsidRPr="002C3D16" w:rsidRDefault="00FD4259" w:rsidP="00FD4259">
      <w:pPr>
        <w:tabs>
          <w:tab w:val="left" w:pos="2595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98208" behindDoc="0" locked="0" layoutInCell="1" allowOverlap="1" wp14:anchorId="76D8F2A5" wp14:editId="7BE18C17">
            <wp:simplePos x="0" y="0"/>
            <wp:positionH relativeFrom="column">
              <wp:posOffset>152887</wp:posOffset>
            </wp:positionH>
            <wp:positionV relativeFrom="paragraph">
              <wp:posOffset>76200</wp:posOffset>
            </wp:positionV>
            <wp:extent cx="5376289" cy="3582793"/>
            <wp:effectExtent l="76200" t="76200" r="129540" b="132080"/>
            <wp:wrapNone/>
            <wp:docPr id="20527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A738ACB7-245E-43CC-AAF6-C5D75AFCD1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A738ACB7-245E-43CC-AAF6-C5D75AFCD1D8}"/>
                        </a:ext>
                      </a:extLst>
                    </pic:cNvPr>
                    <pic:cNvPicPr/>
                  </pic:nvPicPr>
                  <pic:blipFill>
                    <a:blip r:embed="rId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76289" cy="35827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</w:p>
    <w:p w14:paraId="33732C0B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999232" behindDoc="0" locked="0" layoutInCell="1" allowOverlap="1" wp14:anchorId="16C83AC8" wp14:editId="1A83B7D7">
            <wp:simplePos x="0" y="0"/>
            <wp:positionH relativeFrom="column">
              <wp:posOffset>-489585</wp:posOffset>
            </wp:positionH>
            <wp:positionV relativeFrom="paragraph">
              <wp:posOffset>3081020</wp:posOffset>
            </wp:positionV>
            <wp:extent cx="3190875" cy="2125980"/>
            <wp:effectExtent l="76200" t="76200" r="123825" b="140970"/>
            <wp:wrapNone/>
            <wp:docPr id="20528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022D4F-5189-44AB-BBF0-D5A50E2B57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022D4F-5189-44AB-BBF0-D5A50E2B5756}"/>
                        </a:ext>
                      </a:extLst>
                    </pic:cNvPr>
                    <pic:cNvPicPr/>
                  </pic:nvPicPr>
                  <pic:blipFill>
                    <a:blip r:embed="rId2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190875" cy="212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2000256" behindDoc="0" locked="0" layoutInCell="1" allowOverlap="1" wp14:anchorId="4A307AE3" wp14:editId="40E730C1">
            <wp:simplePos x="0" y="0"/>
            <wp:positionH relativeFrom="column">
              <wp:posOffset>2840355</wp:posOffset>
            </wp:positionH>
            <wp:positionV relativeFrom="paragraph">
              <wp:posOffset>3081020</wp:posOffset>
            </wp:positionV>
            <wp:extent cx="3329940" cy="2125980"/>
            <wp:effectExtent l="76200" t="76200" r="137160" b="140970"/>
            <wp:wrapNone/>
            <wp:docPr id="2052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F91AE2E2-2A3D-4202-9A96-C873A30D69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F91AE2E2-2A3D-4202-9A96-C873A30D6997}"/>
                        </a:ext>
                      </a:extLst>
                    </pic:cNvPr>
                    <pic:cNvPicPr/>
                  </pic:nvPicPr>
                  <pic:blipFill>
                    <a:blip r:embed="rId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329940" cy="212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2001280" behindDoc="0" locked="0" layoutInCell="1" allowOverlap="1" wp14:anchorId="0046313C" wp14:editId="1FDB8B76">
            <wp:simplePos x="0" y="0"/>
            <wp:positionH relativeFrom="column">
              <wp:posOffset>-489585</wp:posOffset>
            </wp:positionH>
            <wp:positionV relativeFrom="paragraph">
              <wp:posOffset>5403215</wp:posOffset>
            </wp:positionV>
            <wp:extent cx="3190875" cy="2214245"/>
            <wp:effectExtent l="76200" t="76200" r="123825" b="128905"/>
            <wp:wrapNone/>
            <wp:docPr id="20530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4FC1CD7C-B970-4F0C-8D84-0E61A2F2F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4FC1CD7C-B970-4F0C-8D84-0E61A2F2F5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14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b/>
          <w:bCs/>
          <w:noProof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2002304" behindDoc="0" locked="0" layoutInCell="1" allowOverlap="1" wp14:anchorId="4481FE57" wp14:editId="4A073AFA">
            <wp:simplePos x="0" y="0"/>
            <wp:positionH relativeFrom="column">
              <wp:posOffset>2848462</wp:posOffset>
            </wp:positionH>
            <wp:positionV relativeFrom="paragraph">
              <wp:posOffset>5403215</wp:posOffset>
            </wp:positionV>
            <wp:extent cx="3323012" cy="2214476"/>
            <wp:effectExtent l="76200" t="76200" r="125095" b="128905"/>
            <wp:wrapNone/>
            <wp:docPr id="2053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54CB73DD-05EB-4FD5-A642-64631760D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54CB73DD-05EB-4FD5-A642-64631760D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012" cy="2214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6D6E45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552C49D2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1F18E7B1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197D2215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70913C9E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0ECF740F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47A42443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7F0FFCBF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2360267F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3AB19A66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4A7D00BD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389229A7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5A54C116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00804588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53F83265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73B22B2D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152F4487" w14:textId="77777777" w:rsidR="00FD4259" w:rsidRPr="002C3D16" w:rsidRDefault="00FD4259" w:rsidP="00FD4259">
      <w:pPr>
        <w:rPr>
          <w:rFonts w:ascii="Angsana New" w:hAnsi="Angsana New" w:cs="Angsana New"/>
          <w:sz w:val="32"/>
          <w:szCs w:val="32"/>
        </w:rPr>
      </w:pPr>
    </w:p>
    <w:p w14:paraId="5164A72A" w14:textId="77777777" w:rsidR="00FD4259" w:rsidRPr="002C3D16" w:rsidRDefault="00FD4259" w:rsidP="00FD4259">
      <w:pPr>
        <w:jc w:val="center"/>
        <w:rPr>
          <w:rFonts w:ascii="Angsana New" w:hAnsi="Angsana New" w:cs="Angsana New"/>
          <w:sz w:val="32"/>
          <w:szCs w:val="32"/>
        </w:rPr>
      </w:pPr>
    </w:p>
    <w:p w14:paraId="1D6DD1F9" w14:textId="77777777" w:rsidR="00FD4259" w:rsidRPr="002C3D16" w:rsidRDefault="00FD4259" w:rsidP="00FD4259">
      <w:pPr>
        <w:jc w:val="center"/>
        <w:rPr>
          <w:rFonts w:ascii="Angsana New" w:hAnsi="Angsana New" w:cs="Angsana New"/>
          <w:sz w:val="32"/>
          <w:szCs w:val="32"/>
        </w:rPr>
      </w:pPr>
    </w:p>
    <w:p w14:paraId="191CFD86" w14:textId="77777777" w:rsidR="00FD4259" w:rsidRPr="002C3D16" w:rsidRDefault="00FD4259" w:rsidP="009A5424">
      <w:pPr>
        <w:ind w:left="-1418"/>
        <w:jc w:val="center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126E6DD4" wp14:editId="31780BCC">
            <wp:extent cx="7517218" cy="627321"/>
            <wp:effectExtent l="0" t="0" r="26670" b="20955"/>
            <wp:docPr id="20532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7218" cy="627321"/>
                      <a:chOff x="0" y="0"/>
                      <a:chExt cx="6858000" cy="738472"/>
                    </a:xfrm>
                  </wpg:grpSpPr>
                  <wps:wsp>
                    <wps:cNvPr id="20533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A59A0F" w14:textId="77777777" w:rsidR="00FD4259" w:rsidRPr="00FD4259" w:rsidRDefault="00FD4259" w:rsidP="00FD42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3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57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35" name="รูปภาพ 20535"/>
                      <pic:cNvPicPr>
                        <a:picLocks noChangeAspect="1"/>
                      </pic:cNvPicPr>
                    </pic:nvPicPr>
                    <pic:blipFill>
                      <a:blip r:embed="rId25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836BCC6" w14:textId="77777777" w:rsidR="009A5424" w:rsidRPr="002C3D16" w:rsidRDefault="009A5424" w:rsidP="009A5424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ab/>
        <w:t xml:space="preserve">วันที่ 6 ต.ค.66 เวลา 11.30 น. พ.ต.อ.นิพล ชาตรี ผกก.สภ.เมืองสุราษฎร์ธานี พร้อมด้วย คณะกรรมการ กต.ตร.สภ.เมืองสุราษฎร์ธานี พ.ต.ท.อาคม ศรีณวัฒน์สว.อก.สภ.สุราษฎร์ธานี ได้มอบกระเช้าเพื่อเป็นขวัญและกำลังใจ ให้ข้าราชการตำรวจที่ป่วยติดเตียง </w:t>
      </w:r>
    </w:p>
    <w:p w14:paraId="36F4A929" w14:textId="77777777" w:rsidR="009A5424" w:rsidRPr="002C3D16" w:rsidRDefault="009A5424" w:rsidP="009A5424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04352" behindDoc="0" locked="0" layoutInCell="1" allowOverlap="1" wp14:anchorId="65696A46" wp14:editId="181EDF1E">
            <wp:simplePos x="0" y="0"/>
            <wp:positionH relativeFrom="column">
              <wp:posOffset>637954</wp:posOffset>
            </wp:positionH>
            <wp:positionV relativeFrom="paragraph">
              <wp:posOffset>75565</wp:posOffset>
            </wp:positionV>
            <wp:extent cx="4268947" cy="3038158"/>
            <wp:effectExtent l="76200" t="76200" r="132080" b="124460"/>
            <wp:wrapNone/>
            <wp:docPr id="2053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1DF57572-5C72-4370-8A81-597D395862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1DF57572-5C72-4370-8A81-597D395862B1}"/>
                        </a:ext>
                      </a:extLst>
                    </pic:cNvPr>
                    <pic:cNvPicPr/>
                  </pic:nvPicPr>
                  <pic:blipFill>
                    <a:blip r:embed="rId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947" cy="3038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30A4A55" w14:textId="77777777" w:rsidR="009A5424" w:rsidRPr="002C3D16" w:rsidRDefault="009A5424" w:rsidP="009A5424">
      <w:pPr>
        <w:tabs>
          <w:tab w:val="left" w:pos="3098"/>
        </w:tabs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1CD280D0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2A46E8C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0931D98A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8732D17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595C0C4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6D11113E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42CF62E5" w14:textId="77777777" w:rsidR="009A5424" w:rsidRPr="002C3D16" w:rsidRDefault="009A5424" w:rsidP="009A5424">
      <w:pPr>
        <w:jc w:val="thaiDistribute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05376" behindDoc="0" locked="0" layoutInCell="1" allowOverlap="1" wp14:anchorId="736233A6" wp14:editId="19645886">
            <wp:simplePos x="0" y="0"/>
            <wp:positionH relativeFrom="margin">
              <wp:align>center</wp:align>
            </wp:positionH>
            <wp:positionV relativeFrom="paragraph">
              <wp:posOffset>960002</wp:posOffset>
            </wp:positionV>
            <wp:extent cx="4355465" cy="3171141"/>
            <wp:effectExtent l="76200" t="76200" r="140335" b="125095"/>
            <wp:wrapNone/>
            <wp:docPr id="20537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9C64D809-C611-40FF-B2AC-13184E90C6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9C64D809-C611-40FF-B2AC-13184E90C648}"/>
                        </a:ext>
                      </a:extLst>
                    </pic:cNvPr>
                    <pic:cNvPicPr/>
                  </pic:nvPicPr>
                  <pic:blipFill>
                    <a:blip r:embed="rId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3171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5424">
        <w:rPr>
          <w:rFonts w:ascii="Angsana New" w:hAnsi="Angsana New" w:cs="Angsana New" w:hint="cs"/>
          <w:sz w:val="32"/>
          <w:szCs w:val="32"/>
          <w:cs/>
        </w:rPr>
        <w:tab/>
        <w:t xml:space="preserve">วันที่ </w:t>
      </w:r>
      <w:r w:rsidRPr="009A5424">
        <w:rPr>
          <w:rFonts w:ascii="Angsana New" w:hAnsi="Angsana New" w:cs="Angsana New" w:hint="cs"/>
          <w:sz w:val="32"/>
          <w:szCs w:val="32"/>
        </w:rPr>
        <w:t xml:space="preserve">6 </w:t>
      </w:r>
      <w:r w:rsidRPr="009A5424">
        <w:rPr>
          <w:rFonts w:ascii="Angsana New" w:hAnsi="Angsana New" w:cs="Angsana New" w:hint="cs"/>
          <w:sz w:val="32"/>
          <w:szCs w:val="32"/>
          <w:cs/>
        </w:rPr>
        <w:t>ต.ค.</w:t>
      </w:r>
      <w:r w:rsidRPr="009A5424">
        <w:rPr>
          <w:rFonts w:ascii="Angsana New" w:hAnsi="Angsana New" w:cs="Angsana New" w:hint="cs"/>
          <w:sz w:val="32"/>
          <w:szCs w:val="32"/>
        </w:rPr>
        <w:t xml:space="preserve">66 </w:t>
      </w:r>
      <w:r w:rsidRPr="009A5424">
        <w:rPr>
          <w:rFonts w:ascii="Angsana New" w:hAnsi="Angsana New" w:cs="Angsana New" w:hint="cs"/>
          <w:sz w:val="32"/>
          <w:szCs w:val="32"/>
          <w:cs/>
        </w:rPr>
        <w:t xml:space="preserve">เวลา </w:t>
      </w:r>
      <w:r w:rsidRPr="009A5424">
        <w:rPr>
          <w:rFonts w:ascii="Angsana New" w:hAnsi="Angsana New" w:cs="Angsana New" w:hint="cs"/>
          <w:sz w:val="32"/>
          <w:szCs w:val="32"/>
        </w:rPr>
        <w:t xml:space="preserve">11.00 </w:t>
      </w:r>
      <w:r w:rsidRPr="009A5424">
        <w:rPr>
          <w:rFonts w:ascii="Angsana New" w:hAnsi="Angsana New" w:cs="Angsana New" w:hint="cs"/>
          <w:sz w:val="32"/>
          <w:szCs w:val="32"/>
          <w:cs/>
        </w:rPr>
        <w:t xml:space="preserve">น. พ.ต.อ.นิพล ชาตรี ผกก.สภ.เมืองสุราษฎร์ธานี พร้อมด้วย คณะกรรมการ กต.ตร.สภ.เมืองสุราษฎร์ธานี พ.ต.ท.อาคม ศรีณวัฒน์  สว.อก.สภ.สุราษฎร์ธานี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</w:r>
      <w:r w:rsidRPr="009A5424">
        <w:rPr>
          <w:rFonts w:ascii="Angsana New" w:hAnsi="Angsana New" w:cs="Angsana New" w:hint="cs"/>
          <w:sz w:val="32"/>
          <w:szCs w:val="32"/>
          <w:cs/>
        </w:rPr>
        <w:t>ได้มอบเครื่องดื่มให้เจ้าหน้าที่เทศบาลที่ค่อยช่วยทำความสะอาด ตัดแต่งต้นไม้ บริเวณสถานีตำรวจ</w:t>
      </w:r>
    </w:p>
    <w:p w14:paraId="2911D045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2B6FC22E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797933C0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39C3532C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155A93BB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4EE2311E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68330FA" w14:textId="77777777" w:rsidR="009A5424" w:rsidRPr="002C3D16" w:rsidRDefault="009A5424" w:rsidP="009A5424">
      <w:pPr>
        <w:tabs>
          <w:tab w:val="left" w:pos="8272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</w:p>
    <w:p w14:paraId="01FAC1F0" w14:textId="77777777" w:rsidR="009A5424" w:rsidRPr="002C3D16" w:rsidRDefault="009A5424" w:rsidP="009A5424">
      <w:pPr>
        <w:tabs>
          <w:tab w:val="left" w:pos="8272"/>
        </w:tabs>
        <w:rPr>
          <w:rFonts w:ascii="Angsana New" w:hAnsi="Angsana New" w:cs="Angsana New"/>
          <w:sz w:val="32"/>
          <w:szCs w:val="32"/>
        </w:rPr>
      </w:pPr>
    </w:p>
    <w:p w14:paraId="0BEEC2DF" w14:textId="77777777" w:rsidR="009A5424" w:rsidRPr="002C3D16" w:rsidRDefault="009A5424" w:rsidP="009A5424">
      <w:pPr>
        <w:tabs>
          <w:tab w:val="left" w:pos="8272"/>
        </w:tabs>
        <w:ind w:left="-1418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39A4D1D7" wp14:editId="0312F1B0">
            <wp:extent cx="7527851" cy="606056"/>
            <wp:effectExtent l="0" t="0" r="16510" b="22860"/>
            <wp:docPr id="2053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606056"/>
                      <a:chOff x="0" y="0"/>
                      <a:chExt cx="6858000" cy="738472"/>
                    </a:xfrm>
                  </wpg:grpSpPr>
                  <wps:wsp>
                    <wps:cNvPr id="2053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CA7077" w14:textId="77777777" w:rsidR="009A5424" w:rsidRPr="00FD4259" w:rsidRDefault="009A5424" w:rsidP="009A542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2054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6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0541" name="รูปภาพ 20541"/>
                      <pic:cNvPicPr>
                        <a:picLocks noChangeAspect="1"/>
                      </pic:cNvPicPr>
                    </pic:nvPicPr>
                    <pic:blipFill>
                      <a:blip r:embed="rId26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61B69EB5" w14:textId="77777777" w:rsidR="009A5424" w:rsidRPr="002C3D16" w:rsidRDefault="009A5424" w:rsidP="009A542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3" w:name="_Toc161134357"/>
      <w:r w:rsidRPr="002C3D16">
        <w:rPr>
          <w:rFonts w:ascii="Angsana New" w:hAnsi="Angsana New" w:cs="Angsana New" w:hint="cs"/>
          <w:sz w:val="32"/>
          <w:szCs w:val="32"/>
          <w:cs/>
        </w:rPr>
        <w:t>กิจกรรมสร้างความสามัคคีในหน่วยงาน</w:t>
      </w:r>
      <w:bookmarkEnd w:id="43"/>
    </w:p>
    <w:p w14:paraId="35F37158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08448" behindDoc="0" locked="0" layoutInCell="1" allowOverlap="1" wp14:anchorId="08CE927B" wp14:editId="77D62C3C">
            <wp:simplePos x="0" y="0"/>
            <wp:positionH relativeFrom="margin">
              <wp:align>left</wp:align>
            </wp:positionH>
            <wp:positionV relativeFrom="paragraph">
              <wp:posOffset>256495</wp:posOffset>
            </wp:positionV>
            <wp:extent cx="5731510" cy="3820795"/>
            <wp:effectExtent l="76200" t="76200" r="135890" b="141605"/>
            <wp:wrapNone/>
            <wp:docPr id="20543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1EFE55F-70D9-4A3A-A485-136447C914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1EFE55F-70D9-4A3A-A485-136447C914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750013A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07424" behindDoc="0" locked="0" layoutInCell="1" allowOverlap="1" wp14:anchorId="6E6BE96E" wp14:editId="3CE70464">
            <wp:simplePos x="0" y="0"/>
            <wp:positionH relativeFrom="column">
              <wp:posOffset>-479425</wp:posOffset>
            </wp:positionH>
            <wp:positionV relativeFrom="paragraph">
              <wp:posOffset>4039235</wp:posOffset>
            </wp:positionV>
            <wp:extent cx="3352800" cy="2235200"/>
            <wp:effectExtent l="0" t="0" r="0" b="0"/>
            <wp:wrapNone/>
            <wp:docPr id="20542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48B4FD85-3AB1-4D88-9C9D-A8CA5C31AA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48B4FD85-3AB1-4D88-9C9D-A8CA5C31AA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09472" behindDoc="0" locked="0" layoutInCell="1" allowOverlap="1" wp14:anchorId="05A04BAB" wp14:editId="7183A2B4">
            <wp:simplePos x="0" y="0"/>
            <wp:positionH relativeFrom="column">
              <wp:posOffset>2911977</wp:posOffset>
            </wp:positionH>
            <wp:positionV relativeFrom="paragraph">
              <wp:posOffset>4027007</wp:posOffset>
            </wp:positionV>
            <wp:extent cx="3352800" cy="2235200"/>
            <wp:effectExtent l="0" t="0" r="0" b="0"/>
            <wp:wrapNone/>
            <wp:docPr id="1536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C606FD21-7DE9-4923-9D87-C7ADC9AE69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C606FD21-7DE9-4923-9D87-C7ADC9AE69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34BFA1E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04C727E5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67522B3F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651EC6C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1FE7D197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1B6045FB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7696388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011C3ED6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33A356D5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1C4700F9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6AFD1C65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0B373F46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618323F0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7F06A146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3C65FAA2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2F4CEA9A" w14:textId="77777777" w:rsidR="009A5424" w:rsidRPr="002C3D16" w:rsidRDefault="009A5424" w:rsidP="009A5424">
      <w:pPr>
        <w:tabs>
          <w:tab w:val="left" w:pos="1658"/>
        </w:tabs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>จัดกิจกรรมแข่งขันกีฬาฟุตบอล เชื่อมความสัมพันธ์ภายใน สถานีตำรวจภูธรเมืองสุราษฎร์ธานี</w:t>
      </w:r>
    </w:p>
    <w:p w14:paraId="34D0CFF1" w14:textId="77777777" w:rsidR="009A5424" w:rsidRPr="002C3D16" w:rsidRDefault="009A5424" w:rsidP="009A5424">
      <w:pPr>
        <w:tabs>
          <w:tab w:val="left" w:pos="1658"/>
        </w:tabs>
        <w:jc w:val="center"/>
        <w:rPr>
          <w:rFonts w:ascii="Angsana New" w:hAnsi="Angsana New" w:cs="Angsana New"/>
          <w:sz w:val="32"/>
          <w:szCs w:val="32"/>
        </w:rPr>
      </w:pPr>
    </w:p>
    <w:p w14:paraId="49C61AA8" w14:textId="77777777" w:rsidR="009A5424" w:rsidRPr="002C3D16" w:rsidRDefault="009A5424" w:rsidP="009A5424">
      <w:pPr>
        <w:tabs>
          <w:tab w:val="left" w:pos="1658"/>
        </w:tabs>
        <w:jc w:val="center"/>
        <w:rPr>
          <w:rFonts w:ascii="Angsana New" w:hAnsi="Angsana New" w:cs="Angsana New"/>
          <w:sz w:val="32"/>
          <w:szCs w:val="32"/>
        </w:rPr>
      </w:pPr>
    </w:p>
    <w:p w14:paraId="4FF96B28" w14:textId="77777777" w:rsidR="009A5424" w:rsidRPr="002C3D16" w:rsidRDefault="009A5424" w:rsidP="009A5424">
      <w:pPr>
        <w:tabs>
          <w:tab w:val="left" w:pos="1658"/>
        </w:tabs>
        <w:jc w:val="center"/>
        <w:rPr>
          <w:rFonts w:ascii="Angsana New" w:hAnsi="Angsana New" w:cs="Angsana New"/>
          <w:sz w:val="32"/>
          <w:szCs w:val="32"/>
        </w:rPr>
      </w:pPr>
    </w:p>
    <w:p w14:paraId="2E90CC5A" w14:textId="77777777" w:rsidR="009A5424" w:rsidRPr="002C3D16" w:rsidRDefault="009A5424" w:rsidP="009A5424">
      <w:pPr>
        <w:tabs>
          <w:tab w:val="left" w:pos="1658"/>
        </w:tabs>
        <w:ind w:left="-1418"/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6205CD72" wp14:editId="13A78A93">
            <wp:extent cx="7517218" cy="616688"/>
            <wp:effectExtent l="0" t="0" r="26670" b="12065"/>
            <wp:docPr id="15361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17218" cy="616688"/>
                      <a:chOff x="0" y="0"/>
                      <a:chExt cx="6858000" cy="738472"/>
                    </a:xfrm>
                  </wpg:grpSpPr>
                  <wps:wsp>
                    <wps:cNvPr id="15362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5EBA6C" w14:textId="77777777" w:rsidR="009A5424" w:rsidRPr="00FD4259" w:rsidRDefault="009A5424" w:rsidP="009A542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36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65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365" name="รูปภาพ 15365"/>
                      <pic:cNvPicPr>
                        <a:picLocks noChangeAspect="1"/>
                      </pic:cNvPicPr>
                    </pic:nvPicPr>
                    <pic:blipFill>
                      <a:blip r:embed="rId21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03FC64FA" w14:textId="77777777" w:rsidR="009A5424" w:rsidRPr="002C3D16" w:rsidRDefault="009A5424" w:rsidP="009A5424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4" w:name="_Toc161134358"/>
      <w:r w:rsidRPr="002C3D16">
        <w:rPr>
          <w:rFonts w:ascii="Angsana New" w:hAnsi="Angsana New" w:cs="Angsana New" w:hint="cs"/>
          <w:sz w:val="32"/>
          <w:szCs w:val="32"/>
          <w:cs/>
        </w:rPr>
        <w:t>ประชุมประจำเดือนข้าราชการในสังกัด</w:t>
      </w:r>
      <w:bookmarkEnd w:id="44"/>
    </w:p>
    <w:p w14:paraId="04BA7ADA" w14:textId="77777777" w:rsidR="009A5424" w:rsidRPr="002C3D16" w:rsidRDefault="009A5424" w:rsidP="009A5424">
      <w:pPr>
        <w:tabs>
          <w:tab w:val="left" w:pos="1658"/>
        </w:tabs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11520" behindDoc="0" locked="0" layoutInCell="1" allowOverlap="1" wp14:anchorId="1D7BDC0E" wp14:editId="33B5D6D5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5731510" cy="3011170"/>
            <wp:effectExtent l="76200" t="76200" r="135890" b="132080"/>
            <wp:wrapNone/>
            <wp:docPr id="1536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09684C1-B88D-46F7-9C05-66690F600D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09684C1-B88D-46F7-9C05-66690F600D60}"/>
                        </a:ext>
                      </a:extLst>
                    </pic:cNvPr>
                    <pic:cNvPicPr/>
                  </pic:nvPicPr>
                  <pic:blipFill>
                    <a:blip r:embed="rId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1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12544" behindDoc="0" locked="0" layoutInCell="1" allowOverlap="1" wp14:anchorId="61FF89BC" wp14:editId="2353E1C4">
            <wp:simplePos x="0" y="0"/>
            <wp:positionH relativeFrom="column">
              <wp:posOffset>1223645</wp:posOffset>
            </wp:positionH>
            <wp:positionV relativeFrom="paragraph">
              <wp:posOffset>4151630</wp:posOffset>
            </wp:positionV>
            <wp:extent cx="3852860" cy="3539596"/>
            <wp:effectExtent l="0" t="0" r="0" b="3810"/>
            <wp:wrapNone/>
            <wp:docPr id="15367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0C38CD17-15AB-4581-BDBD-48B8656359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0C38CD17-15AB-4581-BDBD-48B86563590C}"/>
                        </a:ext>
                      </a:extLst>
                    </pic:cNvPr>
                    <pic:cNvPicPr/>
                  </pic:nvPicPr>
                  <pic:blipFill>
                    <a:blip r:embed="rId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860" cy="3539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107C13C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218CCB94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316AA9C2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63FF5745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5C3E7D1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7A114BE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59A5925E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3FECF5B8" w14:textId="77777777" w:rsidR="009A5424" w:rsidRPr="002C3D16" w:rsidRDefault="009A5424" w:rsidP="009A5424">
      <w:pPr>
        <w:tabs>
          <w:tab w:val="left" w:pos="1189"/>
        </w:tabs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วันศุกร์ ที่ </w:t>
      </w:r>
      <w:r w:rsidRPr="002C3D16">
        <w:rPr>
          <w:rFonts w:ascii="Angsana New" w:hAnsi="Angsana New" w:cs="Angsana New" w:hint="cs"/>
          <w:sz w:val="32"/>
          <w:szCs w:val="32"/>
        </w:rPr>
        <w:t>20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ตุลาคม </w:t>
      </w:r>
      <w:r w:rsidRPr="002C3D16">
        <w:rPr>
          <w:rFonts w:ascii="Angsana New" w:hAnsi="Angsana New" w:cs="Angsana New" w:hint="cs"/>
          <w:sz w:val="32"/>
          <w:szCs w:val="32"/>
        </w:rPr>
        <w:t>2566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 เวลา </w:t>
      </w:r>
      <w:r w:rsidRPr="002C3D16">
        <w:rPr>
          <w:rFonts w:ascii="Angsana New" w:hAnsi="Angsana New" w:cs="Angsana New" w:hint="cs"/>
          <w:sz w:val="32"/>
          <w:szCs w:val="32"/>
        </w:rPr>
        <w:t>09.3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๐ น. พ.ต.อ.นิพล ชาตรี ผกก.สภ.เมืองสุราษฎร์ธานี </w:t>
      </w:r>
      <w:r w:rsidRPr="002C3D16">
        <w:rPr>
          <w:rFonts w:ascii="Angsana New" w:hAnsi="Angsana New" w:cs="Angsana New" w:hint="cs"/>
          <w:sz w:val="32"/>
          <w:szCs w:val="32"/>
          <w:cs/>
        </w:rPr>
        <w:br/>
        <w:t xml:space="preserve">ประชุมประจำเดือนข้าราชการตำรวจ ครั้งที่ </w:t>
      </w:r>
      <w:r w:rsidRPr="002C3D16">
        <w:rPr>
          <w:rFonts w:ascii="Angsana New" w:hAnsi="Angsana New" w:cs="Angsana New" w:hint="cs"/>
          <w:sz w:val="32"/>
          <w:szCs w:val="32"/>
        </w:rPr>
        <w:t>10/2566</w:t>
      </w:r>
      <w:r w:rsidRPr="002C3D16">
        <w:rPr>
          <w:rFonts w:ascii="Angsana New" w:hAnsi="Angsana New" w:cs="Angsana New" w:hint="cs"/>
          <w:sz w:val="32"/>
          <w:szCs w:val="32"/>
          <w:cs/>
        </w:rPr>
        <w:t xml:space="preserve">ณ ห้องประชุม สภ.เมืองสุราษฎร์ธานี ชั้น </w:t>
      </w:r>
      <w:r w:rsidRPr="002C3D16">
        <w:rPr>
          <w:rFonts w:ascii="Angsana New" w:hAnsi="Angsana New" w:cs="Angsana New" w:hint="cs"/>
          <w:sz w:val="32"/>
          <w:szCs w:val="32"/>
        </w:rPr>
        <w:t>4</w:t>
      </w:r>
    </w:p>
    <w:p w14:paraId="009B57F5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628A09C0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64A4E9FC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25B148AF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1D3E16C7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71FC826B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7F243090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2A680185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730F12DF" w14:textId="77777777" w:rsidR="009A5424" w:rsidRPr="002C3D16" w:rsidRDefault="009A5424" w:rsidP="009A5424">
      <w:pPr>
        <w:rPr>
          <w:rFonts w:ascii="Angsana New" w:hAnsi="Angsana New" w:cs="Angsana New"/>
          <w:sz w:val="32"/>
          <w:szCs w:val="32"/>
        </w:rPr>
      </w:pPr>
    </w:p>
    <w:p w14:paraId="2453E0C3" w14:textId="77777777" w:rsidR="009A5424" w:rsidRPr="002C3D16" w:rsidRDefault="009A5424" w:rsidP="009A5424">
      <w:pPr>
        <w:jc w:val="right"/>
        <w:rPr>
          <w:rFonts w:ascii="Angsana New" w:hAnsi="Angsana New" w:cs="Angsana New"/>
          <w:sz w:val="32"/>
          <w:szCs w:val="32"/>
        </w:rPr>
      </w:pPr>
    </w:p>
    <w:p w14:paraId="40E2541C" w14:textId="77777777" w:rsidR="009A5424" w:rsidRPr="009A5424" w:rsidRDefault="009A5424" w:rsidP="009A5424">
      <w:pPr>
        <w:jc w:val="center"/>
        <w:rPr>
          <w:rFonts w:ascii="Angsana New" w:hAnsi="Angsana New" w:cs="Angsana New"/>
          <w:sz w:val="32"/>
          <w:szCs w:val="32"/>
        </w:rPr>
      </w:pPr>
      <w:r w:rsidRPr="009A5424">
        <w:rPr>
          <w:rFonts w:ascii="Angsana New" w:hAnsi="Angsana New" w:cs="Angsana New" w:hint="cs"/>
          <w:sz w:val="32"/>
          <w:szCs w:val="32"/>
          <w:cs/>
        </w:rPr>
        <w:t>เผยแพร่ผ่านเว็บไซต์ สภ.เมืองสุราษฎร์ธานี</w:t>
      </w:r>
    </w:p>
    <w:p w14:paraId="45C183A6" w14:textId="77777777" w:rsidR="009A5424" w:rsidRPr="002C3D16" w:rsidRDefault="009A5424" w:rsidP="009A5424">
      <w:pPr>
        <w:ind w:left="-1418"/>
        <w:jc w:val="right"/>
        <w:rPr>
          <w:rFonts w:ascii="Angsana New" w:hAnsi="Angsana New" w:cs="Angsana New"/>
          <w:b/>
          <w:bCs/>
          <w:color w:val="000000" w:themeColor="text1"/>
          <w:kern w:val="24"/>
          <w:sz w:val="32"/>
          <w:szCs w:val="32"/>
          <w14:glow w14:rad="63500">
            <w14:schemeClr w14:val="bg1"/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6408E854" wp14:editId="44C5CD56">
            <wp:extent cx="7527851" cy="606056"/>
            <wp:effectExtent l="0" t="0" r="16510" b="22860"/>
            <wp:docPr id="15368" name="กลุ่ม 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27851" cy="606056"/>
                      <a:chOff x="0" y="0"/>
                      <a:chExt cx="6858000" cy="738472"/>
                    </a:xfrm>
                  </wpg:grpSpPr>
                  <wps:wsp>
                    <wps:cNvPr id="15369" name="Rectangle 1"/>
                    <wps:cNvSpPr txBox="1">
                      <a:spLocks/>
                    </wps:cNvSpPr>
                    <wps:spPr>
                      <a:xfrm>
                        <a:off x="0" y="0"/>
                        <a:ext cx="6858000" cy="738472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B1D665" w14:textId="77777777" w:rsidR="009A5424" w:rsidRPr="00FD4259" w:rsidRDefault="009A5424" w:rsidP="009A5424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FD425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72"/>
                              <w:szCs w:val="72"/>
                              <w:cs/>
                              <w14:glow w14:rad="63500">
                                <w14:schemeClr w14:val="bg1"/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งานอำนวยการ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rmAutofit/>
                    </wps:bodyPr>
                  </wps:wsp>
                  <pic:pic xmlns:pic="http://schemas.openxmlformats.org/drawingml/2006/picture">
                    <pic:nvPicPr>
                      <pic:cNvPr id="1537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6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173734" y="0"/>
                        <a:ext cx="683516" cy="674972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15371" name="รูปภาพ 15371"/>
                      <pic:cNvPicPr>
                        <a:picLocks noChangeAspect="1"/>
                      </pic:cNvPicPr>
                    </pic:nvPicPr>
                    <pic:blipFill>
                      <a:blip r:embed="rId261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5993556" y="60592"/>
                        <a:ext cx="758303" cy="6143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</wpg:wgp>
              </a:graphicData>
            </a:graphic>
          </wp:inline>
        </w:drawing>
      </w:r>
    </w:p>
    <w:p w14:paraId="2BE44A1A" w14:textId="77777777" w:rsidR="002C3D16" w:rsidRPr="002C3D16" w:rsidRDefault="002C3D16" w:rsidP="002C3D16">
      <w:pPr>
        <w:pStyle w:val="2"/>
        <w:jc w:val="center"/>
        <w:rPr>
          <w:rFonts w:ascii="Angsana New" w:hAnsi="Angsana New" w:cs="Angsana New"/>
          <w:sz w:val="32"/>
          <w:szCs w:val="32"/>
        </w:rPr>
      </w:pPr>
      <w:bookmarkStart w:id="45" w:name="_Toc161134359"/>
      <w:r w:rsidRPr="002C3D16">
        <w:rPr>
          <w:rFonts w:ascii="Angsana New" w:hAnsi="Angsana New" w:cs="Angsana New" w:hint="cs"/>
          <w:sz w:val="32"/>
          <w:szCs w:val="32"/>
          <w:cs/>
        </w:rPr>
        <w:t>กิจกรรม 5 ส</w:t>
      </w:r>
      <w:bookmarkEnd w:id="45"/>
    </w:p>
    <w:p w14:paraId="6FFB9644" w14:textId="77777777" w:rsidR="002C3D16" w:rsidRPr="002C3D16" w:rsidRDefault="002C3D16" w:rsidP="002C3D16">
      <w:pPr>
        <w:jc w:val="center"/>
        <w:rPr>
          <w:rFonts w:ascii="Angsana New" w:hAnsi="Angsana New" w:cs="Angsana New"/>
          <w:sz w:val="32"/>
          <w:szCs w:val="32"/>
        </w:rPr>
      </w:pP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18688" behindDoc="0" locked="0" layoutInCell="1" allowOverlap="1" wp14:anchorId="73632884" wp14:editId="3E164CB6">
            <wp:simplePos x="0" y="0"/>
            <wp:positionH relativeFrom="column">
              <wp:posOffset>3087370</wp:posOffset>
            </wp:positionH>
            <wp:positionV relativeFrom="paragraph">
              <wp:posOffset>6375400</wp:posOffset>
            </wp:positionV>
            <wp:extent cx="2610485" cy="1927860"/>
            <wp:effectExtent l="76200" t="76200" r="132715" b="129540"/>
            <wp:wrapNone/>
            <wp:docPr id="15376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12CDB6D4-6E69-43F9-8233-A9B06A6A8A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12CDB6D4-6E69-43F9-8233-A9B06A6A8A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27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17664" behindDoc="0" locked="0" layoutInCell="1" allowOverlap="1" wp14:anchorId="7889A639" wp14:editId="53BADD2E">
            <wp:simplePos x="0" y="0"/>
            <wp:positionH relativeFrom="column">
              <wp:posOffset>99695</wp:posOffset>
            </wp:positionH>
            <wp:positionV relativeFrom="paragraph">
              <wp:posOffset>368300</wp:posOffset>
            </wp:positionV>
            <wp:extent cx="5475605" cy="3528695"/>
            <wp:effectExtent l="76200" t="76200" r="125095" b="128905"/>
            <wp:wrapNone/>
            <wp:docPr id="1537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6F5DE6FE-A9C3-46E3-BE1A-7FB369EC59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6F5DE6FE-A9C3-46E3-BE1A-7FB369EC59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528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 wp14:anchorId="42C40CF2" wp14:editId="76317494">
            <wp:simplePos x="0" y="0"/>
            <wp:positionH relativeFrom="column">
              <wp:posOffset>3087370</wp:posOffset>
            </wp:positionH>
            <wp:positionV relativeFrom="paragraph">
              <wp:posOffset>4217035</wp:posOffset>
            </wp:positionV>
            <wp:extent cx="2610485" cy="1958340"/>
            <wp:effectExtent l="76200" t="76200" r="132715" b="137160"/>
            <wp:wrapNone/>
            <wp:docPr id="1537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401CF2E3-EEB8-431C-B9DB-0A16DD19BE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401CF2E3-EEB8-431C-B9DB-0A16DD19BE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8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15616" behindDoc="0" locked="0" layoutInCell="1" allowOverlap="1" wp14:anchorId="62525BB5" wp14:editId="0C951808">
            <wp:simplePos x="0" y="0"/>
            <wp:positionH relativeFrom="column">
              <wp:posOffset>109855</wp:posOffset>
            </wp:positionH>
            <wp:positionV relativeFrom="paragraph">
              <wp:posOffset>6386195</wp:posOffset>
            </wp:positionV>
            <wp:extent cx="2610485" cy="1927860"/>
            <wp:effectExtent l="76200" t="76200" r="132715" b="129540"/>
            <wp:wrapNone/>
            <wp:docPr id="15373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2B2B607E-0F80-45CF-ABF1-20C41A4904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2B2B607E-0F80-45CF-ABF1-20C41A4904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27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2014592" behindDoc="0" locked="0" layoutInCell="1" allowOverlap="1" wp14:anchorId="4EC7A640" wp14:editId="5C41B9B1">
            <wp:simplePos x="0" y="0"/>
            <wp:positionH relativeFrom="column">
              <wp:posOffset>109855</wp:posOffset>
            </wp:positionH>
            <wp:positionV relativeFrom="paragraph">
              <wp:posOffset>4217035</wp:posOffset>
            </wp:positionV>
            <wp:extent cx="2610485" cy="1958340"/>
            <wp:effectExtent l="76200" t="76200" r="132715" b="137160"/>
            <wp:wrapNone/>
            <wp:docPr id="15372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758423E4-A9C1-4A0B-8C2A-A8CDD88D89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758423E4-A9C1-4A0B-8C2A-A8CDD88D89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8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D16">
        <w:rPr>
          <w:rFonts w:ascii="Angsana New" w:hAnsi="Angsana New" w:cs="Angsana New" w:hint="cs"/>
          <w:sz w:val="32"/>
          <w:szCs w:val="32"/>
          <w:cs/>
        </w:rPr>
        <w:t>สภ.เมืองสุราษฎร์ธานี จัดกิจกรรม 5 ส เป็นประจำเดือนละ 2 ครั้ง</w:t>
      </w:r>
    </w:p>
    <w:p w14:paraId="21C0B234" w14:textId="77777777" w:rsidR="002C3D16" w:rsidRPr="002C3D16" w:rsidRDefault="002C3D16" w:rsidP="002C3D16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14:paraId="78814656" w14:textId="77777777" w:rsidR="002C3D16" w:rsidRPr="002C3D16" w:rsidRDefault="002C3D16" w:rsidP="002C3D16">
      <w:pPr>
        <w:jc w:val="center"/>
        <w:rPr>
          <w:rFonts w:ascii="Angsana New" w:hAnsi="Angsana New" w:cs="Angsana New"/>
          <w:sz w:val="32"/>
          <w:szCs w:val="32"/>
          <w:cs/>
        </w:rPr>
      </w:pPr>
    </w:p>
    <w:sectPr w:rsidR="002C3D16" w:rsidRPr="002C3D16" w:rsidSect="00F119C8">
      <w:footerReference w:type="default" r:id="rId273"/>
      <w:pgSz w:w="11906" w:h="16838" w:code="9"/>
      <w:pgMar w:top="56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F59E7" w14:textId="77777777" w:rsidR="00756AF6" w:rsidRDefault="00756AF6" w:rsidP="00B97242">
      <w:pPr>
        <w:spacing w:after="0" w:line="240" w:lineRule="auto"/>
      </w:pPr>
      <w:r>
        <w:separator/>
      </w:r>
    </w:p>
  </w:endnote>
  <w:endnote w:type="continuationSeparator" w:id="0">
    <w:p w14:paraId="75DC3A15" w14:textId="77777777" w:rsidR="00756AF6" w:rsidRDefault="00756AF6" w:rsidP="00B9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6823919"/>
      <w:docPartObj>
        <w:docPartGallery w:val="Page Numbers (Bottom of Page)"/>
        <w:docPartUnique/>
      </w:docPartObj>
    </w:sdtPr>
    <w:sdtEndPr/>
    <w:sdtContent>
      <w:p w14:paraId="5419C8AD" w14:textId="77777777" w:rsidR="00F119C8" w:rsidRDefault="00F119C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C3477D3" w14:textId="77777777" w:rsidR="00F119C8" w:rsidRDefault="00F119C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F64BF" w14:textId="77777777" w:rsidR="00756AF6" w:rsidRDefault="00756AF6" w:rsidP="00B97242">
      <w:pPr>
        <w:spacing w:after="0" w:line="240" w:lineRule="auto"/>
      </w:pPr>
      <w:r>
        <w:separator/>
      </w:r>
    </w:p>
  </w:footnote>
  <w:footnote w:type="continuationSeparator" w:id="0">
    <w:p w14:paraId="03A273FD" w14:textId="77777777" w:rsidR="00756AF6" w:rsidRDefault="00756AF6" w:rsidP="00B97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67D0"/>
    <w:multiLevelType w:val="hybridMultilevel"/>
    <w:tmpl w:val="EA72A3F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46A5F12"/>
    <w:multiLevelType w:val="hybridMultilevel"/>
    <w:tmpl w:val="EB3610A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 w15:restartNumberingAfterBreak="0">
    <w:nsid w:val="47BD67E4"/>
    <w:multiLevelType w:val="hybridMultilevel"/>
    <w:tmpl w:val="E0D49FF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B13D3"/>
    <w:multiLevelType w:val="hybridMultilevel"/>
    <w:tmpl w:val="9626A26A"/>
    <w:lvl w:ilvl="0" w:tplc="FFFFFFFF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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791F86"/>
    <w:multiLevelType w:val="hybridMultilevel"/>
    <w:tmpl w:val="203E4DA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7B997E78"/>
    <w:multiLevelType w:val="hybridMultilevel"/>
    <w:tmpl w:val="25802A6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C6F"/>
    <w:rsid w:val="00011B7E"/>
    <w:rsid w:val="000A2ABE"/>
    <w:rsid w:val="000E2BFE"/>
    <w:rsid w:val="0012732C"/>
    <w:rsid w:val="00170C90"/>
    <w:rsid w:val="00181F24"/>
    <w:rsid w:val="00230EBE"/>
    <w:rsid w:val="002462B1"/>
    <w:rsid w:val="002729B4"/>
    <w:rsid w:val="002C3D16"/>
    <w:rsid w:val="002E3A7B"/>
    <w:rsid w:val="00324205"/>
    <w:rsid w:val="00373036"/>
    <w:rsid w:val="0042107A"/>
    <w:rsid w:val="004224E5"/>
    <w:rsid w:val="004A219C"/>
    <w:rsid w:val="004F1082"/>
    <w:rsid w:val="004F5ED4"/>
    <w:rsid w:val="00525381"/>
    <w:rsid w:val="00585C6F"/>
    <w:rsid w:val="005C29B2"/>
    <w:rsid w:val="005E7FA4"/>
    <w:rsid w:val="005F299F"/>
    <w:rsid w:val="0075021B"/>
    <w:rsid w:val="00755B55"/>
    <w:rsid w:val="00756AF6"/>
    <w:rsid w:val="007758E3"/>
    <w:rsid w:val="00784890"/>
    <w:rsid w:val="007A2108"/>
    <w:rsid w:val="007D3332"/>
    <w:rsid w:val="007F7FDF"/>
    <w:rsid w:val="00812F6B"/>
    <w:rsid w:val="00846214"/>
    <w:rsid w:val="008C0766"/>
    <w:rsid w:val="008C090C"/>
    <w:rsid w:val="008F5D31"/>
    <w:rsid w:val="009376AC"/>
    <w:rsid w:val="00957A9F"/>
    <w:rsid w:val="00976A10"/>
    <w:rsid w:val="009A0170"/>
    <w:rsid w:val="009A5424"/>
    <w:rsid w:val="00A13AAB"/>
    <w:rsid w:val="00AB502D"/>
    <w:rsid w:val="00B201F9"/>
    <w:rsid w:val="00B36F80"/>
    <w:rsid w:val="00B715BE"/>
    <w:rsid w:val="00B823FC"/>
    <w:rsid w:val="00B97242"/>
    <w:rsid w:val="00BA0D3D"/>
    <w:rsid w:val="00C36C80"/>
    <w:rsid w:val="00C3723E"/>
    <w:rsid w:val="00C92A9C"/>
    <w:rsid w:val="00CD4457"/>
    <w:rsid w:val="00CD5536"/>
    <w:rsid w:val="00CE44AA"/>
    <w:rsid w:val="00CF2B72"/>
    <w:rsid w:val="00D12F58"/>
    <w:rsid w:val="00DA1D45"/>
    <w:rsid w:val="00DB3CC3"/>
    <w:rsid w:val="00E41F11"/>
    <w:rsid w:val="00F119C8"/>
    <w:rsid w:val="00F3526A"/>
    <w:rsid w:val="00F5315B"/>
    <w:rsid w:val="00FD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79E9A"/>
  <w15:chartTrackingRefBased/>
  <w15:docId w15:val="{2B3335CE-61EE-448E-B2A1-F8D11C07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1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F5D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1273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97242"/>
  </w:style>
  <w:style w:type="paragraph" w:styleId="a5">
    <w:name w:val="footer"/>
    <w:basedOn w:val="a"/>
    <w:link w:val="a6"/>
    <w:uiPriority w:val="99"/>
    <w:unhideWhenUsed/>
    <w:rsid w:val="00B97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97242"/>
  </w:style>
  <w:style w:type="character" w:customStyle="1" w:styleId="10">
    <w:name w:val="หัวเรื่อง 1 อักขระ"/>
    <w:basedOn w:val="a0"/>
    <w:link w:val="1"/>
    <w:uiPriority w:val="9"/>
    <w:rsid w:val="00F119C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7">
    <w:name w:val="TOC Heading"/>
    <w:basedOn w:val="1"/>
    <w:next w:val="a"/>
    <w:uiPriority w:val="39"/>
    <w:unhideWhenUsed/>
    <w:qFormat/>
    <w:rsid w:val="00F119C8"/>
    <w:pPr>
      <w:outlineLvl w:val="9"/>
    </w:pPr>
    <w:rPr>
      <w:sz w:val="40"/>
      <w:cs/>
    </w:rPr>
  </w:style>
  <w:style w:type="paragraph" w:styleId="11">
    <w:name w:val="toc 1"/>
    <w:basedOn w:val="a"/>
    <w:next w:val="a"/>
    <w:autoRedefine/>
    <w:uiPriority w:val="39"/>
    <w:unhideWhenUsed/>
    <w:rsid w:val="008F5D31"/>
    <w:pPr>
      <w:spacing w:after="100"/>
    </w:pPr>
  </w:style>
  <w:style w:type="character" w:styleId="a8">
    <w:name w:val="Hyperlink"/>
    <w:basedOn w:val="a0"/>
    <w:uiPriority w:val="99"/>
    <w:unhideWhenUsed/>
    <w:rsid w:val="008F5D31"/>
    <w:rPr>
      <w:color w:val="0563C1" w:themeColor="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8F5D3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21">
    <w:name w:val="toc 2"/>
    <w:basedOn w:val="a"/>
    <w:next w:val="a"/>
    <w:autoRedefine/>
    <w:uiPriority w:val="39"/>
    <w:unhideWhenUsed/>
    <w:rsid w:val="0012732C"/>
    <w:pPr>
      <w:spacing w:after="100"/>
      <w:ind w:left="220"/>
    </w:pPr>
  </w:style>
  <w:style w:type="character" w:customStyle="1" w:styleId="30">
    <w:name w:val="หัวเรื่อง 3 อักขระ"/>
    <w:basedOn w:val="a0"/>
    <w:link w:val="3"/>
    <w:uiPriority w:val="9"/>
    <w:rsid w:val="0012732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31">
    <w:name w:val="toc 3"/>
    <w:basedOn w:val="a"/>
    <w:next w:val="a"/>
    <w:autoRedefine/>
    <w:uiPriority w:val="39"/>
    <w:unhideWhenUsed/>
    <w:rsid w:val="00C36C80"/>
    <w:pPr>
      <w:spacing w:after="100"/>
      <w:ind w:left="440"/>
    </w:pPr>
  </w:style>
  <w:style w:type="paragraph" w:styleId="a9">
    <w:name w:val="List Paragraph"/>
    <w:basedOn w:val="a"/>
    <w:uiPriority w:val="34"/>
    <w:qFormat/>
    <w:rsid w:val="00170C90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a">
    <w:name w:val="Normal (Web)"/>
    <w:basedOn w:val="a"/>
    <w:uiPriority w:val="99"/>
    <w:semiHidden/>
    <w:unhideWhenUsed/>
    <w:rsid w:val="00B201F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Unresolved Mention"/>
    <w:basedOn w:val="a0"/>
    <w:uiPriority w:val="99"/>
    <w:semiHidden/>
    <w:unhideWhenUsed/>
    <w:rsid w:val="00FD4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5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8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3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8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jpeg"/><Relationship Id="rId21" Type="http://schemas.openxmlformats.org/officeDocument/2006/relationships/image" Target="media/image6.png"/><Relationship Id="rId63" Type="http://schemas.openxmlformats.org/officeDocument/2006/relationships/image" Target="media/image25.png"/><Relationship Id="rId159" Type="http://schemas.openxmlformats.org/officeDocument/2006/relationships/image" Target="media/image116.jpeg"/><Relationship Id="rId170" Type="http://schemas.openxmlformats.org/officeDocument/2006/relationships/image" Target="media/image127.jpeg"/><Relationship Id="rId226" Type="http://schemas.openxmlformats.org/officeDocument/2006/relationships/image" Target="media/image183.jpeg"/><Relationship Id="rId268" Type="http://schemas.openxmlformats.org/officeDocument/2006/relationships/image" Target="media/image224.jpeg"/><Relationship Id="rId11" Type="http://schemas.openxmlformats.org/officeDocument/2006/relationships/image" Target="media/image4.jpg"/><Relationship Id="rId53" Type="http://schemas.openxmlformats.org/officeDocument/2006/relationships/image" Target="../clipboard/media/image7.png"/><Relationship Id="rId74" Type="http://schemas.openxmlformats.org/officeDocument/2006/relationships/image" Target="media/image36.jpeg"/><Relationship Id="rId128" Type="http://schemas.openxmlformats.org/officeDocument/2006/relationships/image" Target="media/image85.png"/><Relationship Id="rId149" Type="http://schemas.openxmlformats.org/officeDocument/2006/relationships/image" Target="media/image106.jpeg"/><Relationship Id="rId5" Type="http://schemas.openxmlformats.org/officeDocument/2006/relationships/webSettings" Target="webSettings.xml"/><Relationship Id="rId95" Type="http://schemas.openxmlformats.org/officeDocument/2006/relationships/image" Target="media/image57.jpeg"/><Relationship Id="rId160" Type="http://schemas.openxmlformats.org/officeDocument/2006/relationships/image" Target="media/image117.jpeg"/><Relationship Id="rId181" Type="http://schemas.openxmlformats.org/officeDocument/2006/relationships/image" Target="media/image138.png"/><Relationship Id="rId216" Type="http://schemas.openxmlformats.org/officeDocument/2006/relationships/image" Target="media/image173.jpeg"/><Relationship Id="rId237" Type="http://schemas.openxmlformats.org/officeDocument/2006/relationships/image" Target="media/image194.jpeg"/><Relationship Id="rId258" Type="http://schemas.openxmlformats.org/officeDocument/2006/relationships/image" Target="media/image214.jpeg"/><Relationship Id="rId22" Type="http://schemas.openxmlformats.org/officeDocument/2006/relationships/image" Target="media/image7.png"/><Relationship Id="rId43" Type="http://schemas.openxmlformats.org/officeDocument/2006/relationships/customXml" Target="ink/ink7.xml"/><Relationship Id="rId64" Type="http://schemas.openxmlformats.org/officeDocument/2006/relationships/image" Target="media/image26.jpeg"/><Relationship Id="rId118" Type="http://schemas.openxmlformats.org/officeDocument/2006/relationships/image" Target="media/image80.jpeg"/><Relationship Id="rId139" Type="http://schemas.openxmlformats.org/officeDocument/2006/relationships/image" Target="media/image96.jpeg"/><Relationship Id="rId85" Type="http://schemas.openxmlformats.org/officeDocument/2006/relationships/image" Target="media/image47.png"/><Relationship Id="rId150" Type="http://schemas.openxmlformats.org/officeDocument/2006/relationships/image" Target="media/image107.jpeg"/><Relationship Id="rId171" Type="http://schemas.openxmlformats.org/officeDocument/2006/relationships/image" Target="media/image128.jpeg"/><Relationship Id="rId192" Type="http://schemas.openxmlformats.org/officeDocument/2006/relationships/image" Target="media/image149.png"/><Relationship Id="rId206" Type="http://schemas.openxmlformats.org/officeDocument/2006/relationships/image" Target="media/image163.png"/><Relationship Id="rId227" Type="http://schemas.openxmlformats.org/officeDocument/2006/relationships/image" Target="media/image184.jpeg"/><Relationship Id="rId248" Type="http://schemas.openxmlformats.org/officeDocument/2006/relationships/image" Target="media/image204.jpeg"/><Relationship Id="rId269" Type="http://schemas.openxmlformats.org/officeDocument/2006/relationships/image" Target="media/image225.jpeg"/><Relationship Id="rId12" Type="http://schemas.openxmlformats.org/officeDocument/2006/relationships/image" Target="media/image5.jpeg"/><Relationship Id="rId108" Type="http://schemas.openxmlformats.org/officeDocument/2006/relationships/image" Target="media/image70.jpeg"/><Relationship Id="rId129" Type="http://schemas.openxmlformats.org/officeDocument/2006/relationships/image" Target="media/image86.jpeg"/><Relationship Id="rId54" Type="http://schemas.openxmlformats.org/officeDocument/2006/relationships/image" Target="media/image23.png"/><Relationship Id="rId75" Type="http://schemas.openxmlformats.org/officeDocument/2006/relationships/image" Target="media/image37.jpeg"/><Relationship Id="rId96" Type="http://schemas.openxmlformats.org/officeDocument/2006/relationships/image" Target="media/image58.jpeg"/><Relationship Id="rId140" Type="http://schemas.openxmlformats.org/officeDocument/2006/relationships/image" Target="media/image97.jpeg"/><Relationship Id="rId161" Type="http://schemas.openxmlformats.org/officeDocument/2006/relationships/image" Target="media/image118.jpeg"/><Relationship Id="rId182" Type="http://schemas.openxmlformats.org/officeDocument/2006/relationships/image" Target="media/image139.png"/><Relationship Id="rId217" Type="http://schemas.openxmlformats.org/officeDocument/2006/relationships/image" Target="media/image174.jpeg"/><Relationship Id="rId6" Type="http://schemas.openxmlformats.org/officeDocument/2006/relationships/footnotes" Target="footnotes.xml"/><Relationship Id="rId238" Type="http://schemas.openxmlformats.org/officeDocument/2006/relationships/image" Target="media/image195.png"/><Relationship Id="rId259" Type="http://schemas.openxmlformats.org/officeDocument/2006/relationships/image" Target="media/image215.jpeg"/><Relationship Id="rId23" Type="http://schemas.openxmlformats.org/officeDocument/2006/relationships/image" Target="media/image8.jpeg"/><Relationship Id="rId119" Type="http://schemas.openxmlformats.org/officeDocument/2006/relationships/image" Target="media/image81.png"/><Relationship Id="rId270" Type="http://schemas.openxmlformats.org/officeDocument/2006/relationships/image" Target="media/image226.jpeg"/><Relationship Id="rId44" Type="http://schemas.openxmlformats.org/officeDocument/2006/relationships/image" Target="../clipboard/media/image4.png"/><Relationship Id="rId65" Type="http://schemas.openxmlformats.org/officeDocument/2006/relationships/image" Target="media/image27.emf"/><Relationship Id="rId86" Type="http://schemas.openxmlformats.org/officeDocument/2006/relationships/image" Target="media/image48.png"/><Relationship Id="rId130" Type="http://schemas.openxmlformats.org/officeDocument/2006/relationships/image" Target="media/image87.jpeg"/><Relationship Id="rId151" Type="http://schemas.openxmlformats.org/officeDocument/2006/relationships/image" Target="media/image108.jpeg"/><Relationship Id="rId172" Type="http://schemas.openxmlformats.org/officeDocument/2006/relationships/image" Target="media/image129.jpeg"/><Relationship Id="rId193" Type="http://schemas.openxmlformats.org/officeDocument/2006/relationships/image" Target="media/image150.jpeg"/><Relationship Id="rId207" Type="http://schemas.openxmlformats.org/officeDocument/2006/relationships/image" Target="media/image164.jpeg"/><Relationship Id="rId228" Type="http://schemas.openxmlformats.org/officeDocument/2006/relationships/image" Target="media/image185.jpeg"/><Relationship Id="rId249" Type="http://schemas.openxmlformats.org/officeDocument/2006/relationships/image" Target="media/image205.jpeg"/><Relationship Id="rId13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%20&#3605;&#3640;&#3621;&#3634;&#3588;&#3617;%202566.docx" TargetMode="External"/><Relationship Id="rId109" Type="http://schemas.openxmlformats.org/officeDocument/2006/relationships/image" Target="media/image71.png"/><Relationship Id="rId260" Type="http://schemas.openxmlformats.org/officeDocument/2006/relationships/image" Target="media/image216.png"/><Relationship Id="rId34" Type="http://schemas.openxmlformats.org/officeDocument/2006/relationships/image" Target="../clipboard/media/image2.png"/><Relationship Id="rId55" Type="http://schemas.openxmlformats.org/officeDocument/2006/relationships/customXml" Target="ink/ink11.xml"/><Relationship Id="rId76" Type="http://schemas.openxmlformats.org/officeDocument/2006/relationships/image" Target="media/image38.jpeg"/><Relationship Id="rId97" Type="http://schemas.openxmlformats.org/officeDocument/2006/relationships/image" Target="media/image59.jpeg"/><Relationship Id="rId120" Type="http://schemas.openxmlformats.org/officeDocument/2006/relationships/image" Target="media/image82.png"/><Relationship Id="rId141" Type="http://schemas.openxmlformats.org/officeDocument/2006/relationships/image" Target="media/image98.jpeg"/><Relationship Id="rId7" Type="http://schemas.openxmlformats.org/officeDocument/2006/relationships/endnotes" Target="endnotes.xml"/><Relationship Id="rId162" Type="http://schemas.openxmlformats.org/officeDocument/2006/relationships/image" Target="media/image119.jpeg"/><Relationship Id="rId183" Type="http://schemas.openxmlformats.org/officeDocument/2006/relationships/image" Target="media/image140.png"/><Relationship Id="rId218" Type="http://schemas.openxmlformats.org/officeDocument/2006/relationships/image" Target="media/image175.png"/><Relationship Id="rId239" Type="http://schemas.openxmlformats.org/officeDocument/2006/relationships/image" Target="media/image196.png"/><Relationship Id="rId250" Type="http://schemas.openxmlformats.org/officeDocument/2006/relationships/image" Target="media/image206.png"/><Relationship Id="rId271" Type="http://schemas.openxmlformats.org/officeDocument/2006/relationships/image" Target="media/image227.jpeg"/><Relationship Id="rId24" Type="http://schemas.openxmlformats.org/officeDocument/2006/relationships/image" Target="media/image9.jpeg"/><Relationship Id="rId45" Type="http://schemas.openxmlformats.org/officeDocument/2006/relationships/image" Target="media/image20.png"/><Relationship Id="rId66" Type="http://schemas.openxmlformats.org/officeDocument/2006/relationships/image" Target="media/image28.jpeg"/><Relationship Id="rId87" Type="http://schemas.openxmlformats.org/officeDocument/2006/relationships/image" Target="media/image49.jpeg"/><Relationship Id="rId110" Type="http://schemas.openxmlformats.org/officeDocument/2006/relationships/image" Target="media/image72.jpeg"/><Relationship Id="rId131" Type="http://schemas.openxmlformats.org/officeDocument/2006/relationships/image" Target="media/image88.jpeg"/><Relationship Id="rId152" Type="http://schemas.openxmlformats.org/officeDocument/2006/relationships/image" Target="media/image109.jpeg"/><Relationship Id="rId173" Type="http://schemas.openxmlformats.org/officeDocument/2006/relationships/image" Target="media/image130.jpeg"/><Relationship Id="rId194" Type="http://schemas.openxmlformats.org/officeDocument/2006/relationships/image" Target="media/image151.png"/><Relationship Id="rId208" Type="http://schemas.openxmlformats.org/officeDocument/2006/relationships/image" Target="media/image165.jpeg"/><Relationship Id="rId229" Type="http://schemas.openxmlformats.org/officeDocument/2006/relationships/image" Target="media/image186.jpeg"/><Relationship Id="rId240" Type="http://schemas.openxmlformats.org/officeDocument/2006/relationships/image" Target="media/image197.jpeg"/><Relationship Id="rId261" Type="http://schemas.openxmlformats.org/officeDocument/2006/relationships/image" Target="media/image217.png"/><Relationship Id="rId14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%20&#3605;&#3640;&#3621;&#3634;&#3588;&#3617;%202566.docx" TargetMode="External"/><Relationship Id="rId35" Type="http://schemas.openxmlformats.org/officeDocument/2006/relationships/image" Target="media/image18.png"/><Relationship Id="rId56" Type="http://schemas.openxmlformats.org/officeDocument/2006/relationships/image" Target="../clipboard/media/image8.png"/><Relationship Id="rId77" Type="http://schemas.openxmlformats.org/officeDocument/2006/relationships/image" Target="media/image39.jpeg"/><Relationship Id="rId100" Type="http://schemas.openxmlformats.org/officeDocument/2006/relationships/image" Target="media/image62.jpeg"/><Relationship Id="rId8" Type="http://schemas.openxmlformats.org/officeDocument/2006/relationships/image" Target="media/image1.png"/><Relationship Id="rId98" Type="http://schemas.openxmlformats.org/officeDocument/2006/relationships/image" Target="media/image60.jpeg"/><Relationship Id="rId121" Type="http://schemas.openxmlformats.org/officeDocument/2006/relationships/diagramData" Target="diagrams/data1.xml"/><Relationship Id="rId142" Type="http://schemas.openxmlformats.org/officeDocument/2006/relationships/image" Target="media/image99.jpeg"/><Relationship Id="rId163" Type="http://schemas.openxmlformats.org/officeDocument/2006/relationships/image" Target="media/image120.jpeg"/><Relationship Id="rId184" Type="http://schemas.openxmlformats.org/officeDocument/2006/relationships/image" Target="media/image141.jpeg"/><Relationship Id="rId219" Type="http://schemas.openxmlformats.org/officeDocument/2006/relationships/image" Target="media/image176.png"/><Relationship Id="rId230" Type="http://schemas.openxmlformats.org/officeDocument/2006/relationships/image" Target="media/image187.png"/><Relationship Id="rId251" Type="http://schemas.openxmlformats.org/officeDocument/2006/relationships/image" Target="media/image207.png"/><Relationship Id="rId25" Type="http://schemas.openxmlformats.org/officeDocument/2006/relationships/image" Target="media/image10.jpeg"/><Relationship Id="rId46" Type="http://schemas.openxmlformats.org/officeDocument/2006/relationships/customXml" Target="ink/ink8.xml"/><Relationship Id="rId67" Type="http://schemas.openxmlformats.org/officeDocument/2006/relationships/image" Target="media/image29.jpeg"/><Relationship Id="rId272" Type="http://schemas.openxmlformats.org/officeDocument/2006/relationships/image" Target="media/image228.jpeg"/><Relationship Id="rId88" Type="http://schemas.openxmlformats.org/officeDocument/2006/relationships/image" Target="media/image50.jpeg"/><Relationship Id="rId111" Type="http://schemas.openxmlformats.org/officeDocument/2006/relationships/image" Target="media/image73.jpeg"/><Relationship Id="rId132" Type="http://schemas.openxmlformats.org/officeDocument/2006/relationships/image" Target="media/image89.jpeg"/><Relationship Id="rId153" Type="http://schemas.openxmlformats.org/officeDocument/2006/relationships/image" Target="media/image110.png"/><Relationship Id="rId174" Type="http://schemas.openxmlformats.org/officeDocument/2006/relationships/image" Target="media/image131.jpeg"/><Relationship Id="rId195" Type="http://schemas.openxmlformats.org/officeDocument/2006/relationships/image" Target="media/image152.png"/><Relationship Id="rId209" Type="http://schemas.openxmlformats.org/officeDocument/2006/relationships/image" Target="media/image166.jpeg"/><Relationship Id="rId220" Type="http://schemas.openxmlformats.org/officeDocument/2006/relationships/image" Target="media/image177.jpeg"/><Relationship Id="rId241" Type="http://schemas.openxmlformats.org/officeDocument/2006/relationships/image" Target="media/image198.jpeg"/><Relationship Id="rId15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%20&#3605;&#3640;&#3621;&#3634;&#3588;&#3617;%202566.docx" TargetMode="External"/><Relationship Id="rId36" Type="http://schemas.openxmlformats.org/officeDocument/2006/relationships/customXml" Target="ink/ink2.xml"/><Relationship Id="rId57" Type="http://schemas.openxmlformats.org/officeDocument/2006/relationships/image" Target="media/image24.png"/><Relationship Id="rId262" Type="http://schemas.openxmlformats.org/officeDocument/2006/relationships/image" Target="media/image218.jpeg"/><Relationship Id="rId78" Type="http://schemas.openxmlformats.org/officeDocument/2006/relationships/image" Target="media/image40.png"/><Relationship Id="rId99" Type="http://schemas.openxmlformats.org/officeDocument/2006/relationships/image" Target="media/image61.png"/><Relationship Id="rId101" Type="http://schemas.openxmlformats.org/officeDocument/2006/relationships/image" Target="media/image63.jpeg"/><Relationship Id="rId122" Type="http://schemas.openxmlformats.org/officeDocument/2006/relationships/diagramLayout" Target="diagrams/layout1.xml"/><Relationship Id="rId143" Type="http://schemas.openxmlformats.org/officeDocument/2006/relationships/image" Target="media/image100.jpeg"/><Relationship Id="rId164" Type="http://schemas.openxmlformats.org/officeDocument/2006/relationships/image" Target="media/image121.jpeg"/><Relationship Id="rId185" Type="http://schemas.openxmlformats.org/officeDocument/2006/relationships/image" Target="media/image142.jpeg"/><Relationship Id="rId9" Type="http://schemas.openxmlformats.org/officeDocument/2006/relationships/image" Target="media/image2.png"/><Relationship Id="rId210" Type="http://schemas.openxmlformats.org/officeDocument/2006/relationships/image" Target="media/image167.jpeg"/><Relationship Id="rId26" Type="http://schemas.openxmlformats.org/officeDocument/2006/relationships/image" Target="media/image11.png"/><Relationship Id="rId231" Type="http://schemas.openxmlformats.org/officeDocument/2006/relationships/image" Target="media/image188.jpeg"/><Relationship Id="rId252" Type="http://schemas.openxmlformats.org/officeDocument/2006/relationships/image" Target="media/image208.jpeg"/><Relationship Id="rId273" Type="http://schemas.openxmlformats.org/officeDocument/2006/relationships/footer" Target="footer1.xml"/><Relationship Id="rId47" Type="http://schemas.openxmlformats.org/officeDocument/2006/relationships/image" Target="../clipboard/media/image5.png"/><Relationship Id="rId68" Type="http://schemas.openxmlformats.org/officeDocument/2006/relationships/image" Target="media/image30.jpeg"/><Relationship Id="rId89" Type="http://schemas.openxmlformats.org/officeDocument/2006/relationships/image" Target="media/image51.png"/><Relationship Id="rId112" Type="http://schemas.openxmlformats.org/officeDocument/2006/relationships/image" Target="media/image74.jpeg"/><Relationship Id="rId133" Type="http://schemas.openxmlformats.org/officeDocument/2006/relationships/image" Target="media/image90.jpeg"/><Relationship Id="rId154" Type="http://schemas.openxmlformats.org/officeDocument/2006/relationships/image" Target="media/image111.png"/><Relationship Id="rId175" Type="http://schemas.openxmlformats.org/officeDocument/2006/relationships/image" Target="media/image132.png"/><Relationship Id="rId196" Type="http://schemas.openxmlformats.org/officeDocument/2006/relationships/image" Target="media/image153.jpeg"/><Relationship Id="rId200" Type="http://schemas.openxmlformats.org/officeDocument/2006/relationships/image" Target="media/image157.jpeg"/><Relationship Id="rId16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%20&#3605;&#3640;&#3621;&#3634;&#3588;&#3617;%202566.docx" TargetMode="External"/><Relationship Id="rId221" Type="http://schemas.openxmlformats.org/officeDocument/2006/relationships/image" Target="media/image178.jpeg"/><Relationship Id="rId242" Type="http://schemas.openxmlformats.org/officeDocument/2006/relationships/hyperlink" Target="https://www.facebook.com/hashtag/%E0%B8%A7%E0%B8%B1%E0%B8%99%E0%B8%AD%E0%B8%AD%E0%B8%81%E0%B8%9E%E0%B8%A3%E0%B8%A3%E0%B8%A9%E0%B8%B2?__eep__=6&amp;__cft__%5b0%5d=AZXnuEgf4xDWnksLMQ5vdhow4Cjiyi-4_9ZIwLBSlVAgsYqb7BORUF600E-3pJSRibh2XevwIwT9Gq96OwzZt29iaBjxFCWwZxp2WSeACwvP9aPvvPtt6tzhDAbhDfaPy1l3xgstUxHqSaP2qq0dcsu64NX3fZn9QPsQr3RBAGH19M0sQfhCWF41XktPcLVQKDE&amp;__tn__=*NK-R" TargetMode="External"/><Relationship Id="rId263" Type="http://schemas.openxmlformats.org/officeDocument/2006/relationships/image" Target="media/image219.jpeg"/><Relationship Id="rId37" Type="http://schemas.openxmlformats.org/officeDocument/2006/relationships/customXml" Target="ink/ink3.xml"/><Relationship Id="rId58" Type="http://schemas.openxmlformats.org/officeDocument/2006/relationships/customXml" Target="ink/ink12.xml"/><Relationship Id="rId79" Type="http://schemas.openxmlformats.org/officeDocument/2006/relationships/image" Target="media/image41.png"/><Relationship Id="rId102" Type="http://schemas.openxmlformats.org/officeDocument/2006/relationships/image" Target="media/image64.jpeg"/><Relationship Id="rId123" Type="http://schemas.openxmlformats.org/officeDocument/2006/relationships/diagramQuickStyle" Target="diagrams/quickStyle1.xml"/><Relationship Id="rId144" Type="http://schemas.openxmlformats.org/officeDocument/2006/relationships/image" Target="media/image101.jpeg"/><Relationship Id="rId90" Type="http://schemas.openxmlformats.org/officeDocument/2006/relationships/image" Target="media/image52.png"/><Relationship Id="rId165" Type="http://schemas.openxmlformats.org/officeDocument/2006/relationships/image" Target="media/image122.png"/><Relationship Id="rId186" Type="http://schemas.openxmlformats.org/officeDocument/2006/relationships/image" Target="media/image143.jpeg"/><Relationship Id="rId211" Type="http://schemas.openxmlformats.org/officeDocument/2006/relationships/image" Target="media/image168.jpeg"/><Relationship Id="rId232" Type="http://schemas.openxmlformats.org/officeDocument/2006/relationships/image" Target="media/image189.jpeg"/><Relationship Id="rId253" Type="http://schemas.openxmlformats.org/officeDocument/2006/relationships/image" Target="media/image209.jpeg"/><Relationship Id="rId274" Type="http://schemas.openxmlformats.org/officeDocument/2006/relationships/fontTable" Target="fontTable.xml"/><Relationship Id="rId27" Type="http://schemas.openxmlformats.org/officeDocument/2006/relationships/image" Target="media/image12.png"/><Relationship Id="rId48" Type="http://schemas.openxmlformats.org/officeDocument/2006/relationships/image" Target="media/image21.png"/><Relationship Id="rId69" Type="http://schemas.openxmlformats.org/officeDocument/2006/relationships/image" Target="media/image31.jpeg"/><Relationship Id="rId113" Type="http://schemas.openxmlformats.org/officeDocument/2006/relationships/image" Target="media/image75.jpeg"/><Relationship Id="rId134" Type="http://schemas.openxmlformats.org/officeDocument/2006/relationships/image" Target="media/image91.jpeg"/><Relationship Id="rId80" Type="http://schemas.openxmlformats.org/officeDocument/2006/relationships/image" Target="media/image42.jpeg"/><Relationship Id="rId155" Type="http://schemas.openxmlformats.org/officeDocument/2006/relationships/image" Target="media/image112.jpeg"/><Relationship Id="rId176" Type="http://schemas.openxmlformats.org/officeDocument/2006/relationships/image" Target="media/image133.png"/><Relationship Id="rId197" Type="http://schemas.openxmlformats.org/officeDocument/2006/relationships/image" Target="media/image154.png"/><Relationship Id="rId201" Type="http://schemas.openxmlformats.org/officeDocument/2006/relationships/image" Target="media/image158.jpeg"/><Relationship Id="rId222" Type="http://schemas.openxmlformats.org/officeDocument/2006/relationships/image" Target="media/image179.jpeg"/><Relationship Id="rId243" Type="http://schemas.openxmlformats.org/officeDocument/2006/relationships/image" Target="media/image199.jpeg"/><Relationship Id="rId264" Type="http://schemas.openxmlformats.org/officeDocument/2006/relationships/image" Target="media/image220.jpeg"/><Relationship Id="rId17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%20&#3605;&#3640;&#3621;&#3634;&#3588;&#3617;%202566.docx" TargetMode="External"/><Relationship Id="rId38" Type="http://schemas.openxmlformats.org/officeDocument/2006/relationships/image" Target="../clipboard/media/image3.png"/><Relationship Id="rId59" Type="http://schemas.openxmlformats.org/officeDocument/2006/relationships/customXml" Target="ink/ink13.xml"/><Relationship Id="rId103" Type="http://schemas.openxmlformats.org/officeDocument/2006/relationships/image" Target="media/image65.jpeg"/><Relationship Id="rId124" Type="http://schemas.openxmlformats.org/officeDocument/2006/relationships/diagramColors" Target="diagrams/colors1.xml"/><Relationship Id="rId70" Type="http://schemas.openxmlformats.org/officeDocument/2006/relationships/image" Target="media/image32.jpeg"/><Relationship Id="rId91" Type="http://schemas.openxmlformats.org/officeDocument/2006/relationships/image" Target="media/image53.png"/><Relationship Id="rId145" Type="http://schemas.openxmlformats.org/officeDocument/2006/relationships/image" Target="media/image102.jpeg"/><Relationship Id="rId166" Type="http://schemas.openxmlformats.org/officeDocument/2006/relationships/image" Target="media/image123.jpeg"/><Relationship Id="rId187" Type="http://schemas.openxmlformats.org/officeDocument/2006/relationships/image" Target="media/image144.png"/><Relationship Id="rId1" Type="http://schemas.openxmlformats.org/officeDocument/2006/relationships/customXml" Target="../customXml/item1.xml"/><Relationship Id="rId212" Type="http://schemas.openxmlformats.org/officeDocument/2006/relationships/image" Target="media/image169.jpeg"/><Relationship Id="rId233" Type="http://schemas.openxmlformats.org/officeDocument/2006/relationships/image" Target="media/image190.jpeg"/><Relationship Id="rId254" Type="http://schemas.openxmlformats.org/officeDocument/2006/relationships/image" Target="media/image210.jpeg"/><Relationship Id="rId28" Type="http://schemas.openxmlformats.org/officeDocument/2006/relationships/image" Target="media/image13.jpeg"/><Relationship Id="rId49" Type="http://schemas.openxmlformats.org/officeDocument/2006/relationships/customXml" Target="ink/ink9.xml"/><Relationship Id="rId114" Type="http://schemas.openxmlformats.org/officeDocument/2006/relationships/image" Target="media/image76.jpeg"/><Relationship Id="rId275" Type="http://schemas.openxmlformats.org/officeDocument/2006/relationships/theme" Target="theme/theme1.xml"/><Relationship Id="rId60" Type="http://schemas.openxmlformats.org/officeDocument/2006/relationships/image" Target="media/image15.jpeg"/><Relationship Id="rId81" Type="http://schemas.openxmlformats.org/officeDocument/2006/relationships/image" Target="media/image43.png"/><Relationship Id="rId135" Type="http://schemas.openxmlformats.org/officeDocument/2006/relationships/image" Target="media/image92.png"/><Relationship Id="rId156" Type="http://schemas.openxmlformats.org/officeDocument/2006/relationships/image" Target="media/image113.jpeg"/><Relationship Id="rId177" Type="http://schemas.openxmlformats.org/officeDocument/2006/relationships/image" Target="media/image134.png"/><Relationship Id="rId198" Type="http://schemas.openxmlformats.org/officeDocument/2006/relationships/image" Target="media/image155.jpeg"/><Relationship Id="rId202" Type="http://schemas.openxmlformats.org/officeDocument/2006/relationships/image" Target="media/image159.jpeg"/><Relationship Id="rId223" Type="http://schemas.openxmlformats.org/officeDocument/2006/relationships/image" Target="media/image180.jpeg"/><Relationship Id="rId244" Type="http://schemas.openxmlformats.org/officeDocument/2006/relationships/image" Target="media/image200.jpeg"/><Relationship Id="rId18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%20&#3605;&#3640;&#3621;&#3634;&#3588;&#3617;%202566.docx" TargetMode="External"/><Relationship Id="rId39" Type="http://schemas.openxmlformats.org/officeDocument/2006/relationships/image" Target="media/image19.png"/><Relationship Id="rId265" Type="http://schemas.openxmlformats.org/officeDocument/2006/relationships/image" Target="media/image221.png"/><Relationship Id="rId50" Type="http://schemas.openxmlformats.org/officeDocument/2006/relationships/image" Target="../clipboard/media/image6.png"/><Relationship Id="rId104" Type="http://schemas.openxmlformats.org/officeDocument/2006/relationships/image" Target="media/image66.png"/><Relationship Id="rId125" Type="http://schemas.microsoft.com/office/2007/relationships/diagramDrawing" Target="diagrams/drawing1.xml"/><Relationship Id="rId146" Type="http://schemas.openxmlformats.org/officeDocument/2006/relationships/image" Target="media/image103.png"/><Relationship Id="rId167" Type="http://schemas.openxmlformats.org/officeDocument/2006/relationships/image" Target="media/image124.jpeg"/><Relationship Id="rId188" Type="http://schemas.openxmlformats.org/officeDocument/2006/relationships/image" Target="media/image145.jpeg"/><Relationship Id="rId71" Type="http://schemas.openxmlformats.org/officeDocument/2006/relationships/image" Target="media/image33.jpeg"/><Relationship Id="rId92" Type="http://schemas.openxmlformats.org/officeDocument/2006/relationships/image" Target="media/image54.png"/><Relationship Id="rId213" Type="http://schemas.openxmlformats.org/officeDocument/2006/relationships/image" Target="media/image170.jpeg"/><Relationship Id="rId234" Type="http://schemas.openxmlformats.org/officeDocument/2006/relationships/image" Target="media/image191.jpe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55" Type="http://schemas.openxmlformats.org/officeDocument/2006/relationships/image" Target="media/image211.jpeg"/><Relationship Id="rId40" Type="http://schemas.openxmlformats.org/officeDocument/2006/relationships/customXml" Target="ink/ink4.xml"/><Relationship Id="rId115" Type="http://schemas.openxmlformats.org/officeDocument/2006/relationships/image" Target="media/image77.jpeg"/><Relationship Id="rId136" Type="http://schemas.openxmlformats.org/officeDocument/2006/relationships/image" Target="media/image93.png"/><Relationship Id="rId157" Type="http://schemas.openxmlformats.org/officeDocument/2006/relationships/image" Target="media/image114.jpeg"/><Relationship Id="rId178" Type="http://schemas.openxmlformats.org/officeDocument/2006/relationships/image" Target="media/image135.png"/><Relationship Id="rId61" Type="http://schemas.openxmlformats.org/officeDocument/2006/relationships/image" Target="media/image16.png"/><Relationship Id="rId82" Type="http://schemas.openxmlformats.org/officeDocument/2006/relationships/image" Target="media/image44.png"/><Relationship Id="rId199" Type="http://schemas.openxmlformats.org/officeDocument/2006/relationships/image" Target="media/image156.jpeg"/><Relationship Id="rId203" Type="http://schemas.openxmlformats.org/officeDocument/2006/relationships/image" Target="media/image160.jpeg"/><Relationship Id="rId19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%20&#3605;&#3640;&#3621;&#3634;&#3588;&#3617;%202566.docx" TargetMode="External"/><Relationship Id="rId224" Type="http://schemas.openxmlformats.org/officeDocument/2006/relationships/image" Target="media/image181.png"/><Relationship Id="rId245" Type="http://schemas.openxmlformats.org/officeDocument/2006/relationships/image" Target="media/image201.png"/><Relationship Id="rId266" Type="http://schemas.openxmlformats.org/officeDocument/2006/relationships/image" Target="media/image222.jpeg"/><Relationship Id="rId30" Type="http://schemas.openxmlformats.org/officeDocument/2006/relationships/customXml" Target="ink/ink1.xml"/><Relationship Id="rId105" Type="http://schemas.openxmlformats.org/officeDocument/2006/relationships/image" Target="media/image67.jpeg"/><Relationship Id="rId126" Type="http://schemas.openxmlformats.org/officeDocument/2006/relationships/image" Target="media/image83.emf"/><Relationship Id="rId147" Type="http://schemas.openxmlformats.org/officeDocument/2006/relationships/image" Target="media/image104.png"/><Relationship Id="rId168" Type="http://schemas.openxmlformats.org/officeDocument/2006/relationships/image" Target="media/image125.png"/><Relationship Id="rId51" Type="http://schemas.openxmlformats.org/officeDocument/2006/relationships/image" Target="media/image22.png"/><Relationship Id="rId72" Type="http://schemas.openxmlformats.org/officeDocument/2006/relationships/image" Target="media/image34.jpeg"/><Relationship Id="rId93" Type="http://schemas.openxmlformats.org/officeDocument/2006/relationships/image" Target="media/image55.png"/><Relationship Id="rId189" Type="http://schemas.openxmlformats.org/officeDocument/2006/relationships/image" Target="media/image146.jpeg"/><Relationship Id="rId3" Type="http://schemas.openxmlformats.org/officeDocument/2006/relationships/styles" Target="styles.xml"/><Relationship Id="rId214" Type="http://schemas.openxmlformats.org/officeDocument/2006/relationships/image" Target="media/image171.jpeg"/><Relationship Id="rId235" Type="http://schemas.openxmlformats.org/officeDocument/2006/relationships/image" Target="media/image192.png"/><Relationship Id="rId256" Type="http://schemas.openxmlformats.org/officeDocument/2006/relationships/image" Target="media/image212.jpeg"/><Relationship Id="rId116" Type="http://schemas.openxmlformats.org/officeDocument/2006/relationships/image" Target="media/image78.jpeg"/><Relationship Id="rId137" Type="http://schemas.openxmlformats.org/officeDocument/2006/relationships/image" Target="media/image94.jpeg"/><Relationship Id="rId158" Type="http://schemas.openxmlformats.org/officeDocument/2006/relationships/image" Target="media/image115.jpeg"/><Relationship Id="rId20" Type="http://schemas.openxmlformats.org/officeDocument/2006/relationships/hyperlink" Target="file:///D:\Bird\ITA\ITA%202567\2567\O7%20&#3619;&#3634;&#3618;&#3591;&#3634;&#3609;&#3585;&#3634;&#3619;&#3611;&#3599;&#3636;&#3610;&#3633;&#3605;&#3636;&#3619;&#3634;&#3594;&#3585;&#3634;&#3619;&#3611;&#3619;&#3632;&#3592;&#3635;&#3648;&#3604;&#3639;&#3629;&#3609;\&#3591;&#3610;&#3611;&#3619;&#3632;&#3617;&#3634;&#3603;%202567\&#3619;&#3634;&#3618;&#3591;&#3634;&#3609;&#3585;&#3634;&#3619;&#3611;&#3599;&#3636;&#3610;&#3633;&#3605;&#3636;&#3619;&#3634;&#3594;&#3585;&#3634;&#3619;&#3611;&#3619;&#3632;&#3592;&#3635;&#3648;&#3604;&#3639;&#3629;&#3609;%20&#3605;&#3640;&#3621;&#3634;&#3588;&#3617;%202566.docx" TargetMode="External"/><Relationship Id="rId41" Type="http://schemas.openxmlformats.org/officeDocument/2006/relationships/customXml" Target="ink/ink5.xml"/><Relationship Id="rId62" Type="http://schemas.openxmlformats.org/officeDocument/2006/relationships/image" Target="media/image17.png"/><Relationship Id="rId83" Type="http://schemas.openxmlformats.org/officeDocument/2006/relationships/image" Target="media/image45.jpeg"/><Relationship Id="rId179" Type="http://schemas.openxmlformats.org/officeDocument/2006/relationships/image" Target="media/image136.png"/><Relationship Id="rId190" Type="http://schemas.openxmlformats.org/officeDocument/2006/relationships/image" Target="media/image147.jpeg"/><Relationship Id="rId204" Type="http://schemas.openxmlformats.org/officeDocument/2006/relationships/image" Target="media/image161.jpeg"/><Relationship Id="rId225" Type="http://schemas.openxmlformats.org/officeDocument/2006/relationships/image" Target="media/image182.png"/><Relationship Id="rId246" Type="http://schemas.openxmlformats.org/officeDocument/2006/relationships/image" Target="media/image202.png"/><Relationship Id="rId267" Type="http://schemas.openxmlformats.org/officeDocument/2006/relationships/image" Target="media/image223.jpeg"/><Relationship Id="rId106" Type="http://schemas.openxmlformats.org/officeDocument/2006/relationships/image" Target="media/image68.jpeg"/><Relationship Id="rId127" Type="http://schemas.openxmlformats.org/officeDocument/2006/relationships/image" Target="media/image84.png"/><Relationship Id="rId10" Type="http://schemas.openxmlformats.org/officeDocument/2006/relationships/image" Target="media/image3.jpg"/><Relationship Id="rId52" Type="http://schemas.openxmlformats.org/officeDocument/2006/relationships/customXml" Target="ink/ink10.xml"/><Relationship Id="rId73" Type="http://schemas.openxmlformats.org/officeDocument/2006/relationships/image" Target="media/image35.jpeg"/><Relationship Id="rId94" Type="http://schemas.openxmlformats.org/officeDocument/2006/relationships/image" Target="media/image56.png"/><Relationship Id="rId148" Type="http://schemas.openxmlformats.org/officeDocument/2006/relationships/image" Target="media/image105.jpeg"/><Relationship Id="rId169" Type="http://schemas.openxmlformats.org/officeDocument/2006/relationships/image" Target="media/image126.jpeg"/><Relationship Id="rId4" Type="http://schemas.openxmlformats.org/officeDocument/2006/relationships/settings" Target="settings.xml"/><Relationship Id="rId180" Type="http://schemas.openxmlformats.org/officeDocument/2006/relationships/image" Target="media/image137.png"/><Relationship Id="rId215" Type="http://schemas.openxmlformats.org/officeDocument/2006/relationships/image" Target="media/image172.jpeg"/><Relationship Id="rId236" Type="http://schemas.openxmlformats.org/officeDocument/2006/relationships/image" Target="media/image193.png"/><Relationship Id="rId257" Type="http://schemas.openxmlformats.org/officeDocument/2006/relationships/image" Target="media/image213.png"/><Relationship Id="rId42" Type="http://schemas.openxmlformats.org/officeDocument/2006/relationships/customXml" Target="ink/ink6.xml"/><Relationship Id="rId84" Type="http://schemas.openxmlformats.org/officeDocument/2006/relationships/image" Target="media/image46.jpeg"/><Relationship Id="rId138" Type="http://schemas.openxmlformats.org/officeDocument/2006/relationships/image" Target="media/image95.jpeg"/><Relationship Id="rId191" Type="http://schemas.openxmlformats.org/officeDocument/2006/relationships/image" Target="media/image148.jpeg"/><Relationship Id="rId205" Type="http://schemas.openxmlformats.org/officeDocument/2006/relationships/image" Target="media/image162.jpeg"/><Relationship Id="rId247" Type="http://schemas.openxmlformats.org/officeDocument/2006/relationships/image" Target="media/image203.jpeg"/><Relationship Id="rId107" Type="http://schemas.openxmlformats.org/officeDocument/2006/relationships/image" Target="media/image6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3619;&#3634;&#3618;&#3591;&#3634;&#3609;&#3611;&#3599;&#3636;&#3610;&#3633;&#3605;&#3636;&#3619;&#3634;&#3594;&#3585;&#3634;&#3619;&#3605;&#3640;&#3621;&#3634;&#3588;&#3617;2566%20&#3651;&#3627;&#3617;&#3656;%20(wecompress.com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15541F-7DC1-4C73-808F-55F9DDDE7063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8A37AC37-14D7-4233-B572-2D2B633B4ACB}">
      <dgm:prSet phldrT="[ข้อความ]" custT="1"/>
      <dgm:spPr/>
      <dgm:t>
        <a:bodyPr/>
        <a:lstStyle/>
        <a:p>
          <a:pPr>
            <a:lnSpc>
              <a:spcPts val="1500"/>
            </a:lnSpc>
          </a:pPr>
          <a:endParaRPr lang="th-TH" sz="400" b="1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>
            <a:lnSpc>
              <a:spcPts val="1500"/>
            </a:lnSpc>
          </a:pPr>
          <a:r>
            <a:rPr lang="th-TH" sz="2000" b="1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C922CEA5-BF81-4FA2-965E-420899F7543A}" type="par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54B5BE1-0BDD-4EDB-97CB-6925A6ED418F}" type="sibTrans" cxnId="{E7ED8E55-7D86-49D4-AEBB-3B25AEF3C677}">
      <dgm:prSet/>
      <dgm:spPr/>
      <dgm:t>
        <a:bodyPr/>
        <a:lstStyle/>
        <a:p>
          <a:endParaRPr lang="en-US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FD6B4A9C-F6C4-430E-9895-A1C10594349A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8C93C8C8-24C0-4DBB-93C1-A6FFFA5A830A}" type="parTrans" cxnId="{FBC81FEF-21EF-432E-8416-A69C3D3F5B72}">
      <dgm:prSet/>
      <dgm:spPr/>
      <dgm:t>
        <a:bodyPr/>
        <a:lstStyle/>
        <a:p>
          <a:endParaRPr lang="en-US"/>
        </a:p>
      </dgm:t>
    </dgm:pt>
    <dgm:pt modelId="{6B17A4B5-8880-4567-9A86-8BCD7DCB1942}" type="sibTrans" cxnId="{FBC81FEF-21EF-432E-8416-A69C3D3F5B72}">
      <dgm:prSet/>
      <dgm:spPr/>
      <dgm:t>
        <a:bodyPr/>
        <a:lstStyle/>
        <a:p>
          <a:endParaRPr lang="en-US"/>
        </a:p>
      </dgm:t>
    </dgm:pt>
    <dgm:pt modelId="{7D3E14C5-B1CA-44FC-87B4-1E4CE494B5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805B5AB-80F6-49B2-B376-0D0444C8480F}" type="parTrans" cxnId="{E05283EC-7865-4199-ACE0-A99BF587A423}">
      <dgm:prSet/>
      <dgm:spPr/>
      <dgm:t>
        <a:bodyPr/>
        <a:lstStyle/>
        <a:p>
          <a:endParaRPr lang="en-US"/>
        </a:p>
      </dgm:t>
    </dgm:pt>
    <dgm:pt modelId="{E7D434F6-E140-46CB-8748-C6E4481A0EF9}" type="sibTrans" cxnId="{E05283EC-7865-4199-ACE0-A99BF587A423}">
      <dgm:prSet/>
      <dgm:spPr/>
      <dgm:t>
        <a:bodyPr/>
        <a:lstStyle/>
        <a:p>
          <a:endParaRPr lang="en-US"/>
        </a:p>
      </dgm:t>
    </dgm:pt>
    <dgm:pt modelId="{D76330DF-8E76-46B5-ACD5-BCC8C979D28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2B222C2-239C-40FA-A527-53ADFD585806}" type="parTrans" cxnId="{C6235350-FA8E-4AC4-A666-C19BB81FCEBE}">
      <dgm:prSet/>
      <dgm:spPr/>
      <dgm:t>
        <a:bodyPr/>
        <a:lstStyle/>
        <a:p>
          <a:endParaRPr lang="en-US"/>
        </a:p>
      </dgm:t>
    </dgm:pt>
    <dgm:pt modelId="{800D3143-5713-4EBB-A953-FC58156AA9F3}" type="sibTrans" cxnId="{C6235350-FA8E-4AC4-A666-C19BB81FCEBE}">
      <dgm:prSet/>
      <dgm:spPr/>
      <dgm:t>
        <a:bodyPr/>
        <a:lstStyle/>
        <a:p>
          <a:endParaRPr lang="en-US"/>
        </a:p>
      </dgm:t>
    </dgm:pt>
    <dgm:pt modelId="{6C474D2D-C8BC-4625-A804-E646178C320D}">
      <dgm:prSet phldrT="[ข้อความ]" custT="1"/>
      <dgm:spPr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51A1BB62-87B1-4A77-968A-2C8F3AF721F5}" type="parTrans" cxnId="{B4B2B8FA-8131-4FF9-BFBF-2ECA2917F453}">
      <dgm:prSet/>
      <dgm:spPr/>
      <dgm:t>
        <a:bodyPr/>
        <a:lstStyle/>
        <a:p>
          <a:endParaRPr lang="en-US"/>
        </a:p>
      </dgm:t>
    </dgm:pt>
    <dgm:pt modelId="{B7A5AFC2-3B4A-4DDD-BF94-327FE8F5AE2A}" type="sibTrans" cxnId="{B4B2B8FA-8131-4FF9-BFBF-2ECA2917F453}">
      <dgm:prSet/>
      <dgm:spPr/>
      <dgm:t>
        <a:bodyPr/>
        <a:lstStyle/>
        <a:p>
          <a:endParaRPr lang="en-US"/>
        </a:p>
      </dgm:t>
    </dgm:pt>
    <dgm:pt modelId="{8C627DF3-8881-4D14-86D8-59915A9E176D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B69A4E4B-384B-445F-8177-3323EEA1567C}" type="parTrans" cxnId="{9046501C-622D-4ABC-9661-2B2F68AF8161}">
      <dgm:prSet/>
      <dgm:spPr/>
      <dgm:t>
        <a:bodyPr/>
        <a:lstStyle/>
        <a:p>
          <a:endParaRPr lang="en-US"/>
        </a:p>
      </dgm:t>
    </dgm:pt>
    <dgm:pt modelId="{D28CB24E-087C-43B3-9DC8-8833F728B9B0}" type="sibTrans" cxnId="{9046501C-622D-4ABC-9661-2B2F68AF8161}">
      <dgm:prSet/>
      <dgm:spPr/>
      <dgm:t>
        <a:bodyPr/>
        <a:lstStyle/>
        <a:p>
          <a:endParaRPr lang="en-US"/>
        </a:p>
      </dgm:t>
    </dgm:pt>
    <dgm:pt modelId="{D15ECAD8-B6EA-4284-8981-A9E41245A518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E859B6B-B843-47A7-92FE-1B5C8E10DF59}" type="parTrans" cxnId="{0F454850-077B-487F-8CC4-57911AD39BB6}">
      <dgm:prSet/>
      <dgm:spPr/>
      <dgm:t>
        <a:bodyPr/>
        <a:lstStyle/>
        <a:p>
          <a:endParaRPr lang="en-US"/>
        </a:p>
      </dgm:t>
    </dgm:pt>
    <dgm:pt modelId="{3E2D137D-9E9B-45D6-B923-98510C4FB7CA}" type="sibTrans" cxnId="{0F454850-077B-487F-8CC4-57911AD39BB6}">
      <dgm:prSet/>
      <dgm:spPr/>
      <dgm:t>
        <a:bodyPr/>
        <a:lstStyle/>
        <a:p>
          <a:endParaRPr lang="en-US"/>
        </a:p>
      </dgm:t>
    </dgm:pt>
    <dgm:pt modelId="{763CE54A-B32B-4BD6-8935-9318ECA79386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E000B6E8-3EB9-4FC3-9628-02406F7D443C}" type="parTrans" cxnId="{B6981822-EF05-4169-8FF1-D46639CEBA90}">
      <dgm:prSet/>
      <dgm:spPr/>
      <dgm:t>
        <a:bodyPr/>
        <a:lstStyle/>
        <a:p>
          <a:endParaRPr lang="en-US"/>
        </a:p>
      </dgm:t>
    </dgm:pt>
    <dgm:pt modelId="{857A324C-2F2C-444A-9941-5DC3413FC836}" type="sibTrans" cxnId="{B6981822-EF05-4169-8FF1-D46639CEBA90}">
      <dgm:prSet/>
      <dgm:spPr/>
      <dgm:t>
        <a:bodyPr/>
        <a:lstStyle/>
        <a:p>
          <a:endParaRPr lang="en-US"/>
        </a:p>
      </dgm:t>
    </dgm:pt>
    <dgm:pt modelId="{2F498C1F-EB78-479A-B2CF-6DE364077194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6AE41D0-A4F7-4163-A3F9-393390DE8B8A}" type="parTrans" cxnId="{12A309B6-1FAF-46AC-B4A0-B4C12C0240DB}">
      <dgm:prSet/>
      <dgm:spPr/>
      <dgm:t>
        <a:bodyPr/>
        <a:lstStyle/>
        <a:p>
          <a:endParaRPr lang="en-US"/>
        </a:p>
      </dgm:t>
    </dgm:pt>
    <dgm:pt modelId="{EB7970C7-1AC1-429D-8616-C9B4A11B3E7E}" type="sibTrans" cxnId="{12A309B6-1FAF-46AC-B4A0-B4C12C0240DB}">
      <dgm:prSet/>
      <dgm:spPr/>
      <dgm:t>
        <a:bodyPr/>
        <a:lstStyle/>
        <a:p>
          <a:endParaRPr lang="en-US"/>
        </a:p>
      </dgm:t>
    </dgm:pt>
    <dgm:pt modelId="{AD82380C-E3DD-4361-924F-88E18AB6D87C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6FE0DE1-C222-4E87-B479-A27319F4C73A}" type="parTrans" cxnId="{7E11DEE6-58AB-42E0-8AE4-B778192E82F8}">
      <dgm:prSet/>
      <dgm:spPr/>
      <dgm:t>
        <a:bodyPr/>
        <a:lstStyle/>
        <a:p>
          <a:endParaRPr lang="en-US"/>
        </a:p>
      </dgm:t>
    </dgm:pt>
    <dgm:pt modelId="{035084D8-9B01-422F-9152-0946A5EB9A05}" type="sibTrans" cxnId="{7E11DEE6-58AB-42E0-8AE4-B778192E82F8}">
      <dgm:prSet/>
      <dgm:spPr/>
      <dgm:t>
        <a:bodyPr/>
        <a:lstStyle/>
        <a:p>
          <a:endParaRPr lang="en-US"/>
        </a:p>
      </dgm:t>
    </dgm:pt>
    <dgm:pt modelId="{A0592542-8DCE-4538-89F6-21797E374392}">
      <dgm:prSet phldrT="[ข้อความ]" custT="1"/>
      <dgm:spPr>
        <a:solidFill>
          <a:srgbClr val="0070C0"/>
        </a:solidFill>
      </dgm:spPr>
      <dgm:t>
        <a:bodyPr/>
        <a:lstStyle/>
        <a:p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C119C06F-1E7A-4125-9CBA-DEFDB851A6C6}" type="parTrans" cxnId="{D3215424-4EC3-4B9A-A42B-27DBB98F3C97}">
      <dgm:prSet/>
      <dgm:spPr/>
      <dgm:t>
        <a:bodyPr/>
        <a:lstStyle/>
        <a:p>
          <a:endParaRPr lang="en-US"/>
        </a:p>
      </dgm:t>
    </dgm:pt>
    <dgm:pt modelId="{48DACF5D-B091-4E18-A3E3-EA4774CED24A}" type="sibTrans" cxnId="{D3215424-4EC3-4B9A-A42B-27DBB98F3C97}">
      <dgm:prSet/>
      <dgm:spPr/>
      <dgm:t>
        <a:bodyPr/>
        <a:lstStyle/>
        <a:p>
          <a:endParaRPr lang="en-US"/>
        </a:p>
      </dgm:t>
    </dgm:pt>
    <dgm:pt modelId="{E84236C6-1DFA-4598-B010-5E3FD9533D6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6CA079F6-3041-4AA1-9A92-98F435337F70}" type="parTrans" cxnId="{21023FF3-6FC8-420F-95BF-E0C56199D404}">
      <dgm:prSet/>
      <dgm:spPr/>
      <dgm:t>
        <a:bodyPr/>
        <a:lstStyle/>
        <a:p>
          <a:endParaRPr lang="en-US"/>
        </a:p>
      </dgm:t>
    </dgm:pt>
    <dgm:pt modelId="{B7FE9A9E-576A-45F0-90CD-D6B47D06A712}" type="sibTrans" cxnId="{21023FF3-6FC8-420F-95BF-E0C56199D404}">
      <dgm:prSet/>
      <dgm:spPr/>
      <dgm:t>
        <a:bodyPr/>
        <a:lstStyle/>
        <a:p>
          <a:endParaRPr lang="en-US"/>
        </a:p>
      </dgm:t>
    </dgm:pt>
    <dgm:pt modelId="{E4EDFDE8-8ED4-4AA9-B30D-361477003AE2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23857FC5-71A2-441E-9185-4E41A74CE3E2}" type="parTrans" cxnId="{40C53C6C-5A19-4F04-9AB2-8EC68A6B23E8}">
      <dgm:prSet/>
      <dgm:spPr/>
      <dgm:t>
        <a:bodyPr/>
        <a:lstStyle/>
        <a:p>
          <a:endParaRPr lang="en-US"/>
        </a:p>
      </dgm:t>
    </dgm:pt>
    <dgm:pt modelId="{6F4DABAE-3878-487B-BA14-D272647089C6}" type="sibTrans" cxnId="{40C53C6C-5A19-4F04-9AB2-8EC68A6B23E8}">
      <dgm:prSet/>
      <dgm:spPr/>
      <dgm:t>
        <a:bodyPr/>
        <a:lstStyle/>
        <a:p>
          <a:endParaRPr lang="en-US"/>
        </a:p>
      </dgm:t>
    </dgm:pt>
    <dgm:pt modelId="{DC7CF0B4-DE5F-4D68-A902-14DCD7A9684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910769AE-C8E8-408E-94E6-FE6F706AC2BA}" type="parTrans" cxnId="{72CF55E9-E140-48E1-9850-CA836392BC56}">
      <dgm:prSet/>
      <dgm:spPr/>
      <dgm:t>
        <a:bodyPr/>
        <a:lstStyle/>
        <a:p>
          <a:endParaRPr lang="en-US"/>
        </a:p>
      </dgm:t>
    </dgm:pt>
    <dgm:pt modelId="{8B7FD861-3FEF-4DE4-85C8-F5FA5EC79638}" type="sibTrans" cxnId="{72CF55E9-E140-48E1-9850-CA836392BC56}">
      <dgm:prSet/>
      <dgm:spPr/>
      <dgm:t>
        <a:bodyPr/>
        <a:lstStyle/>
        <a:p>
          <a:endParaRPr lang="en-US"/>
        </a:p>
      </dgm:t>
    </dgm:pt>
    <dgm:pt modelId="{DAD5CAAB-78FD-4CB8-88A5-C9EFFC0B5AFB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950645F-80B0-48BD-9643-BD9A3222308D}" type="parTrans" cxnId="{CF0CC0F2-FC5D-4D4B-B6B4-76EB3D066F5F}">
      <dgm:prSet/>
      <dgm:spPr/>
      <dgm:t>
        <a:bodyPr/>
        <a:lstStyle/>
        <a:p>
          <a:endParaRPr lang="en-US"/>
        </a:p>
      </dgm:t>
    </dgm:pt>
    <dgm:pt modelId="{2DEF6B33-04A3-4A37-BA56-F5D2529F1FF5}" type="sibTrans" cxnId="{CF0CC0F2-FC5D-4D4B-B6B4-76EB3D066F5F}">
      <dgm:prSet/>
      <dgm:spPr/>
      <dgm:t>
        <a:bodyPr/>
        <a:lstStyle/>
        <a:p>
          <a:endParaRPr lang="en-US"/>
        </a:p>
      </dgm:t>
    </dgm:pt>
    <dgm:pt modelId="{222ADA85-6009-4EDB-A1FF-3030C8325B00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ECCAA18-E78D-444F-A8F3-E40C19426D00}" type="parTrans" cxnId="{F7A4B7F2-AA61-4629-93AD-4CD7999E3EF8}">
      <dgm:prSet/>
      <dgm:spPr/>
      <dgm:t>
        <a:bodyPr/>
        <a:lstStyle/>
        <a:p>
          <a:endParaRPr lang="en-US"/>
        </a:p>
      </dgm:t>
    </dgm:pt>
    <dgm:pt modelId="{2722F3FE-3697-4EED-A707-D68E1E84DB80}" type="sibTrans" cxnId="{F7A4B7F2-AA61-4629-93AD-4CD7999E3EF8}">
      <dgm:prSet/>
      <dgm:spPr/>
      <dgm:t>
        <a:bodyPr/>
        <a:lstStyle/>
        <a:p>
          <a:endParaRPr lang="en-US"/>
        </a:p>
      </dgm:t>
    </dgm:pt>
    <dgm:pt modelId="{35A9CFD5-D038-4CEF-9B50-D5AA2969E811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2C0D317-F238-47ED-A6F4-570DAAE52F88}" type="parTrans" cxnId="{7B763249-382C-42DD-9693-647B606D78D4}">
      <dgm:prSet/>
      <dgm:spPr/>
      <dgm:t>
        <a:bodyPr/>
        <a:lstStyle/>
        <a:p>
          <a:endParaRPr lang="en-US"/>
        </a:p>
      </dgm:t>
    </dgm:pt>
    <dgm:pt modelId="{C6B7F47D-6C9C-4166-ABD8-A1B7154B60C1}" type="sibTrans" cxnId="{7B763249-382C-42DD-9693-647B606D78D4}">
      <dgm:prSet/>
      <dgm:spPr/>
      <dgm:t>
        <a:bodyPr/>
        <a:lstStyle/>
        <a:p>
          <a:endParaRPr lang="en-US"/>
        </a:p>
      </dgm:t>
    </dgm:pt>
    <dgm:pt modelId="{A9CA8E5C-B462-47C1-B910-367C00ABB805}">
      <dgm:prSet phldrT="[ข้อความ]" custT="1"/>
      <dgm:spPr>
        <a:solidFill>
          <a:srgbClr val="FFC000"/>
        </a:solidFill>
      </dgm:spPr>
      <dgm:t>
        <a:bodyPr/>
        <a:lstStyle/>
        <a:p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FF07C09B-22C4-4F7E-94A3-A9BEA7FDD64F}" type="parTrans" cxnId="{A67F3C4B-F03C-4641-A52A-FD0D0FDF54BB}">
      <dgm:prSet/>
      <dgm:spPr/>
      <dgm:t>
        <a:bodyPr/>
        <a:lstStyle/>
        <a:p>
          <a:endParaRPr lang="en-US"/>
        </a:p>
      </dgm:t>
    </dgm:pt>
    <dgm:pt modelId="{9C54366F-BE9E-442B-813B-49064B5772E8}" type="sibTrans" cxnId="{A67F3C4B-F03C-4641-A52A-FD0D0FDF54BB}">
      <dgm:prSet/>
      <dgm:spPr/>
      <dgm:t>
        <a:bodyPr/>
        <a:lstStyle/>
        <a:p>
          <a:endParaRPr lang="en-US"/>
        </a:p>
      </dgm:t>
    </dgm:pt>
    <dgm:pt modelId="{7F2CCA5B-40BB-4A9F-B91E-81734B25360B}">
      <dgm:prSet phldrT="[ข้อความ]" custT="1"/>
      <dgm:spPr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gm:spPr>
      <dgm:t>
        <a:bodyPr spcFirstLastPara="0" vert="horz" wrap="square" lIns="11430" tIns="11430" rIns="11430" bIns="11430" numCol="1" spcCol="1270" anchor="ctr" anchorCtr="0"/>
        <a:lstStyle/>
        <a:p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189823E7-35E6-4D75-8F45-3611C96EF607}" type="parTrans" cxnId="{2B9267E7-0FF1-4CF3-81AB-5E40742AAEA5}">
      <dgm:prSet/>
      <dgm:spPr/>
      <dgm:t>
        <a:bodyPr/>
        <a:lstStyle/>
        <a:p>
          <a:endParaRPr lang="en-US"/>
        </a:p>
      </dgm:t>
    </dgm:pt>
    <dgm:pt modelId="{469F6459-F6A8-4C98-B842-B6EA8E8223C6}" type="sibTrans" cxnId="{2B9267E7-0FF1-4CF3-81AB-5E40742AAEA5}">
      <dgm:prSet/>
      <dgm:spPr/>
      <dgm:t>
        <a:bodyPr/>
        <a:lstStyle/>
        <a:p>
          <a:endParaRPr lang="en-US"/>
        </a:p>
      </dgm:t>
    </dgm:pt>
    <dgm:pt modelId="{18635F05-CA6B-426B-8053-8A24594CC403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A4944745-F287-48BD-B497-575F2521E7CE}" type="parTrans" cxnId="{F35F5C33-5180-48E0-868D-D538253319B7}">
      <dgm:prSet/>
      <dgm:spPr/>
      <dgm:t>
        <a:bodyPr/>
        <a:lstStyle/>
        <a:p>
          <a:endParaRPr lang="en-US"/>
        </a:p>
      </dgm:t>
    </dgm:pt>
    <dgm:pt modelId="{EA47D2C4-067B-49AD-8C35-4D7B95359639}" type="sibTrans" cxnId="{F35F5C33-5180-48E0-868D-D538253319B7}">
      <dgm:prSet/>
      <dgm:spPr/>
      <dgm:t>
        <a:bodyPr/>
        <a:lstStyle/>
        <a:p>
          <a:endParaRPr lang="en-US"/>
        </a:p>
      </dgm:t>
    </dgm:pt>
    <dgm:pt modelId="{FF2FC3FA-0166-4AD2-AEAA-4BB51E6C55B0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36B3C076-69B9-41D1-BC3B-498528B4BD8C}" type="parTrans" cxnId="{3F118B84-80CF-4F0D-8366-487D4FF3377C}">
      <dgm:prSet/>
      <dgm:spPr/>
      <dgm:t>
        <a:bodyPr/>
        <a:lstStyle/>
        <a:p>
          <a:endParaRPr lang="en-US"/>
        </a:p>
      </dgm:t>
    </dgm:pt>
    <dgm:pt modelId="{59CDCEB5-F841-4E66-8945-8AFDF845B810}" type="sibTrans" cxnId="{3F118B84-80CF-4F0D-8366-487D4FF3377C}">
      <dgm:prSet/>
      <dgm:spPr/>
      <dgm:t>
        <a:bodyPr/>
        <a:lstStyle/>
        <a:p>
          <a:endParaRPr lang="en-US"/>
        </a:p>
      </dgm:t>
    </dgm:pt>
    <dgm:pt modelId="{54595014-91DB-4908-B0AD-061AF75A097F}">
      <dgm:prSet phldrT="[ข้อความ]" custT="1"/>
      <dgm:spPr>
        <a:solidFill>
          <a:srgbClr val="00B050"/>
        </a:solidFill>
      </dgm:spPr>
      <dgm:t>
        <a:bodyPr/>
        <a:lstStyle/>
        <a:p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gm:t>
    </dgm:pt>
    <dgm:pt modelId="{DDAE5CA1-4A28-4995-B017-81BD4B48A7B0}" type="parTrans" cxnId="{0A5042EC-7237-45A2-BE58-734944161779}">
      <dgm:prSet/>
      <dgm:spPr/>
      <dgm:t>
        <a:bodyPr/>
        <a:lstStyle/>
        <a:p>
          <a:endParaRPr lang="en-US"/>
        </a:p>
      </dgm:t>
    </dgm:pt>
    <dgm:pt modelId="{C3B4FC78-D547-45A4-AAB1-5881A43650C9}" type="sibTrans" cxnId="{0A5042EC-7237-45A2-BE58-734944161779}">
      <dgm:prSet/>
      <dgm:spPr/>
      <dgm:t>
        <a:bodyPr/>
        <a:lstStyle/>
        <a:p>
          <a:endParaRPr lang="en-US"/>
        </a:p>
      </dgm:t>
    </dgm:pt>
    <dgm:pt modelId="{3314DEDE-434B-48F0-ADF4-1653D219892F}" type="pres">
      <dgm:prSet presAssocID="{4B15541F-7DC1-4C73-808F-55F9DDDE706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C0AFB18-4CF7-4B41-986F-D1FCEF7C22EF}" type="pres">
      <dgm:prSet presAssocID="{8A37AC37-14D7-4233-B572-2D2B633B4ACB}" presName="hierRoot1" presStyleCnt="0">
        <dgm:presLayoutVars>
          <dgm:hierBranch val="init"/>
        </dgm:presLayoutVars>
      </dgm:prSet>
      <dgm:spPr/>
    </dgm:pt>
    <dgm:pt modelId="{76394E5D-EB9C-44B4-9832-AD521859CC53}" type="pres">
      <dgm:prSet presAssocID="{8A37AC37-14D7-4233-B572-2D2B633B4ACB}" presName="rootComposite1" presStyleCnt="0"/>
      <dgm:spPr/>
    </dgm:pt>
    <dgm:pt modelId="{2CEE49E4-B8ED-4A5C-A39F-B341AFBC26E8}" type="pres">
      <dgm:prSet presAssocID="{8A37AC37-14D7-4233-B572-2D2B633B4ACB}" presName="rootText1" presStyleLbl="node0" presStyleIdx="0" presStyleCnt="1" custScaleX="546574" custScaleY="153144" custLinFactNeighborX="-2111" custLinFactNeighborY="-17663">
        <dgm:presLayoutVars>
          <dgm:chPref val="3"/>
        </dgm:presLayoutVars>
      </dgm:prSet>
      <dgm:spPr/>
    </dgm:pt>
    <dgm:pt modelId="{40D4A58C-F697-4E1A-9DF1-78F8B60363C1}" type="pres">
      <dgm:prSet presAssocID="{8A37AC37-14D7-4233-B572-2D2B633B4ACB}" presName="rootConnector1" presStyleLbl="node1" presStyleIdx="0" presStyleCnt="0"/>
      <dgm:spPr/>
    </dgm:pt>
    <dgm:pt modelId="{C4651AB1-AC48-4263-9D0C-0B63B95F6462}" type="pres">
      <dgm:prSet presAssocID="{8A37AC37-14D7-4233-B572-2D2B633B4ACB}" presName="hierChild2" presStyleCnt="0"/>
      <dgm:spPr/>
    </dgm:pt>
    <dgm:pt modelId="{DF0F0820-7ACD-4431-BE75-0A3401492F46}" type="pres">
      <dgm:prSet presAssocID="{8C93C8C8-24C0-4DBB-93C1-A6FFFA5A830A}" presName="Name37" presStyleLbl="parChTrans1D2" presStyleIdx="0" presStyleCnt="5"/>
      <dgm:spPr/>
    </dgm:pt>
    <dgm:pt modelId="{45AB31AB-74AE-4500-88AF-90292EFB0492}" type="pres">
      <dgm:prSet presAssocID="{FD6B4A9C-F6C4-430E-9895-A1C10594349A}" presName="hierRoot2" presStyleCnt="0">
        <dgm:presLayoutVars>
          <dgm:hierBranch val="init"/>
        </dgm:presLayoutVars>
      </dgm:prSet>
      <dgm:spPr/>
    </dgm:pt>
    <dgm:pt modelId="{6EA82AF9-4563-4D6C-A80D-A6F1E4641C3C}" type="pres">
      <dgm:prSet presAssocID="{FD6B4A9C-F6C4-430E-9895-A1C10594349A}" presName="rootComposite" presStyleCnt="0"/>
      <dgm:spPr/>
    </dgm:pt>
    <dgm:pt modelId="{91D0BC79-0057-465E-A19A-F2E5A77D00F4}" type="pres">
      <dgm:prSet presAssocID="{FD6B4A9C-F6C4-430E-9895-A1C10594349A}" presName="rootText" presStyleLbl="node2" presStyleIdx="0" presStyleCnt="5" custScaleX="218029" custScaleY="147999">
        <dgm:presLayoutVars>
          <dgm:chPref val="3"/>
        </dgm:presLayoutVars>
      </dgm:prSet>
      <dgm:spPr/>
    </dgm:pt>
    <dgm:pt modelId="{EB257F7E-03C0-4CDB-B39B-D0EAC0BB23BD}" type="pres">
      <dgm:prSet presAssocID="{FD6B4A9C-F6C4-430E-9895-A1C10594349A}" presName="rootConnector" presStyleLbl="node2" presStyleIdx="0" presStyleCnt="5"/>
      <dgm:spPr/>
    </dgm:pt>
    <dgm:pt modelId="{FE1F7DBF-E68D-4AF9-A477-1CF0ECBF7379}" type="pres">
      <dgm:prSet presAssocID="{FD6B4A9C-F6C4-430E-9895-A1C10594349A}" presName="hierChild4" presStyleCnt="0"/>
      <dgm:spPr/>
    </dgm:pt>
    <dgm:pt modelId="{9D80D656-B8B7-4936-B4B1-6DE58BE2D3C4}" type="pres">
      <dgm:prSet presAssocID="{B69A4E4B-384B-445F-8177-3323EEA1567C}" presName="Name37" presStyleLbl="parChTrans1D3" presStyleIdx="0" presStyleCnt="13"/>
      <dgm:spPr/>
    </dgm:pt>
    <dgm:pt modelId="{FA7AE72D-1EBB-4CE9-8257-8FCC6EBF34D5}" type="pres">
      <dgm:prSet presAssocID="{8C627DF3-8881-4D14-86D8-59915A9E176D}" presName="hierRoot2" presStyleCnt="0">
        <dgm:presLayoutVars>
          <dgm:hierBranch val="init"/>
        </dgm:presLayoutVars>
      </dgm:prSet>
      <dgm:spPr/>
    </dgm:pt>
    <dgm:pt modelId="{AC0E4293-C6FB-4CDE-9B3C-C544A29D2976}" type="pres">
      <dgm:prSet presAssocID="{8C627DF3-8881-4D14-86D8-59915A9E176D}" presName="rootComposite" presStyleCnt="0"/>
      <dgm:spPr/>
    </dgm:pt>
    <dgm:pt modelId="{596DA0FE-D218-4B5B-8F58-6BA558ECC0D4}" type="pres">
      <dgm:prSet presAssocID="{8C627DF3-8881-4D14-86D8-59915A9E176D}" presName="rootText" presStyleLbl="node3" presStyleIdx="0" presStyleCnt="13" custScaleX="165456" custScaleY="91919">
        <dgm:presLayoutVars>
          <dgm:chPref val="3"/>
        </dgm:presLayoutVars>
      </dgm:prSet>
      <dgm:spPr/>
    </dgm:pt>
    <dgm:pt modelId="{2AB26025-78EF-4AD2-9728-449C5C6BFA38}" type="pres">
      <dgm:prSet presAssocID="{8C627DF3-8881-4D14-86D8-59915A9E176D}" presName="rootConnector" presStyleLbl="node3" presStyleIdx="0" presStyleCnt="13"/>
      <dgm:spPr/>
    </dgm:pt>
    <dgm:pt modelId="{E026574D-6ED7-4CEE-9ACC-83490BD16640}" type="pres">
      <dgm:prSet presAssocID="{8C627DF3-8881-4D14-86D8-59915A9E176D}" presName="hierChild4" presStyleCnt="0"/>
      <dgm:spPr/>
    </dgm:pt>
    <dgm:pt modelId="{3E82AA3E-EE2C-4CE4-94C2-ED462D35AFC4}" type="pres">
      <dgm:prSet presAssocID="{A4944745-F287-48BD-B497-575F2521E7CE}" presName="Name37" presStyleLbl="parChTrans1D4" presStyleIdx="0" presStyleCnt="3"/>
      <dgm:spPr/>
    </dgm:pt>
    <dgm:pt modelId="{661B92BD-10F3-4A48-9F93-F5D383D05A5D}" type="pres">
      <dgm:prSet presAssocID="{18635F05-CA6B-426B-8053-8A24594CC403}" presName="hierRoot2" presStyleCnt="0">
        <dgm:presLayoutVars>
          <dgm:hierBranch val="init"/>
        </dgm:presLayoutVars>
      </dgm:prSet>
      <dgm:spPr/>
    </dgm:pt>
    <dgm:pt modelId="{2454F9B0-0FCF-4EE2-8066-D22743D10513}" type="pres">
      <dgm:prSet presAssocID="{18635F05-CA6B-426B-8053-8A24594CC403}" presName="rootComposite" presStyleCnt="0"/>
      <dgm:spPr/>
    </dgm:pt>
    <dgm:pt modelId="{1C1C0767-9C73-400D-8051-51AA5B5CB6AB}" type="pres">
      <dgm:prSet presAssocID="{18635F05-CA6B-426B-8053-8A24594CC403}" presName="rootText" presStyleLbl="node4" presStyleIdx="0" presStyleCnt="3" custScaleX="151702" custScaleY="61290">
        <dgm:presLayoutVars>
          <dgm:chPref val="3"/>
        </dgm:presLayoutVars>
      </dgm:prSet>
      <dgm:spPr/>
    </dgm:pt>
    <dgm:pt modelId="{2B2CDC65-7E7E-48AA-96E4-3CE2803CC27C}" type="pres">
      <dgm:prSet presAssocID="{18635F05-CA6B-426B-8053-8A24594CC403}" presName="rootConnector" presStyleLbl="node4" presStyleIdx="0" presStyleCnt="3"/>
      <dgm:spPr/>
    </dgm:pt>
    <dgm:pt modelId="{1785504A-7269-42F8-868C-9619E5ABF4B3}" type="pres">
      <dgm:prSet presAssocID="{18635F05-CA6B-426B-8053-8A24594CC403}" presName="hierChild4" presStyleCnt="0"/>
      <dgm:spPr/>
    </dgm:pt>
    <dgm:pt modelId="{60295D7A-2CD3-46D9-81E4-244714FBEE54}" type="pres">
      <dgm:prSet presAssocID="{18635F05-CA6B-426B-8053-8A24594CC403}" presName="hierChild5" presStyleCnt="0"/>
      <dgm:spPr/>
    </dgm:pt>
    <dgm:pt modelId="{07AC7A6D-92D1-45F5-B66A-87F1ED5DA534}" type="pres">
      <dgm:prSet presAssocID="{36B3C076-69B9-41D1-BC3B-498528B4BD8C}" presName="Name37" presStyleLbl="parChTrans1D4" presStyleIdx="1" presStyleCnt="3"/>
      <dgm:spPr/>
    </dgm:pt>
    <dgm:pt modelId="{043ED26D-FF1D-49FF-BD43-7A220A67221E}" type="pres">
      <dgm:prSet presAssocID="{FF2FC3FA-0166-4AD2-AEAA-4BB51E6C55B0}" presName="hierRoot2" presStyleCnt="0">
        <dgm:presLayoutVars>
          <dgm:hierBranch val="init"/>
        </dgm:presLayoutVars>
      </dgm:prSet>
      <dgm:spPr/>
    </dgm:pt>
    <dgm:pt modelId="{7D1C693D-E369-45A7-A097-8DCDDC54129E}" type="pres">
      <dgm:prSet presAssocID="{FF2FC3FA-0166-4AD2-AEAA-4BB51E6C55B0}" presName="rootComposite" presStyleCnt="0"/>
      <dgm:spPr/>
    </dgm:pt>
    <dgm:pt modelId="{FBDA16BD-2072-4C89-913E-B0CC7E4D6E71}" type="pres">
      <dgm:prSet presAssocID="{FF2FC3FA-0166-4AD2-AEAA-4BB51E6C55B0}" presName="rootText" presStyleLbl="node4" presStyleIdx="1" presStyleCnt="3" custScaleX="151702" custScaleY="61290">
        <dgm:presLayoutVars>
          <dgm:chPref val="3"/>
        </dgm:presLayoutVars>
      </dgm:prSet>
      <dgm:spPr/>
    </dgm:pt>
    <dgm:pt modelId="{72AA7B38-461E-4A86-BF97-595C8236BFB2}" type="pres">
      <dgm:prSet presAssocID="{FF2FC3FA-0166-4AD2-AEAA-4BB51E6C55B0}" presName="rootConnector" presStyleLbl="node4" presStyleIdx="1" presStyleCnt="3"/>
      <dgm:spPr/>
    </dgm:pt>
    <dgm:pt modelId="{0088DEFE-1381-44FC-A883-35C8155F3361}" type="pres">
      <dgm:prSet presAssocID="{FF2FC3FA-0166-4AD2-AEAA-4BB51E6C55B0}" presName="hierChild4" presStyleCnt="0"/>
      <dgm:spPr/>
    </dgm:pt>
    <dgm:pt modelId="{56670D18-B158-4D94-A388-D468E460CE1C}" type="pres">
      <dgm:prSet presAssocID="{FF2FC3FA-0166-4AD2-AEAA-4BB51E6C55B0}" presName="hierChild5" presStyleCnt="0"/>
      <dgm:spPr/>
    </dgm:pt>
    <dgm:pt modelId="{32B93F43-4EB4-46D3-959D-13AC39A691C2}" type="pres">
      <dgm:prSet presAssocID="{DDAE5CA1-4A28-4995-B017-81BD4B48A7B0}" presName="Name37" presStyleLbl="parChTrans1D4" presStyleIdx="2" presStyleCnt="3"/>
      <dgm:spPr/>
    </dgm:pt>
    <dgm:pt modelId="{D9893634-660D-4F1A-8EC2-F6A3D6D25169}" type="pres">
      <dgm:prSet presAssocID="{54595014-91DB-4908-B0AD-061AF75A097F}" presName="hierRoot2" presStyleCnt="0">
        <dgm:presLayoutVars>
          <dgm:hierBranch val="init"/>
        </dgm:presLayoutVars>
      </dgm:prSet>
      <dgm:spPr/>
    </dgm:pt>
    <dgm:pt modelId="{27EDAAFD-00D9-4857-9AE7-7129C2498A52}" type="pres">
      <dgm:prSet presAssocID="{54595014-91DB-4908-B0AD-061AF75A097F}" presName="rootComposite" presStyleCnt="0"/>
      <dgm:spPr/>
    </dgm:pt>
    <dgm:pt modelId="{11608789-697B-44FC-82EB-1F11B0F7EA4D}" type="pres">
      <dgm:prSet presAssocID="{54595014-91DB-4908-B0AD-061AF75A097F}" presName="rootText" presStyleLbl="node4" presStyleIdx="2" presStyleCnt="3" custScaleX="151702" custScaleY="61290">
        <dgm:presLayoutVars>
          <dgm:chPref val="3"/>
        </dgm:presLayoutVars>
      </dgm:prSet>
      <dgm:spPr/>
    </dgm:pt>
    <dgm:pt modelId="{70778F5F-5F4F-4F75-9C5E-E0D6F6784EC0}" type="pres">
      <dgm:prSet presAssocID="{54595014-91DB-4908-B0AD-061AF75A097F}" presName="rootConnector" presStyleLbl="node4" presStyleIdx="2" presStyleCnt="3"/>
      <dgm:spPr/>
    </dgm:pt>
    <dgm:pt modelId="{74EC017F-A685-41DD-81E3-B50B88BB9914}" type="pres">
      <dgm:prSet presAssocID="{54595014-91DB-4908-B0AD-061AF75A097F}" presName="hierChild4" presStyleCnt="0"/>
      <dgm:spPr/>
    </dgm:pt>
    <dgm:pt modelId="{73EF9033-A7B2-4714-BD78-7F8F6241E024}" type="pres">
      <dgm:prSet presAssocID="{54595014-91DB-4908-B0AD-061AF75A097F}" presName="hierChild5" presStyleCnt="0"/>
      <dgm:spPr/>
    </dgm:pt>
    <dgm:pt modelId="{5E749DE1-714A-4869-8247-16F59E49C49A}" type="pres">
      <dgm:prSet presAssocID="{8C627DF3-8881-4D14-86D8-59915A9E176D}" presName="hierChild5" presStyleCnt="0"/>
      <dgm:spPr/>
    </dgm:pt>
    <dgm:pt modelId="{49DEB08C-E263-462B-B9F6-9B07EFD3F260}" type="pres">
      <dgm:prSet presAssocID="{9E859B6B-B843-47A7-92FE-1B5C8E10DF59}" presName="Name37" presStyleLbl="parChTrans1D3" presStyleIdx="1" presStyleCnt="13"/>
      <dgm:spPr/>
    </dgm:pt>
    <dgm:pt modelId="{917BC8AB-F175-4A5E-A670-CAB3CB1C1B4D}" type="pres">
      <dgm:prSet presAssocID="{D15ECAD8-B6EA-4284-8981-A9E41245A518}" presName="hierRoot2" presStyleCnt="0">
        <dgm:presLayoutVars>
          <dgm:hierBranch val="init"/>
        </dgm:presLayoutVars>
      </dgm:prSet>
      <dgm:spPr/>
    </dgm:pt>
    <dgm:pt modelId="{715613C7-8467-41B8-9E55-2D21FCD3D35A}" type="pres">
      <dgm:prSet presAssocID="{D15ECAD8-B6EA-4284-8981-A9E41245A518}" presName="rootComposite" presStyleCnt="0"/>
      <dgm:spPr/>
    </dgm:pt>
    <dgm:pt modelId="{4B04014B-A12C-442E-B737-BC032C1DD46C}" type="pres">
      <dgm:prSet presAssocID="{D15ECAD8-B6EA-4284-8981-A9E41245A518}" presName="rootText" presStyleLbl="node3" presStyleIdx="1" presStyleCnt="13" custScaleX="165456" custScaleY="91919">
        <dgm:presLayoutVars>
          <dgm:chPref val="3"/>
        </dgm:presLayoutVars>
      </dgm:prSet>
      <dgm:spPr/>
    </dgm:pt>
    <dgm:pt modelId="{4D84E05D-664D-43E2-B4C6-D16D8CB537F4}" type="pres">
      <dgm:prSet presAssocID="{D15ECAD8-B6EA-4284-8981-A9E41245A518}" presName="rootConnector" presStyleLbl="node3" presStyleIdx="1" presStyleCnt="13"/>
      <dgm:spPr/>
    </dgm:pt>
    <dgm:pt modelId="{8C1A200E-B22F-4FDB-9A0B-0FD9AA1206F5}" type="pres">
      <dgm:prSet presAssocID="{D15ECAD8-B6EA-4284-8981-A9E41245A518}" presName="hierChild4" presStyleCnt="0"/>
      <dgm:spPr/>
    </dgm:pt>
    <dgm:pt modelId="{D9878346-E290-4B7F-A671-F205E86DC184}" type="pres">
      <dgm:prSet presAssocID="{D15ECAD8-B6EA-4284-8981-A9E41245A518}" presName="hierChild5" presStyleCnt="0"/>
      <dgm:spPr/>
    </dgm:pt>
    <dgm:pt modelId="{0F5F7C62-7B11-48C5-B5D0-77A9AF32A4AC}" type="pres">
      <dgm:prSet presAssocID="{FD6B4A9C-F6C4-430E-9895-A1C10594349A}" presName="hierChild5" presStyleCnt="0"/>
      <dgm:spPr/>
    </dgm:pt>
    <dgm:pt modelId="{C364DCAE-CC18-46CE-915C-BCD3CBA907FE}" type="pres">
      <dgm:prSet presAssocID="{C2B222C2-239C-40FA-A527-53ADFD585806}" presName="Name37" presStyleLbl="parChTrans1D2" presStyleIdx="1" presStyleCnt="5"/>
      <dgm:spPr/>
    </dgm:pt>
    <dgm:pt modelId="{9E27C9D2-E2C2-46CF-BE57-1596A138710E}" type="pres">
      <dgm:prSet presAssocID="{D76330DF-8E76-46B5-ACD5-BCC8C979D282}" presName="hierRoot2" presStyleCnt="0">
        <dgm:presLayoutVars>
          <dgm:hierBranch val="init"/>
        </dgm:presLayoutVars>
      </dgm:prSet>
      <dgm:spPr/>
    </dgm:pt>
    <dgm:pt modelId="{71573DAE-8A6D-4A32-BDC7-AE63F6BCB5F8}" type="pres">
      <dgm:prSet presAssocID="{D76330DF-8E76-46B5-ACD5-BCC8C979D282}" presName="rootComposite" presStyleCnt="0"/>
      <dgm:spPr/>
    </dgm:pt>
    <dgm:pt modelId="{58C33902-D5A3-4E82-83E2-01BE0B9707BB}" type="pres">
      <dgm:prSet presAssocID="{D76330DF-8E76-46B5-ACD5-BCC8C979D282}" presName="rootText" presStyleLbl="node2" presStyleIdx="1" presStyleCnt="5" custScaleX="238047" custScaleY="152019">
        <dgm:presLayoutVars>
          <dgm:chPref val="3"/>
        </dgm:presLayoutVars>
      </dgm:prSet>
      <dgm:spPr/>
    </dgm:pt>
    <dgm:pt modelId="{861B5A75-C54B-44E1-8F60-31643753FDDB}" type="pres">
      <dgm:prSet presAssocID="{D76330DF-8E76-46B5-ACD5-BCC8C979D282}" presName="rootConnector" presStyleLbl="node2" presStyleIdx="1" presStyleCnt="5"/>
      <dgm:spPr/>
    </dgm:pt>
    <dgm:pt modelId="{1FED01EC-9250-421C-BC80-459CB1D2A037}" type="pres">
      <dgm:prSet presAssocID="{D76330DF-8E76-46B5-ACD5-BCC8C979D282}" presName="hierChild4" presStyleCnt="0"/>
      <dgm:spPr/>
    </dgm:pt>
    <dgm:pt modelId="{8E13266A-572B-4734-8052-83A7C047318B}" type="pres">
      <dgm:prSet presAssocID="{E000B6E8-3EB9-4FC3-9628-02406F7D443C}" presName="Name37" presStyleLbl="parChTrans1D3" presStyleIdx="2" presStyleCnt="13"/>
      <dgm:spPr/>
    </dgm:pt>
    <dgm:pt modelId="{A9D8604B-04CA-48B5-93A8-81572604947A}" type="pres">
      <dgm:prSet presAssocID="{763CE54A-B32B-4BD6-8935-9318ECA79386}" presName="hierRoot2" presStyleCnt="0">
        <dgm:presLayoutVars>
          <dgm:hierBranch val="init"/>
        </dgm:presLayoutVars>
      </dgm:prSet>
      <dgm:spPr/>
    </dgm:pt>
    <dgm:pt modelId="{6B944979-1E36-44CC-8B62-7A2C74C2DA32}" type="pres">
      <dgm:prSet presAssocID="{763CE54A-B32B-4BD6-8935-9318ECA79386}" presName="rootComposite" presStyleCnt="0"/>
      <dgm:spPr/>
    </dgm:pt>
    <dgm:pt modelId="{466372F2-D759-4CF5-AACE-C97836CF9CD4}" type="pres">
      <dgm:prSet presAssocID="{763CE54A-B32B-4BD6-8935-9318ECA79386}" presName="rootText" presStyleLbl="node3" presStyleIdx="2" presStyleCnt="13" custScaleX="165456" custScaleY="91919">
        <dgm:presLayoutVars>
          <dgm:chPref val="3"/>
        </dgm:presLayoutVars>
      </dgm:prSet>
      <dgm:spPr/>
    </dgm:pt>
    <dgm:pt modelId="{5B4A944C-3D95-4289-995F-7F80986CE97C}" type="pres">
      <dgm:prSet presAssocID="{763CE54A-B32B-4BD6-8935-9318ECA79386}" presName="rootConnector" presStyleLbl="node3" presStyleIdx="2" presStyleCnt="13"/>
      <dgm:spPr/>
    </dgm:pt>
    <dgm:pt modelId="{3335C0A0-1709-4637-8785-6B4E34B730B5}" type="pres">
      <dgm:prSet presAssocID="{763CE54A-B32B-4BD6-8935-9318ECA79386}" presName="hierChild4" presStyleCnt="0"/>
      <dgm:spPr/>
    </dgm:pt>
    <dgm:pt modelId="{25291E3A-F33A-4E27-A8A0-A486118CAB5F}" type="pres">
      <dgm:prSet presAssocID="{763CE54A-B32B-4BD6-8935-9318ECA79386}" presName="hierChild5" presStyleCnt="0"/>
      <dgm:spPr/>
    </dgm:pt>
    <dgm:pt modelId="{51BDF000-A8EA-439A-8E49-2C27A0AA0FA7}" type="pres">
      <dgm:prSet presAssocID="{16AE41D0-A4F7-4163-A3F9-393390DE8B8A}" presName="Name37" presStyleLbl="parChTrans1D3" presStyleIdx="3" presStyleCnt="13"/>
      <dgm:spPr/>
    </dgm:pt>
    <dgm:pt modelId="{C45E3A3B-A439-4745-B78D-526AD12C4104}" type="pres">
      <dgm:prSet presAssocID="{2F498C1F-EB78-479A-B2CF-6DE364077194}" presName="hierRoot2" presStyleCnt="0">
        <dgm:presLayoutVars>
          <dgm:hierBranch val="init"/>
        </dgm:presLayoutVars>
      </dgm:prSet>
      <dgm:spPr/>
    </dgm:pt>
    <dgm:pt modelId="{BA207D7E-6C9F-4E4B-B63F-C9FA77FADC01}" type="pres">
      <dgm:prSet presAssocID="{2F498C1F-EB78-479A-B2CF-6DE364077194}" presName="rootComposite" presStyleCnt="0"/>
      <dgm:spPr/>
    </dgm:pt>
    <dgm:pt modelId="{BFACBCE0-1C8F-4D73-89E4-C0632709CE0D}" type="pres">
      <dgm:prSet presAssocID="{2F498C1F-EB78-479A-B2CF-6DE364077194}" presName="rootText" presStyleLbl="node3" presStyleIdx="3" presStyleCnt="13" custScaleX="165456" custScaleY="91919">
        <dgm:presLayoutVars>
          <dgm:chPref val="3"/>
        </dgm:presLayoutVars>
      </dgm:prSet>
      <dgm:spPr/>
    </dgm:pt>
    <dgm:pt modelId="{F340C44C-6861-4466-807E-EF48343CC34C}" type="pres">
      <dgm:prSet presAssocID="{2F498C1F-EB78-479A-B2CF-6DE364077194}" presName="rootConnector" presStyleLbl="node3" presStyleIdx="3" presStyleCnt="13"/>
      <dgm:spPr/>
    </dgm:pt>
    <dgm:pt modelId="{11CF9EA3-CF04-4606-87E4-7F8F78BE5496}" type="pres">
      <dgm:prSet presAssocID="{2F498C1F-EB78-479A-B2CF-6DE364077194}" presName="hierChild4" presStyleCnt="0"/>
      <dgm:spPr/>
    </dgm:pt>
    <dgm:pt modelId="{158D4C34-C793-4494-984F-55E6D51D24CB}" type="pres">
      <dgm:prSet presAssocID="{2F498C1F-EB78-479A-B2CF-6DE364077194}" presName="hierChild5" presStyleCnt="0"/>
      <dgm:spPr/>
    </dgm:pt>
    <dgm:pt modelId="{E3496E78-4299-4EB9-84FA-F356200E470A}" type="pres">
      <dgm:prSet presAssocID="{96FE0DE1-C222-4E87-B479-A27319F4C73A}" presName="Name37" presStyleLbl="parChTrans1D3" presStyleIdx="4" presStyleCnt="13"/>
      <dgm:spPr/>
    </dgm:pt>
    <dgm:pt modelId="{31596832-5765-4FF0-8498-F25B6F2CFDC7}" type="pres">
      <dgm:prSet presAssocID="{AD82380C-E3DD-4361-924F-88E18AB6D87C}" presName="hierRoot2" presStyleCnt="0">
        <dgm:presLayoutVars>
          <dgm:hierBranch val="init"/>
        </dgm:presLayoutVars>
      </dgm:prSet>
      <dgm:spPr/>
    </dgm:pt>
    <dgm:pt modelId="{467F13B9-F6A8-489E-A166-2A9E49E9F380}" type="pres">
      <dgm:prSet presAssocID="{AD82380C-E3DD-4361-924F-88E18AB6D87C}" presName="rootComposite" presStyleCnt="0"/>
      <dgm:spPr/>
    </dgm:pt>
    <dgm:pt modelId="{B26CBCDA-077A-4FF0-B661-E24F51EBF065}" type="pres">
      <dgm:prSet presAssocID="{AD82380C-E3DD-4361-924F-88E18AB6D87C}" presName="rootText" presStyleLbl="node3" presStyleIdx="4" presStyleCnt="13" custScaleX="165456" custScaleY="91919">
        <dgm:presLayoutVars>
          <dgm:chPref val="3"/>
        </dgm:presLayoutVars>
      </dgm:prSet>
      <dgm:spPr/>
    </dgm:pt>
    <dgm:pt modelId="{D15089B6-2780-4572-AAD0-C36A77102ECF}" type="pres">
      <dgm:prSet presAssocID="{AD82380C-E3DD-4361-924F-88E18AB6D87C}" presName="rootConnector" presStyleLbl="node3" presStyleIdx="4" presStyleCnt="13"/>
      <dgm:spPr/>
    </dgm:pt>
    <dgm:pt modelId="{DED665B6-5D73-4320-A541-F4961B657DE4}" type="pres">
      <dgm:prSet presAssocID="{AD82380C-E3DD-4361-924F-88E18AB6D87C}" presName="hierChild4" presStyleCnt="0"/>
      <dgm:spPr/>
    </dgm:pt>
    <dgm:pt modelId="{43E1507D-CD71-415F-8CA2-7C303AC9D879}" type="pres">
      <dgm:prSet presAssocID="{AD82380C-E3DD-4361-924F-88E18AB6D87C}" presName="hierChild5" presStyleCnt="0"/>
      <dgm:spPr/>
    </dgm:pt>
    <dgm:pt modelId="{C30DD440-0BF9-4EE3-95D9-5A4841AEE61F}" type="pres">
      <dgm:prSet presAssocID="{C119C06F-1E7A-4125-9CBA-DEFDB851A6C6}" presName="Name37" presStyleLbl="parChTrans1D3" presStyleIdx="5" presStyleCnt="13"/>
      <dgm:spPr/>
    </dgm:pt>
    <dgm:pt modelId="{3FC6A2D8-1ED7-464A-BAC1-0916ED757DF6}" type="pres">
      <dgm:prSet presAssocID="{A0592542-8DCE-4538-89F6-21797E374392}" presName="hierRoot2" presStyleCnt="0">
        <dgm:presLayoutVars>
          <dgm:hierBranch val="init"/>
        </dgm:presLayoutVars>
      </dgm:prSet>
      <dgm:spPr/>
    </dgm:pt>
    <dgm:pt modelId="{79D16234-655C-4454-B71E-5780505C961F}" type="pres">
      <dgm:prSet presAssocID="{A0592542-8DCE-4538-89F6-21797E374392}" presName="rootComposite" presStyleCnt="0"/>
      <dgm:spPr/>
    </dgm:pt>
    <dgm:pt modelId="{9B98CA90-600B-4498-B2AC-29DA02EE18A1}" type="pres">
      <dgm:prSet presAssocID="{A0592542-8DCE-4538-89F6-21797E374392}" presName="rootText" presStyleLbl="node3" presStyleIdx="5" presStyleCnt="13" custScaleX="165456" custScaleY="91919">
        <dgm:presLayoutVars>
          <dgm:chPref val="3"/>
        </dgm:presLayoutVars>
      </dgm:prSet>
      <dgm:spPr/>
    </dgm:pt>
    <dgm:pt modelId="{FADEBC56-5C91-4D47-A423-63AFAC774449}" type="pres">
      <dgm:prSet presAssocID="{A0592542-8DCE-4538-89F6-21797E374392}" presName="rootConnector" presStyleLbl="node3" presStyleIdx="5" presStyleCnt="13"/>
      <dgm:spPr/>
    </dgm:pt>
    <dgm:pt modelId="{A354D4B1-1F7B-4158-AC73-36DC5290A8CF}" type="pres">
      <dgm:prSet presAssocID="{A0592542-8DCE-4538-89F6-21797E374392}" presName="hierChild4" presStyleCnt="0"/>
      <dgm:spPr/>
    </dgm:pt>
    <dgm:pt modelId="{536C1087-4852-4890-9FBD-1715ABE57E79}" type="pres">
      <dgm:prSet presAssocID="{A0592542-8DCE-4538-89F6-21797E374392}" presName="hierChild5" presStyleCnt="0"/>
      <dgm:spPr/>
    </dgm:pt>
    <dgm:pt modelId="{A1CF692E-5EA5-4D45-AEA1-E529EC358431}" type="pres">
      <dgm:prSet presAssocID="{D76330DF-8E76-46B5-ACD5-BCC8C979D282}" presName="hierChild5" presStyleCnt="0"/>
      <dgm:spPr/>
    </dgm:pt>
    <dgm:pt modelId="{928B2ABE-A2D4-49AD-A899-38430B35B694}" type="pres">
      <dgm:prSet presAssocID="{F805B5AB-80F6-49B2-B376-0D0444C8480F}" presName="Name37" presStyleLbl="parChTrans1D2" presStyleIdx="2" presStyleCnt="5"/>
      <dgm:spPr/>
    </dgm:pt>
    <dgm:pt modelId="{06B77A08-321C-45AF-9565-26E234A9236C}" type="pres">
      <dgm:prSet presAssocID="{7D3E14C5-B1CA-44FC-87B4-1E4CE494B5FB}" presName="hierRoot2" presStyleCnt="0">
        <dgm:presLayoutVars>
          <dgm:hierBranch val="init"/>
        </dgm:presLayoutVars>
      </dgm:prSet>
      <dgm:spPr/>
    </dgm:pt>
    <dgm:pt modelId="{126570FC-4D65-426A-B3D2-8ABC1675AACB}" type="pres">
      <dgm:prSet presAssocID="{7D3E14C5-B1CA-44FC-87B4-1E4CE494B5FB}" presName="rootComposite" presStyleCnt="0"/>
      <dgm:spPr/>
    </dgm:pt>
    <dgm:pt modelId="{1051D77E-F7BE-4754-B763-F866FA96EE9D}" type="pres">
      <dgm:prSet presAssocID="{7D3E14C5-B1CA-44FC-87B4-1E4CE494B5FB}" presName="rootText" presStyleLbl="node2" presStyleIdx="2" presStyleCnt="5" custScaleX="191250" custScaleY="147999">
        <dgm:presLayoutVars>
          <dgm:chPref val="3"/>
        </dgm:presLayoutVars>
      </dgm:prSet>
      <dgm:spPr/>
    </dgm:pt>
    <dgm:pt modelId="{67AEE6F6-E21D-4861-BA6D-1ABA91DC11A4}" type="pres">
      <dgm:prSet presAssocID="{7D3E14C5-B1CA-44FC-87B4-1E4CE494B5FB}" presName="rootConnector" presStyleLbl="node2" presStyleIdx="2" presStyleCnt="5"/>
      <dgm:spPr/>
    </dgm:pt>
    <dgm:pt modelId="{D8E7999C-90A0-4D13-8697-4005BB03F1D4}" type="pres">
      <dgm:prSet presAssocID="{7D3E14C5-B1CA-44FC-87B4-1E4CE494B5FB}" presName="hierChild4" presStyleCnt="0"/>
      <dgm:spPr/>
    </dgm:pt>
    <dgm:pt modelId="{3EB7BBEF-06EF-43A7-B2BA-FF9350A11B54}" type="pres">
      <dgm:prSet presAssocID="{6CA079F6-3041-4AA1-9A92-98F435337F70}" presName="Name37" presStyleLbl="parChTrans1D3" presStyleIdx="6" presStyleCnt="13"/>
      <dgm:spPr/>
    </dgm:pt>
    <dgm:pt modelId="{07AB7E55-42D3-4E77-A95C-2C422DF24E6E}" type="pres">
      <dgm:prSet presAssocID="{E84236C6-1DFA-4598-B010-5E3FD9533D61}" presName="hierRoot2" presStyleCnt="0">
        <dgm:presLayoutVars>
          <dgm:hierBranch val="init"/>
        </dgm:presLayoutVars>
      </dgm:prSet>
      <dgm:spPr/>
    </dgm:pt>
    <dgm:pt modelId="{FEBF43FC-49C2-41B1-B9FF-37CC146AAB15}" type="pres">
      <dgm:prSet presAssocID="{E84236C6-1DFA-4598-B010-5E3FD9533D61}" presName="rootComposite" presStyleCnt="0"/>
      <dgm:spPr/>
    </dgm:pt>
    <dgm:pt modelId="{D4AFE5AF-C56D-40DD-A0C8-CA03A9F966B1}" type="pres">
      <dgm:prSet presAssocID="{E84236C6-1DFA-4598-B010-5E3FD9533D61}" presName="rootText" presStyleLbl="node3" presStyleIdx="6" presStyleCnt="13" custScaleX="207510" custScaleY="91919">
        <dgm:presLayoutVars>
          <dgm:chPref val="3"/>
        </dgm:presLayoutVars>
      </dgm:prSet>
      <dgm:spPr/>
    </dgm:pt>
    <dgm:pt modelId="{960587A8-06CB-4F93-80E1-AEB760CA18A1}" type="pres">
      <dgm:prSet presAssocID="{E84236C6-1DFA-4598-B010-5E3FD9533D61}" presName="rootConnector" presStyleLbl="node3" presStyleIdx="6" presStyleCnt="13"/>
      <dgm:spPr/>
    </dgm:pt>
    <dgm:pt modelId="{2785DD51-AE33-421B-9B95-34409597C8B4}" type="pres">
      <dgm:prSet presAssocID="{E84236C6-1DFA-4598-B010-5E3FD9533D61}" presName="hierChild4" presStyleCnt="0"/>
      <dgm:spPr/>
    </dgm:pt>
    <dgm:pt modelId="{097B5711-D9A7-497D-889E-112A52D8E39A}" type="pres">
      <dgm:prSet presAssocID="{E84236C6-1DFA-4598-B010-5E3FD9533D61}" presName="hierChild5" presStyleCnt="0"/>
      <dgm:spPr/>
    </dgm:pt>
    <dgm:pt modelId="{D15245C1-A3D0-4C87-9F49-D36469D109AE}" type="pres">
      <dgm:prSet presAssocID="{23857FC5-71A2-441E-9185-4E41A74CE3E2}" presName="Name37" presStyleLbl="parChTrans1D3" presStyleIdx="7" presStyleCnt="13"/>
      <dgm:spPr/>
    </dgm:pt>
    <dgm:pt modelId="{8D4ED1B8-4C21-4449-AF07-0D408EF1D24F}" type="pres">
      <dgm:prSet presAssocID="{E4EDFDE8-8ED4-4AA9-B30D-361477003AE2}" presName="hierRoot2" presStyleCnt="0">
        <dgm:presLayoutVars>
          <dgm:hierBranch val="init"/>
        </dgm:presLayoutVars>
      </dgm:prSet>
      <dgm:spPr/>
    </dgm:pt>
    <dgm:pt modelId="{70AA011D-D52B-4C54-8AB5-BAB81110142A}" type="pres">
      <dgm:prSet presAssocID="{E4EDFDE8-8ED4-4AA9-B30D-361477003AE2}" presName="rootComposite" presStyleCnt="0"/>
      <dgm:spPr/>
    </dgm:pt>
    <dgm:pt modelId="{19CAB6B1-5B62-42F3-BA96-C0E0789AC422}" type="pres">
      <dgm:prSet presAssocID="{E4EDFDE8-8ED4-4AA9-B30D-361477003AE2}" presName="rootText" presStyleLbl="node3" presStyleIdx="7" presStyleCnt="13" custScaleX="211944">
        <dgm:presLayoutVars>
          <dgm:chPref val="3"/>
        </dgm:presLayoutVars>
      </dgm:prSet>
      <dgm:spPr/>
    </dgm:pt>
    <dgm:pt modelId="{044F735D-8622-4043-9041-41936BE056F2}" type="pres">
      <dgm:prSet presAssocID="{E4EDFDE8-8ED4-4AA9-B30D-361477003AE2}" presName="rootConnector" presStyleLbl="node3" presStyleIdx="7" presStyleCnt="13"/>
      <dgm:spPr/>
    </dgm:pt>
    <dgm:pt modelId="{F0185520-BBF0-4472-9FD7-794B8E1121CF}" type="pres">
      <dgm:prSet presAssocID="{E4EDFDE8-8ED4-4AA9-B30D-361477003AE2}" presName="hierChild4" presStyleCnt="0"/>
      <dgm:spPr/>
    </dgm:pt>
    <dgm:pt modelId="{C757DF48-E2B7-40F4-ACF2-F55FEDD1110D}" type="pres">
      <dgm:prSet presAssocID="{E4EDFDE8-8ED4-4AA9-B30D-361477003AE2}" presName="hierChild5" presStyleCnt="0"/>
      <dgm:spPr/>
    </dgm:pt>
    <dgm:pt modelId="{F7D2C4A1-5AFA-4B84-9BE0-4D5D9C862C89}" type="pres">
      <dgm:prSet presAssocID="{910769AE-C8E8-408E-94E6-FE6F706AC2BA}" presName="Name37" presStyleLbl="parChTrans1D3" presStyleIdx="8" presStyleCnt="13"/>
      <dgm:spPr/>
    </dgm:pt>
    <dgm:pt modelId="{338DB3D4-CD37-4BA5-8CC4-60ACBCE9A085}" type="pres">
      <dgm:prSet presAssocID="{DC7CF0B4-DE5F-4D68-A902-14DCD7A96845}" presName="hierRoot2" presStyleCnt="0">
        <dgm:presLayoutVars>
          <dgm:hierBranch val="init"/>
        </dgm:presLayoutVars>
      </dgm:prSet>
      <dgm:spPr/>
    </dgm:pt>
    <dgm:pt modelId="{D7F5E82F-9967-4588-8E4E-21AE2900A152}" type="pres">
      <dgm:prSet presAssocID="{DC7CF0B4-DE5F-4D68-A902-14DCD7A96845}" presName="rootComposite" presStyleCnt="0"/>
      <dgm:spPr/>
    </dgm:pt>
    <dgm:pt modelId="{9A77D1DE-2E7E-4949-AB88-C5EAF35298EB}" type="pres">
      <dgm:prSet presAssocID="{DC7CF0B4-DE5F-4D68-A902-14DCD7A96845}" presName="rootText" presStyleLbl="node3" presStyleIdx="8" presStyleCnt="13" custScaleX="207510" custScaleY="91919">
        <dgm:presLayoutVars>
          <dgm:chPref val="3"/>
        </dgm:presLayoutVars>
      </dgm:prSet>
      <dgm:spPr/>
    </dgm:pt>
    <dgm:pt modelId="{07D35543-0635-4AAA-AF9C-E7D90B7F074C}" type="pres">
      <dgm:prSet presAssocID="{DC7CF0B4-DE5F-4D68-A902-14DCD7A96845}" presName="rootConnector" presStyleLbl="node3" presStyleIdx="8" presStyleCnt="13"/>
      <dgm:spPr/>
    </dgm:pt>
    <dgm:pt modelId="{D4E18387-D48D-473D-8FF2-134713D8025F}" type="pres">
      <dgm:prSet presAssocID="{DC7CF0B4-DE5F-4D68-A902-14DCD7A96845}" presName="hierChild4" presStyleCnt="0"/>
      <dgm:spPr/>
    </dgm:pt>
    <dgm:pt modelId="{75A8BBB3-BC4F-43C3-B200-AE0FDF5237C0}" type="pres">
      <dgm:prSet presAssocID="{DC7CF0B4-DE5F-4D68-A902-14DCD7A96845}" presName="hierChild5" presStyleCnt="0"/>
      <dgm:spPr/>
    </dgm:pt>
    <dgm:pt modelId="{1921D95E-645C-4AD4-A80F-9014817B59BE}" type="pres">
      <dgm:prSet presAssocID="{3950645F-80B0-48BD-9643-BD9A3222308D}" presName="Name37" presStyleLbl="parChTrans1D3" presStyleIdx="9" presStyleCnt="13"/>
      <dgm:spPr/>
    </dgm:pt>
    <dgm:pt modelId="{4DE4C586-680D-4045-856A-EBEF6AC6CF45}" type="pres">
      <dgm:prSet presAssocID="{DAD5CAAB-78FD-4CB8-88A5-C9EFFC0B5AFB}" presName="hierRoot2" presStyleCnt="0">
        <dgm:presLayoutVars>
          <dgm:hierBranch val="init"/>
        </dgm:presLayoutVars>
      </dgm:prSet>
      <dgm:spPr/>
    </dgm:pt>
    <dgm:pt modelId="{A4A998AE-B5EB-4CEE-BCD5-8C9D5FAC715A}" type="pres">
      <dgm:prSet presAssocID="{DAD5CAAB-78FD-4CB8-88A5-C9EFFC0B5AFB}" presName="rootComposite" presStyleCnt="0"/>
      <dgm:spPr/>
    </dgm:pt>
    <dgm:pt modelId="{5EFF503A-31A7-4263-8F42-10BD898493EF}" type="pres">
      <dgm:prSet presAssocID="{DAD5CAAB-78FD-4CB8-88A5-C9EFFC0B5AFB}" presName="rootText" presStyleLbl="node3" presStyleIdx="9" presStyleCnt="13" custScaleX="207510" custScaleY="91919">
        <dgm:presLayoutVars>
          <dgm:chPref val="3"/>
        </dgm:presLayoutVars>
      </dgm:prSet>
      <dgm:spPr/>
    </dgm:pt>
    <dgm:pt modelId="{DB3A2AC9-F870-403B-A21D-406C172C7D3A}" type="pres">
      <dgm:prSet presAssocID="{DAD5CAAB-78FD-4CB8-88A5-C9EFFC0B5AFB}" presName="rootConnector" presStyleLbl="node3" presStyleIdx="9" presStyleCnt="13"/>
      <dgm:spPr/>
    </dgm:pt>
    <dgm:pt modelId="{494CC1A1-C38B-4DDD-8237-E638212CCA80}" type="pres">
      <dgm:prSet presAssocID="{DAD5CAAB-78FD-4CB8-88A5-C9EFFC0B5AFB}" presName="hierChild4" presStyleCnt="0"/>
      <dgm:spPr/>
    </dgm:pt>
    <dgm:pt modelId="{83774D55-A21C-4ADA-AFA7-5AAE3FD1AD5C}" type="pres">
      <dgm:prSet presAssocID="{DAD5CAAB-78FD-4CB8-88A5-C9EFFC0B5AFB}" presName="hierChild5" presStyleCnt="0"/>
      <dgm:spPr/>
    </dgm:pt>
    <dgm:pt modelId="{DDBA00B7-70F4-40B7-B846-68B425BB7AB2}" type="pres">
      <dgm:prSet presAssocID="{3ECCAA18-E78D-444F-A8F3-E40C19426D00}" presName="Name37" presStyleLbl="parChTrans1D3" presStyleIdx="10" presStyleCnt="13"/>
      <dgm:spPr/>
    </dgm:pt>
    <dgm:pt modelId="{C2555EC4-DE60-4A63-AAE8-33A18B956392}" type="pres">
      <dgm:prSet presAssocID="{222ADA85-6009-4EDB-A1FF-3030C8325B00}" presName="hierRoot2" presStyleCnt="0">
        <dgm:presLayoutVars>
          <dgm:hierBranch val="init"/>
        </dgm:presLayoutVars>
      </dgm:prSet>
      <dgm:spPr/>
    </dgm:pt>
    <dgm:pt modelId="{CB210BCB-02B7-47AC-92C9-28F52DB702E8}" type="pres">
      <dgm:prSet presAssocID="{222ADA85-6009-4EDB-A1FF-3030C8325B00}" presName="rootComposite" presStyleCnt="0"/>
      <dgm:spPr/>
    </dgm:pt>
    <dgm:pt modelId="{73C1152E-BD5D-4402-9946-00C090A79FA0}" type="pres">
      <dgm:prSet presAssocID="{222ADA85-6009-4EDB-A1FF-3030C8325B00}" presName="rootText" presStyleLbl="node3" presStyleIdx="10" presStyleCnt="13" custScaleX="207510" custScaleY="91919">
        <dgm:presLayoutVars>
          <dgm:chPref val="3"/>
        </dgm:presLayoutVars>
      </dgm:prSet>
      <dgm:spPr/>
    </dgm:pt>
    <dgm:pt modelId="{38DB6566-8927-4C22-83CC-6357834CB5AB}" type="pres">
      <dgm:prSet presAssocID="{222ADA85-6009-4EDB-A1FF-3030C8325B00}" presName="rootConnector" presStyleLbl="node3" presStyleIdx="10" presStyleCnt="13"/>
      <dgm:spPr/>
    </dgm:pt>
    <dgm:pt modelId="{91C86181-2EA8-45CD-9C5B-05197B3AFCCE}" type="pres">
      <dgm:prSet presAssocID="{222ADA85-6009-4EDB-A1FF-3030C8325B00}" presName="hierChild4" presStyleCnt="0"/>
      <dgm:spPr/>
    </dgm:pt>
    <dgm:pt modelId="{4C1AC3C6-B193-4213-9F1D-53DCA3C70636}" type="pres">
      <dgm:prSet presAssocID="{222ADA85-6009-4EDB-A1FF-3030C8325B00}" presName="hierChild5" presStyleCnt="0"/>
      <dgm:spPr/>
    </dgm:pt>
    <dgm:pt modelId="{60033B9A-C8FE-4CCB-B517-52C3A39D45D9}" type="pres">
      <dgm:prSet presAssocID="{A2C0D317-F238-47ED-A6F4-570DAAE52F88}" presName="Name37" presStyleLbl="parChTrans1D3" presStyleIdx="11" presStyleCnt="13"/>
      <dgm:spPr/>
    </dgm:pt>
    <dgm:pt modelId="{6C745B63-0843-4AE4-AA81-1DC83A2867ED}" type="pres">
      <dgm:prSet presAssocID="{35A9CFD5-D038-4CEF-9B50-D5AA2969E811}" presName="hierRoot2" presStyleCnt="0">
        <dgm:presLayoutVars>
          <dgm:hierBranch val="init"/>
        </dgm:presLayoutVars>
      </dgm:prSet>
      <dgm:spPr/>
    </dgm:pt>
    <dgm:pt modelId="{D7DC3B86-B38F-4006-A6FA-1A4295FBB453}" type="pres">
      <dgm:prSet presAssocID="{35A9CFD5-D038-4CEF-9B50-D5AA2969E811}" presName="rootComposite" presStyleCnt="0"/>
      <dgm:spPr/>
    </dgm:pt>
    <dgm:pt modelId="{2832C234-EDDF-4ACB-B437-2CC2DA433FAF}" type="pres">
      <dgm:prSet presAssocID="{35A9CFD5-D038-4CEF-9B50-D5AA2969E811}" presName="rootText" presStyleLbl="node3" presStyleIdx="11" presStyleCnt="13" custScaleX="207510" custScaleY="91919">
        <dgm:presLayoutVars>
          <dgm:chPref val="3"/>
        </dgm:presLayoutVars>
      </dgm:prSet>
      <dgm:spPr/>
    </dgm:pt>
    <dgm:pt modelId="{CEB9454A-80B9-4B3C-8F50-7536B3E1FCA5}" type="pres">
      <dgm:prSet presAssocID="{35A9CFD5-D038-4CEF-9B50-D5AA2969E811}" presName="rootConnector" presStyleLbl="node3" presStyleIdx="11" presStyleCnt="13"/>
      <dgm:spPr/>
    </dgm:pt>
    <dgm:pt modelId="{51EE84B8-11E6-482A-8A4F-91FD38F8A945}" type="pres">
      <dgm:prSet presAssocID="{35A9CFD5-D038-4CEF-9B50-D5AA2969E811}" presName="hierChild4" presStyleCnt="0"/>
      <dgm:spPr/>
    </dgm:pt>
    <dgm:pt modelId="{CF16E31C-94BA-4518-BEE2-ED9AE0DBA07D}" type="pres">
      <dgm:prSet presAssocID="{35A9CFD5-D038-4CEF-9B50-D5AA2969E811}" presName="hierChild5" presStyleCnt="0"/>
      <dgm:spPr/>
    </dgm:pt>
    <dgm:pt modelId="{F786F740-6B4A-4F85-87F9-87D91B979FE8}" type="pres">
      <dgm:prSet presAssocID="{FF07C09B-22C4-4F7E-94A3-A9BEA7FDD64F}" presName="Name37" presStyleLbl="parChTrans1D3" presStyleIdx="12" presStyleCnt="13"/>
      <dgm:spPr/>
    </dgm:pt>
    <dgm:pt modelId="{FC565B3B-5D61-4D9B-B318-94F200571738}" type="pres">
      <dgm:prSet presAssocID="{A9CA8E5C-B462-47C1-B910-367C00ABB805}" presName="hierRoot2" presStyleCnt="0">
        <dgm:presLayoutVars>
          <dgm:hierBranch val="init"/>
        </dgm:presLayoutVars>
      </dgm:prSet>
      <dgm:spPr/>
    </dgm:pt>
    <dgm:pt modelId="{6B49FA96-2485-42BE-97BE-614E79BFE8F1}" type="pres">
      <dgm:prSet presAssocID="{A9CA8E5C-B462-47C1-B910-367C00ABB805}" presName="rootComposite" presStyleCnt="0"/>
      <dgm:spPr/>
    </dgm:pt>
    <dgm:pt modelId="{0D5AE7CC-C95F-4A7D-96D5-AFA5DFFBB402}" type="pres">
      <dgm:prSet presAssocID="{A9CA8E5C-B462-47C1-B910-367C00ABB805}" presName="rootText" presStyleLbl="node3" presStyleIdx="12" presStyleCnt="13" custScaleX="207510" custScaleY="91919">
        <dgm:presLayoutVars>
          <dgm:chPref val="3"/>
        </dgm:presLayoutVars>
      </dgm:prSet>
      <dgm:spPr/>
    </dgm:pt>
    <dgm:pt modelId="{86457011-AFBF-4DBF-B863-8222A825CF69}" type="pres">
      <dgm:prSet presAssocID="{A9CA8E5C-B462-47C1-B910-367C00ABB805}" presName="rootConnector" presStyleLbl="node3" presStyleIdx="12" presStyleCnt="13"/>
      <dgm:spPr/>
    </dgm:pt>
    <dgm:pt modelId="{69AB65EB-0245-451B-817A-7E1BC36BE08F}" type="pres">
      <dgm:prSet presAssocID="{A9CA8E5C-B462-47C1-B910-367C00ABB805}" presName="hierChild4" presStyleCnt="0"/>
      <dgm:spPr/>
    </dgm:pt>
    <dgm:pt modelId="{836DA682-4D5B-4975-A62E-37A637BDC25F}" type="pres">
      <dgm:prSet presAssocID="{A9CA8E5C-B462-47C1-B910-367C00ABB805}" presName="hierChild5" presStyleCnt="0"/>
      <dgm:spPr/>
    </dgm:pt>
    <dgm:pt modelId="{667BBEEA-5BC9-4004-AB8D-21C03D33D569}" type="pres">
      <dgm:prSet presAssocID="{7D3E14C5-B1CA-44FC-87B4-1E4CE494B5FB}" presName="hierChild5" presStyleCnt="0"/>
      <dgm:spPr/>
    </dgm:pt>
    <dgm:pt modelId="{528397D9-14B0-4F93-B884-CC5E1E57D3F9}" type="pres">
      <dgm:prSet presAssocID="{51A1BB62-87B1-4A77-968A-2C8F3AF721F5}" presName="Name37" presStyleLbl="parChTrans1D2" presStyleIdx="3" presStyleCnt="5"/>
      <dgm:spPr/>
    </dgm:pt>
    <dgm:pt modelId="{005EC7CD-CC38-4CD0-B6F1-28319E7B6293}" type="pres">
      <dgm:prSet presAssocID="{6C474D2D-C8BC-4625-A804-E646178C320D}" presName="hierRoot2" presStyleCnt="0">
        <dgm:presLayoutVars>
          <dgm:hierBranch val="init"/>
        </dgm:presLayoutVars>
      </dgm:prSet>
      <dgm:spPr/>
    </dgm:pt>
    <dgm:pt modelId="{7826882E-4188-41DE-A8E2-70EE6542A5B7}" type="pres">
      <dgm:prSet presAssocID="{6C474D2D-C8BC-4625-A804-E646178C320D}" presName="rootComposite" presStyleCnt="0"/>
      <dgm:spPr/>
    </dgm:pt>
    <dgm:pt modelId="{02D18FC2-BE1C-423A-A469-5BDD1C4F5F24}" type="pres">
      <dgm:prSet presAssocID="{6C474D2D-C8BC-4625-A804-E646178C320D}" presName="rootText" presStyleLbl="node2" presStyleIdx="3" presStyleCnt="5" custScaleX="180739" custScaleY="147999">
        <dgm:presLayoutVars>
          <dgm:chPref val="3"/>
        </dgm:presLayoutVars>
      </dgm:prSet>
      <dgm:spPr/>
    </dgm:pt>
    <dgm:pt modelId="{8D8BA3F4-E216-46AC-8E1F-64C754E8AAF9}" type="pres">
      <dgm:prSet presAssocID="{6C474D2D-C8BC-4625-A804-E646178C320D}" presName="rootConnector" presStyleLbl="node2" presStyleIdx="3" presStyleCnt="5"/>
      <dgm:spPr/>
    </dgm:pt>
    <dgm:pt modelId="{0ECBAF7A-124B-4932-A69B-B4981F95B7F1}" type="pres">
      <dgm:prSet presAssocID="{6C474D2D-C8BC-4625-A804-E646178C320D}" presName="hierChild4" presStyleCnt="0"/>
      <dgm:spPr/>
    </dgm:pt>
    <dgm:pt modelId="{E5759140-D3DF-470C-AEC1-01841C93C450}" type="pres">
      <dgm:prSet presAssocID="{6C474D2D-C8BC-4625-A804-E646178C320D}" presName="hierChild5" presStyleCnt="0"/>
      <dgm:spPr/>
    </dgm:pt>
    <dgm:pt modelId="{B1C99EC0-087E-40AE-AAA7-5266DAD5D996}" type="pres">
      <dgm:prSet presAssocID="{189823E7-35E6-4D75-8F45-3611C96EF607}" presName="Name37" presStyleLbl="parChTrans1D2" presStyleIdx="4" presStyleCnt="5"/>
      <dgm:spPr/>
    </dgm:pt>
    <dgm:pt modelId="{71EF4F6C-7399-4778-BCB0-F740065D1B61}" type="pres">
      <dgm:prSet presAssocID="{7F2CCA5B-40BB-4A9F-B91E-81734B25360B}" presName="hierRoot2" presStyleCnt="0">
        <dgm:presLayoutVars>
          <dgm:hierBranch val="init"/>
        </dgm:presLayoutVars>
      </dgm:prSet>
      <dgm:spPr/>
    </dgm:pt>
    <dgm:pt modelId="{4CAC8A69-D002-4B91-9F67-08B554B22D50}" type="pres">
      <dgm:prSet presAssocID="{7F2CCA5B-40BB-4A9F-B91E-81734B25360B}" presName="rootComposite" presStyleCnt="0"/>
      <dgm:spPr/>
    </dgm:pt>
    <dgm:pt modelId="{DF84CC9C-D19F-4DF3-AF63-4E2A238987F1}" type="pres">
      <dgm:prSet presAssocID="{7F2CCA5B-40BB-4A9F-B91E-81734B25360B}" presName="rootText" presStyleLbl="node2" presStyleIdx="4" presStyleCnt="5" custScaleX="188033" custScaleY="165776">
        <dgm:presLayoutVars>
          <dgm:chPref val="3"/>
        </dgm:presLayoutVars>
      </dgm:prSet>
      <dgm:spPr/>
    </dgm:pt>
    <dgm:pt modelId="{77ED20DE-A1B6-45D3-AFCF-F609744C33E6}" type="pres">
      <dgm:prSet presAssocID="{7F2CCA5B-40BB-4A9F-B91E-81734B25360B}" presName="rootConnector" presStyleLbl="node2" presStyleIdx="4" presStyleCnt="5"/>
      <dgm:spPr/>
    </dgm:pt>
    <dgm:pt modelId="{701362A1-AC86-4429-9C33-ADBA204F63EF}" type="pres">
      <dgm:prSet presAssocID="{7F2CCA5B-40BB-4A9F-B91E-81734B25360B}" presName="hierChild4" presStyleCnt="0"/>
      <dgm:spPr/>
    </dgm:pt>
    <dgm:pt modelId="{ACFAF683-48D6-478E-9E03-311AC17803DF}" type="pres">
      <dgm:prSet presAssocID="{7F2CCA5B-40BB-4A9F-B91E-81734B25360B}" presName="hierChild5" presStyleCnt="0"/>
      <dgm:spPr/>
    </dgm:pt>
    <dgm:pt modelId="{5FAD733D-3E30-4DC7-9810-1BD5C457C8BA}" type="pres">
      <dgm:prSet presAssocID="{8A37AC37-14D7-4233-B572-2D2B633B4ACB}" presName="hierChild3" presStyleCnt="0"/>
      <dgm:spPr/>
    </dgm:pt>
  </dgm:ptLst>
  <dgm:cxnLst>
    <dgm:cxn modelId="{6D4B3B09-9A6A-4D27-9C4E-FB1A17806063}" type="presOf" srcId="{AD82380C-E3DD-4361-924F-88E18AB6D87C}" destId="{B26CBCDA-077A-4FF0-B661-E24F51EBF065}" srcOrd="0" destOrd="0" presId="urn:microsoft.com/office/officeart/2005/8/layout/orgChart1"/>
    <dgm:cxn modelId="{3C66110A-1458-41D2-969A-0170A8BC7A61}" type="presOf" srcId="{7D3E14C5-B1CA-44FC-87B4-1E4CE494B5FB}" destId="{67AEE6F6-E21D-4861-BA6D-1ABA91DC11A4}" srcOrd="1" destOrd="0" presId="urn:microsoft.com/office/officeart/2005/8/layout/orgChart1"/>
    <dgm:cxn modelId="{5C5EFD14-0AE0-4F40-90BC-696968F1968C}" type="presOf" srcId="{16AE41D0-A4F7-4163-A3F9-393390DE8B8A}" destId="{51BDF000-A8EA-439A-8E49-2C27A0AA0FA7}" srcOrd="0" destOrd="0" presId="urn:microsoft.com/office/officeart/2005/8/layout/orgChart1"/>
    <dgm:cxn modelId="{6D60D917-2666-470B-9AA9-5C09C1B8C490}" type="presOf" srcId="{189823E7-35E6-4D75-8F45-3611C96EF607}" destId="{B1C99EC0-087E-40AE-AAA7-5266DAD5D996}" srcOrd="0" destOrd="0" presId="urn:microsoft.com/office/officeart/2005/8/layout/orgChart1"/>
    <dgm:cxn modelId="{B1864E18-BE14-443D-9E79-844B9B85CBCA}" type="presOf" srcId="{6C474D2D-C8BC-4625-A804-E646178C320D}" destId="{02D18FC2-BE1C-423A-A469-5BDD1C4F5F24}" srcOrd="0" destOrd="0" presId="urn:microsoft.com/office/officeart/2005/8/layout/orgChart1"/>
    <dgm:cxn modelId="{E21B5018-A299-40CB-B0D3-CA34E0E5D610}" type="presOf" srcId="{7D3E14C5-B1CA-44FC-87B4-1E4CE494B5FB}" destId="{1051D77E-F7BE-4754-B763-F866FA96EE9D}" srcOrd="0" destOrd="0" presId="urn:microsoft.com/office/officeart/2005/8/layout/orgChart1"/>
    <dgm:cxn modelId="{8D732119-3272-4697-B521-F3F74666AE63}" type="presOf" srcId="{D76330DF-8E76-46B5-ACD5-BCC8C979D282}" destId="{861B5A75-C54B-44E1-8F60-31643753FDDB}" srcOrd="1" destOrd="0" presId="urn:microsoft.com/office/officeart/2005/8/layout/orgChart1"/>
    <dgm:cxn modelId="{774B731B-E88E-4D56-A5A1-51B02C2DE4DC}" type="presOf" srcId="{222ADA85-6009-4EDB-A1FF-3030C8325B00}" destId="{38DB6566-8927-4C22-83CC-6357834CB5AB}" srcOrd="1" destOrd="0" presId="urn:microsoft.com/office/officeart/2005/8/layout/orgChart1"/>
    <dgm:cxn modelId="{425B541B-ACC9-4721-BAB3-A9CD2ADB5C37}" type="presOf" srcId="{54595014-91DB-4908-B0AD-061AF75A097F}" destId="{70778F5F-5F4F-4F75-9C5E-E0D6F6784EC0}" srcOrd="1" destOrd="0" presId="urn:microsoft.com/office/officeart/2005/8/layout/orgChart1"/>
    <dgm:cxn modelId="{9046501C-622D-4ABC-9661-2B2F68AF8161}" srcId="{FD6B4A9C-F6C4-430E-9895-A1C10594349A}" destId="{8C627DF3-8881-4D14-86D8-59915A9E176D}" srcOrd="0" destOrd="0" parTransId="{B69A4E4B-384B-445F-8177-3323EEA1567C}" sibTransId="{D28CB24E-087C-43B3-9DC8-8833F728B9B0}"/>
    <dgm:cxn modelId="{0501551D-AF30-45A6-854C-114FDF46769A}" type="presOf" srcId="{23857FC5-71A2-441E-9185-4E41A74CE3E2}" destId="{D15245C1-A3D0-4C87-9F49-D36469D109AE}" srcOrd="0" destOrd="0" presId="urn:microsoft.com/office/officeart/2005/8/layout/orgChart1"/>
    <dgm:cxn modelId="{6237FC1D-B7D6-4087-B4E3-2B215BDB2380}" type="presOf" srcId="{7F2CCA5B-40BB-4A9F-B91E-81734B25360B}" destId="{DF84CC9C-D19F-4DF3-AF63-4E2A238987F1}" srcOrd="0" destOrd="0" presId="urn:microsoft.com/office/officeart/2005/8/layout/orgChart1"/>
    <dgm:cxn modelId="{99659A20-DD91-406D-A3AA-E7A30DCCFA1E}" type="presOf" srcId="{7F2CCA5B-40BB-4A9F-B91E-81734B25360B}" destId="{77ED20DE-A1B6-45D3-AFCF-F609744C33E6}" srcOrd="1" destOrd="0" presId="urn:microsoft.com/office/officeart/2005/8/layout/orgChart1"/>
    <dgm:cxn modelId="{B6981822-EF05-4169-8FF1-D46639CEBA90}" srcId="{D76330DF-8E76-46B5-ACD5-BCC8C979D282}" destId="{763CE54A-B32B-4BD6-8935-9318ECA79386}" srcOrd="0" destOrd="0" parTransId="{E000B6E8-3EB9-4FC3-9628-02406F7D443C}" sibTransId="{857A324C-2F2C-444A-9941-5DC3413FC836}"/>
    <dgm:cxn modelId="{E9352222-7054-46F9-A863-C308194082F8}" type="presOf" srcId="{D15ECAD8-B6EA-4284-8981-A9E41245A518}" destId="{4D84E05D-664D-43E2-B4C6-D16D8CB537F4}" srcOrd="1" destOrd="0" presId="urn:microsoft.com/office/officeart/2005/8/layout/orgChart1"/>
    <dgm:cxn modelId="{79475622-6AE1-4C16-9CEA-47B77A8898B3}" type="presOf" srcId="{FD6B4A9C-F6C4-430E-9895-A1C10594349A}" destId="{91D0BC79-0057-465E-A19A-F2E5A77D00F4}" srcOrd="0" destOrd="0" presId="urn:microsoft.com/office/officeart/2005/8/layout/orgChart1"/>
    <dgm:cxn modelId="{6E148423-9988-4ACD-9C68-19E2FF4E65B4}" type="presOf" srcId="{E4EDFDE8-8ED4-4AA9-B30D-361477003AE2}" destId="{19CAB6B1-5B62-42F3-BA96-C0E0789AC422}" srcOrd="0" destOrd="0" presId="urn:microsoft.com/office/officeart/2005/8/layout/orgChart1"/>
    <dgm:cxn modelId="{D3215424-4EC3-4B9A-A42B-27DBB98F3C97}" srcId="{D76330DF-8E76-46B5-ACD5-BCC8C979D282}" destId="{A0592542-8DCE-4538-89F6-21797E374392}" srcOrd="3" destOrd="0" parTransId="{C119C06F-1E7A-4125-9CBA-DEFDB851A6C6}" sibTransId="{48DACF5D-B091-4E18-A3E3-EA4774CED24A}"/>
    <dgm:cxn modelId="{FE38DB2D-A9DC-4875-859F-54CFE0F7B69D}" type="presOf" srcId="{E4EDFDE8-8ED4-4AA9-B30D-361477003AE2}" destId="{044F735D-8622-4043-9041-41936BE056F2}" srcOrd="1" destOrd="0" presId="urn:microsoft.com/office/officeart/2005/8/layout/orgChart1"/>
    <dgm:cxn modelId="{8973CF2E-7350-41D5-B880-FDC523E9B102}" type="presOf" srcId="{2F498C1F-EB78-479A-B2CF-6DE364077194}" destId="{F340C44C-6861-4466-807E-EF48343CC34C}" srcOrd="1" destOrd="0" presId="urn:microsoft.com/office/officeart/2005/8/layout/orgChart1"/>
    <dgm:cxn modelId="{64C80332-F4A8-44B2-A3C5-4DC03BCFEC56}" type="presOf" srcId="{FF07C09B-22C4-4F7E-94A3-A9BEA7FDD64F}" destId="{F786F740-6B4A-4F85-87F9-87D91B979FE8}" srcOrd="0" destOrd="0" presId="urn:microsoft.com/office/officeart/2005/8/layout/orgChart1"/>
    <dgm:cxn modelId="{F35F5C33-5180-48E0-868D-D538253319B7}" srcId="{8C627DF3-8881-4D14-86D8-59915A9E176D}" destId="{18635F05-CA6B-426B-8053-8A24594CC403}" srcOrd="0" destOrd="0" parTransId="{A4944745-F287-48BD-B497-575F2521E7CE}" sibTransId="{EA47D2C4-067B-49AD-8C35-4D7B95359639}"/>
    <dgm:cxn modelId="{17363C37-498A-4E6D-8DCF-7DE75050B8AF}" type="presOf" srcId="{910769AE-C8E8-408E-94E6-FE6F706AC2BA}" destId="{F7D2C4A1-5AFA-4B84-9BE0-4D5D9C862C89}" srcOrd="0" destOrd="0" presId="urn:microsoft.com/office/officeart/2005/8/layout/orgChart1"/>
    <dgm:cxn modelId="{607D573A-A0B2-4451-9EA3-3A19BEB664A6}" type="presOf" srcId="{A0592542-8DCE-4538-89F6-21797E374392}" destId="{9B98CA90-600B-4498-B2AC-29DA02EE18A1}" srcOrd="0" destOrd="0" presId="urn:microsoft.com/office/officeart/2005/8/layout/orgChart1"/>
    <dgm:cxn modelId="{7E2A433B-617A-4112-8234-6E8BB2C5B3E1}" type="presOf" srcId="{AD82380C-E3DD-4361-924F-88E18AB6D87C}" destId="{D15089B6-2780-4572-AAD0-C36A77102ECF}" srcOrd="1" destOrd="0" presId="urn:microsoft.com/office/officeart/2005/8/layout/orgChart1"/>
    <dgm:cxn modelId="{AD1C053E-3360-4953-A0E9-0E37EBE8661F}" type="presOf" srcId="{A2C0D317-F238-47ED-A6F4-570DAAE52F88}" destId="{60033B9A-C8FE-4CCB-B517-52C3A39D45D9}" srcOrd="0" destOrd="0" presId="urn:microsoft.com/office/officeart/2005/8/layout/orgChart1"/>
    <dgm:cxn modelId="{85440D3F-BE22-4E9C-AACC-C07A45C13378}" type="presOf" srcId="{A9CA8E5C-B462-47C1-B910-367C00ABB805}" destId="{86457011-AFBF-4DBF-B863-8222A825CF69}" srcOrd="1" destOrd="0" presId="urn:microsoft.com/office/officeart/2005/8/layout/orgChart1"/>
    <dgm:cxn modelId="{BE410C60-51AE-4F6A-BD87-D09286568EAD}" type="presOf" srcId="{B69A4E4B-384B-445F-8177-3323EEA1567C}" destId="{9D80D656-B8B7-4936-B4B1-6DE58BE2D3C4}" srcOrd="0" destOrd="0" presId="urn:microsoft.com/office/officeart/2005/8/layout/orgChart1"/>
    <dgm:cxn modelId="{FDB5D960-18AD-44FF-AC7D-93E00BC0D9EC}" type="presOf" srcId="{DC7CF0B4-DE5F-4D68-A902-14DCD7A96845}" destId="{07D35543-0635-4AAA-AF9C-E7D90B7F074C}" srcOrd="1" destOrd="0" presId="urn:microsoft.com/office/officeart/2005/8/layout/orgChart1"/>
    <dgm:cxn modelId="{8ADC7943-4C56-4BEC-9841-25DB558A77FF}" type="presOf" srcId="{8C93C8C8-24C0-4DBB-93C1-A6FFFA5A830A}" destId="{DF0F0820-7ACD-4431-BE75-0A3401492F46}" srcOrd="0" destOrd="0" presId="urn:microsoft.com/office/officeart/2005/8/layout/orgChart1"/>
    <dgm:cxn modelId="{564A1B45-EBE6-480A-A65D-91A8D803B9DA}" type="presOf" srcId="{A9CA8E5C-B462-47C1-B910-367C00ABB805}" destId="{0D5AE7CC-C95F-4A7D-96D5-AFA5DFFBB402}" srcOrd="0" destOrd="0" presId="urn:microsoft.com/office/officeart/2005/8/layout/orgChart1"/>
    <dgm:cxn modelId="{7B763249-382C-42DD-9693-647B606D78D4}" srcId="{7D3E14C5-B1CA-44FC-87B4-1E4CE494B5FB}" destId="{35A9CFD5-D038-4CEF-9B50-D5AA2969E811}" srcOrd="5" destOrd="0" parTransId="{A2C0D317-F238-47ED-A6F4-570DAAE52F88}" sibTransId="{C6B7F47D-6C9C-4166-ABD8-A1B7154B60C1}"/>
    <dgm:cxn modelId="{FB437E69-8330-4870-B4E0-E7802D9B8E16}" type="presOf" srcId="{8C627DF3-8881-4D14-86D8-59915A9E176D}" destId="{596DA0FE-D218-4B5B-8F58-6BA558ECC0D4}" srcOrd="0" destOrd="0" presId="urn:microsoft.com/office/officeart/2005/8/layout/orgChart1"/>
    <dgm:cxn modelId="{EF2F954A-10F1-4DAB-8F25-FAB3854FBCBC}" type="presOf" srcId="{51A1BB62-87B1-4A77-968A-2C8F3AF721F5}" destId="{528397D9-14B0-4F93-B884-CC5E1E57D3F9}" srcOrd="0" destOrd="0" presId="urn:microsoft.com/office/officeart/2005/8/layout/orgChart1"/>
    <dgm:cxn modelId="{A67F3C4B-F03C-4641-A52A-FD0D0FDF54BB}" srcId="{7D3E14C5-B1CA-44FC-87B4-1E4CE494B5FB}" destId="{A9CA8E5C-B462-47C1-B910-367C00ABB805}" srcOrd="6" destOrd="0" parTransId="{FF07C09B-22C4-4F7E-94A3-A9BEA7FDD64F}" sibTransId="{9C54366F-BE9E-442B-813B-49064B5772E8}"/>
    <dgm:cxn modelId="{40C53C6C-5A19-4F04-9AB2-8EC68A6B23E8}" srcId="{7D3E14C5-B1CA-44FC-87B4-1E4CE494B5FB}" destId="{E4EDFDE8-8ED4-4AA9-B30D-361477003AE2}" srcOrd="1" destOrd="0" parTransId="{23857FC5-71A2-441E-9185-4E41A74CE3E2}" sibTransId="{6F4DABAE-3878-487B-BA14-D272647089C6}"/>
    <dgm:cxn modelId="{B774E64D-E48F-48A2-98B3-A84A10A33A79}" type="presOf" srcId="{C2B222C2-239C-40FA-A527-53ADFD585806}" destId="{C364DCAE-CC18-46CE-915C-BCD3CBA907FE}" srcOrd="0" destOrd="0" presId="urn:microsoft.com/office/officeart/2005/8/layout/orgChart1"/>
    <dgm:cxn modelId="{DF0BD26E-708B-4B96-A0C5-238AD702AE4D}" type="presOf" srcId="{54595014-91DB-4908-B0AD-061AF75A097F}" destId="{11608789-697B-44FC-82EB-1F11B0F7EA4D}" srcOrd="0" destOrd="0" presId="urn:microsoft.com/office/officeart/2005/8/layout/orgChart1"/>
    <dgm:cxn modelId="{0F454850-077B-487F-8CC4-57911AD39BB6}" srcId="{FD6B4A9C-F6C4-430E-9895-A1C10594349A}" destId="{D15ECAD8-B6EA-4284-8981-A9E41245A518}" srcOrd="1" destOrd="0" parTransId="{9E859B6B-B843-47A7-92FE-1B5C8E10DF59}" sibTransId="{3E2D137D-9E9B-45D6-B923-98510C4FB7CA}"/>
    <dgm:cxn modelId="{C6235350-FA8E-4AC4-A666-C19BB81FCEBE}" srcId="{8A37AC37-14D7-4233-B572-2D2B633B4ACB}" destId="{D76330DF-8E76-46B5-ACD5-BCC8C979D282}" srcOrd="1" destOrd="0" parTransId="{C2B222C2-239C-40FA-A527-53ADFD585806}" sibTransId="{800D3143-5713-4EBB-A953-FC58156AA9F3}"/>
    <dgm:cxn modelId="{FD89B151-61B1-4A85-BF0F-58EFADDCB5C0}" type="presOf" srcId="{96FE0DE1-C222-4E87-B479-A27319F4C73A}" destId="{E3496E78-4299-4EB9-84FA-F356200E470A}" srcOrd="0" destOrd="0" presId="urn:microsoft.com/office/officeart/2005/8/layout/orgChart1"/>
    <dgm:cxn modelId="{4DDABD51-2552-4983-8F91-9A95A563262B}" type="presOf" srcId="{C119C06F-1E7A-4125-9CBA-DEFDB851A6C6}" destId="{C30DD440-0BF9-4EE3-95D9-5A4841AEE61F}" srcOrd="0" destOrd="0" presId="urn:microsoft.com/office/officeart/2005/8/layout/orgChart1"/>
    <dgm:cxn modelId="{E7ED8E55-7D86-49D4-AEBB-3B25AEF3C677}" srcId="{4B15541F-7DC1-4C73-808F-55F9DDDE7063}" destId="{8A37AC37-14D7-4233-B572-2D2B633B4ACB}" srcOrd="0" destOrd="0" parTransId="{C922CEA5-BF81-4FA2-965E-420899F7543A}" sibTransId="{E54B5BE1-0BDD-4EDB-97CB-6925A6ED418F}"/>
    <dgm:cxn modelId="{18AF2177-3F43-422A-B99D-CA9346E13BFA}" type="presOf" srcId="{222ADA85-6009-4EDB-A1FF-3030C8325B00}" destId="{73C1152E-BD5D-4402-9946-00C090A79FA0}" srcOrd="0" destOrd="0" presId="urn:microsoft.com/office/officeart/2005/8/layout/orgChart1"/>
    <dgm:cxn modelId="{CD35807C-0623-408C-85D2-EC65F4DC5C5C}" type="presOf" srcId="{2F498C1F-EB78-479A-B2CF-6DE364077194}" destId="{BFACBCE0-1C8F-4D73-89E4-C0632709CE0D}" srcOrd="0" destOrd="0" presId="urn:microsoft.com/office/officeart/2005/8/layout/orgChart1"/>
    <dgm:cxn modelId="{9CAB5E7F-CB97-43C4-9EFE-69C598B6BD8D}" type="presOf" srcId="{FF2FC3FA-0166-4AD2-AEAA-4BB51E6C55B0}" destId="{72AA7B38-461E-4A86-BF97-595C8236BFB2}" srcOrd="1" destOrd="0" presId="urn:microsoft.com/office/officeart/2005/8/layout/orgChart1"/>
    <dgm:cxn modelId="{3D42A47F-8D7C-413C-A1B7-60555ED12323}" type="presOf" srcId="{FF2FC3FA-0166-4AD2-AEAA-4BB51E6C55B0}" destId="{FBDA16BD-2072-4C89-913E-B0CC7E4D6E71}" srcOrd="0" destOrd="0" presId="urn:microsoft.com/office/officeart/2005/8/layout/orgChart1"/>
    <dgm:cxn modelId="{B715A682-D9FC-47E8-AAE2-BD4FC43D7F0D}" type="presOf" srcId="{DC7CF0B4-DE5F-4D68-A902-14DCD7A96845}" destId="{9A77D1DE-2E7E-4949-AB88-C5EAF35298EB}" srcOrd="0" destOrd="0" presId="urn:microsoft.com/office/officeart/2005/8/layout/orgChart1"/>
    <dgm:cxn modelId="{3F118B84-80CF-4F0D-8366-487D4FF3377C}" srcId="{8C627DF3-8881-4D14-86D8-59915A9E176D}" destId="{FF2FC3FA-0166-4AD2-AEAA-4BB51E6C55B0}" srcOrd="1" destOrd="0" parTransId="{36B3C076-69B9-41D1-BC3B-498528B4BD8C}" sibTransId="{59CDCEB5-F841-4E66-8945-8AFDF845B810}"/>
    <dgm:cxn modelId="{F89AC088-6097-4968-A251-4C81951B6E13}" type="presOf" srcId="{E84236C6-1DFA-4598-B010-5E3FD9533D61}" destId="{D4AFE5AF-C56D-40DD-A0C8-CA03A9F966B1}" srcOrd="0" destOrd="0" presId="urn:microsoft.com/office/officeart/2005/8/layout/orgChart1"/>
    <dgm:cxn modelId="{5799C28E-921A-4E29-97A4-92C4A9C4C1DE}" type="presOf" srcId="{35A9CFD5-D038-4CEF-9B50-D5AA2969E811}" destId="{CEB9454A-80B9-4B3C-8F50-7536B3E1FCA5}" srcOrd="1" destOrd="0" presId="urn:microsoft.com/office/officeart/2005/8/layout/orgChart1"/>
    <dgm:cxn modelId="{FA49C78E-FC6E-4DCE-A138-1BAF11C02A8F}" type="presOf" srcId="{8A37AC37-14D7-4233-B572-2D2B633B4ACB}" destId="{2CEE49E4-B8ED-4A5C-A39F-B341AFBC26E8}" srcOrd="0" destOrd="0" presId="urn:microsoft.com/office/officeart/2005/8/layout/orgChart1"/>
    <dgm:cxn modelId="{1578BA91-CBA8-4679-973B-8C8587C94485}" type="presOf" srcId="{763CE54A-B32B-4BD6-8935-9318ECA79386}" destId="{5B4A944C-3D95-4289-995F-7F80986CE97C}" srcOrd="1" destOrd="0" presId="urn:microsoft.com/office/officeart/2005/8/layout/orgChart1"/>
    <dgm:cxn modelId="{A2AAD591-4239-4C12-8622-8BDC9C8D627A}" type="presOf" srcId="{DAD5CAAB-78FD-4CB8-88A5-C9EFFC0B5AFB}" destId="{DB3A2AC9-F870-403B-A21D-406C172C7D3A}" srcOrd="1" destOrd="0" presId="urn:microsoft.com/office/officeart/2005/8/layout/orgChart1"/>
    <dgm:cxn modelId="{50E10B9B-A794-450A-A0C4-09E225605CC6}" type="presOf" srcId="{8A37AC37-14D7-4233-B572-2D2B633B4ACB}" destId="{40D4A58C-F697-4E1A-9DF1-78F8B60363C1}" srcOrd="1" destOrd="0" presId="urn:microsoft.com/office/officeart/2005/8/layout/orgChart1"/>
    <dgm:cxn modelId="{4D77139D-2EFA-45CD-8020-1AE7DA74586F}" type="presOf" srcId="{3950645F-80B0-48BD-9643-BD9A3222308D}" destId="{1921D95E-645C-4AD4-A80F-9014817B59BE}" srcOrd="0" destOrd="0" presId="urn:microsoft.com/office/officeart/2005/8/layout/orgChart1"/>
    <dgm:cxn modelId="{26F4A39E-8E2A-4ADE-86D9-95E8AF2C448B}" type="presOf" srcId="{D15ECAD8-B6EA-4284-8981-A9E41245A518}" destId="{4B04014B-A12C-442E-B737-BC032C1DD46C}" srcOrd="0" destOrd="0" presId="urn:microsoft.com/office/officeart/2005/8/layout/orgChart1"/>
    <dgm:cxn modelId="{4ACABCAB-61A8-4CEB-9F72-387099A5B0F1}" type="presOf" srcId="{8C627DF3-8881-4D14-86D8-59915A9E176D}" destId="{2AB26025-78EF-4AD2-9728-449C5C6BFA38}" srcOrd="1" destOrd="0" presId="urn:microsoft.com/office/officeart/2005/8/layout/orgChart1"/>
    <dgm:cxn modelId="{12A309B6-1FAF-46AC-B4A0-B4C12C0240DB}" srcId="{D76330DF-8E76-46B5-ACD5-BCC8C979D282}" destId="{2F498C1F-EB78-479A-B2CF-6DE364077194}" srcOrd="1" destOrd="0" parTransId="{16AE41D0-A4F7-4163-A3F9-393390DE8B8A}" sibTransId="{EB7970C7-1AC1-429D-8616-C9B4A11B3E7E}"/>
    <dgm:cxn modelId="{6A8F71B9-43D0-4530-BFD2-92DA264D28AA}" type="presOf" srcId="{DDAE5CA1-4A28-4995-B017-81BD4B48A7B0}" destId="{32B93F43-4EB4-46D3-959D-13AC39A691C2}" srcOrd="0" destOrd="0" presId="urn:microsoft.com/office/officeart/2005/8/layout/orgChart1"/>
    <dgm:cxn modelId="{0E4804C0-1EFC-474E-8AE8-5221FC5671D6}" type="presOf" srcId="{4B15541F-7DC1-4C73-808F-55F9DDDE7063}" destId="{3314DEDE-434B-48F0-ADF4-1653D219892F}" srcOrd="0" destOrd="0" presId="urn:microsoft.com/office/officeart/2005/8/layout/orgChart1"/>
    <dgm:cxn modelId="{AE2770C2-BAE6-4433-BFA1-870E81F33281}" type="presOf" srcId="{A4944745-F287-48BD-B497-575F2521E7CE}" destId="{3E82AA3E-EE2C-4CE4-94C2-ED462D35AFC4}" srcOrd="0" destOrd="0" presId="urn:microsoft.com/office/officeart/2005/8/layout/orgChart1"/>
    <dgm:cxn modelId="{D23812C6-1248-4D90-82C9-01519BFBE12D}" type="presOf" srcId="{35A9CFD5-D038-4CEF-9B50-D5AA2969E811}" destId="{2832C234-EDDF-4ACB-B437-2CC2DA433FAF}" srcOrd="0" destOrd="0" presId="urn:microsoft.com/office/officeart/2005/8/layout/orgChart1"/>
    <dgm:cxn modelId="{0ACE2FC6-1118-456D-A197-CD46B9E39785}" type="presOf" srcId="{18635F05-CA6B-426B-8053-8A24594CC403}" destId="{2B2CDC65-7E7E-48AA-96E4-3CE2803CC27C}" srcOrd="1" destOrd="0" presId="urn:microsoft.com/office/officeart/2005/8/layout/orgChart1"/>
    <dgm:cxn modelId="{2E4F87D0-1ABD-4505-A3C9-05A2E31E2398}" type="presOf" srcId="{3ECCAA18-E78D-444F-A8F3-E40C19426D00}" destId="{DDBA00B7-70F4-40B7-B846-68B425BB7AB2}" srcOrd="0" destOrd="0" presId="urn:microsoft.com/office/officeart/2005/8/layout/orgChart1"/>
    <dgm:cxn modelId="{3B01E2D0-7CEE-43AB-8019-484A907FBCBC}" type="presOf" srcId="{D76330DF-8E76-46B5-ACD5-BCC8C979D282}" destId="{58C33902-D5A3-4E82-83E2-01BE0B9707BB}" srcOrd="0" destOrd="0" presId="urn:microsoft.com/office/officeart/2005/8/layout/orgChart1"/>
    <dgm:cxn modelId="{7FAA2ED3-90BA-48AE-AD0C-F536EE6EA3E5}" type="presOf" srcId="{A0592542-8DCE-4538-89F6-21797E374392}" destId="{FADEBC56-5C91-4D47-A423-63AFAC774449}" srcOrd="1" destOrd="0" presId="urn:microsoft.com/office/officeart/2005/8/layout/orgChart1"/>
    <dgm:cxn modelId="{2997B8D6-1274-490E-AF6C-EFE407B0CD71}" type="presOf" srcId="{18635F05-CA6B-426B-8053-8A24594CC403}" destId="{1C1C0767-9C73-400D-8051-51AA5B5CB6AB}" srcOrd="0" destOrd="0" presId="urn:microsoft.com/office/officeart/2005/8/layout/orgChart1"/>
    <dgm:cxn modelId="{7B2572DE-5892-4336-88D6-AC91F173FD4B}" type="presOf" srcId="{DAD5CAAB-78FD-4CB8-88A5-C9EFFC0B5AFB}" destId="{5EFF503A-31A7-4263-8F42-10BD898493EF}" srcOrd="0" destOrd="0" presId="urn:microsoft.com/office/officeart/2005/8/layout/orgChart1"/>
    <dgm:cxn modelId="{8F39DEDF-1237-47DF-B0F5-C8DF69DBCD93}" type="presOf" srcId="{6CA079F6-3041-4AA1-9A92-98F435337F70}" destId="{3EB7BBEF-06EF-43A7-B2BA-FF9350A11B54}" srcOrd="0" destOrd="0" presId="urn:microsoft.com/office/officeart/2005/8/layout/orgChart1"/>
    <dgm:cxn modelId="{743B2BE2-7C9C-465D-931E-A07842A34A00}" type="presOf" srcId="{9E859B6B-B843-47A7-92FE-1B5C8E10DF59}" destId="{49DEB08C-E263-462B-B9F6-9B07EFD3F260}" srcOrd="0" destOrd="0" presId="urn:microsoft.com/office/officeart/2005/8/layout/orgChart1"/>
    <dgm:cxn modelId="{7E11DEE6-58AB-42E0-8AE4-B778192E82F8}" srcId="{D76330DF-8E76-46B5-ACD5-BCC8C979D282}" destId="{AD82380C-E3DD-4361-924F-88E18AB6D87C}" srcOrd="2" destOrd="0" parTransId="{96FE0DE1-C222-4E87-B479-A27319F4C73A}" sibTransId="{035084D8-9B01-422F-9152-0946A5EB9A05}"/>
    <dgm:cxn modelId="{2B9267E7-0FF1-4CF3-81AB-5E40742AAEA5}" srcId="{8A37AC37-14D7-4233-B572-2D2B633B4ACB}" destId="{7F2CCA5B-40BB-4A9F-B91E-81734B25360B}" srcOrd="4" destOrd="0" parTransId="{189823E7-35E6-4D75-8F45-3611C96EF607}" sibTransId="{469F6459-F6A8-4C98-B842-B6EA8E8223C6}"/>
    <dgm:cxn modelId="{72CF55E9-E140-48E1-9850-CA836392BC56}" srcId="{7D3E14C5-B1CA-44FC-87B4-1E4CE494B5FB}" destId="{DC7CF0B4-DE5F-4D68-A902-14DCD7A96845}" srcOrd="2" destOrd="0" parTransId="{910769AE-C8E8-408E-94E6-FE6F706AC2BA}" sibTransId="{8B7FD861-3FEF-4DE4-85C8-F5FA5EC79638}"/>
    <dgm:cxn modelId="{EC1CE5E9-06A7-4E23-81CA-AA3C39FC5D74}" type="presOf" srcId="{E000B6E8-3EB9-4FC3-9628-02406F7D443C}" destId="{8E13266A-572B-4734-8052-83A7C047318B}" srcOrd="0" destOrd="0" presId="urn:microsoft.com/office/officeart/2005/8/layout/orgChart1"/>
    <dgm:cxn modelId="{81140BEA-19A8-495E-A950-CEEFEF287449}" type="presOf" srcId="{36B3C076-69B9-41D1-BC3B-498528B4BD8C}" destId="{07AC7A6D-92D1-45F5-B66A-87F1ED5DA534}" srcOrd="0" destOrd="0" presId="urn:microsoft.com/office/officeart/2005/8/layout/orgChart1"/>
    <dgm:cxn modelId="{52E353EB-8E18-4327-8F8A-6C9E793A8204}" type="presOf" srcId="{FD6B4A9C-F6C4-430E-9895-A1C10594349A}" destId="{EB257F7E-03C0-4CDB-B39B-D0EAC0BB23BD}" srcOrd="1" destOrd="0" presId="urn:microsoft.com/office/officeart/2005/8/layout/orgChart1"/>
    <dgm:cxn modelId="{313801EC-0D60-4391-A759-BBDA98525006}" type="presOf" srcId="{763CE54A-B32B-4BD6-8935-9318ECA79386}" destId="{466372F2-D759-4CF5-AACE-C97836CF9CD4}" srcOrd="0" destOrd="0" presId="urn:microsoft.com/office/officeart/2005/8/layout/orgChart1"/>
    <dgm:cxn modelId="{0A5042EC-7237-45A2-BE58-734944161779}" srcId="{8C627DF3-8881-4D14-86D8-59915A9E176D}" destId="{54595014-91DB-4908-B0AD-061AF75A097F}" srcOrd="2" destOrd="0" parTransId="{DDAE5CA1-4A28-4995-B017-81BD4B48A7B0}" sibTransId="{C3B4FC78-D547-45A4-AAB1-5881A43650C9}"/>
    <dgm:cxn modelId="{E05283EC-7865-4199-ACE0-A99BF587A423}" srcId="{8A37AC37-14D7-4233-B572-2D2B633B4ACB}" destId="{7D3E14C5-B1CA-44FC-87B4-1E4CE494B5FB}" srcOrd="2" destOrd="0" parTransId="{F805B5AB-80F6-49B2-B376-0D0444C8480F}" sibTransId="{E7D434F6-E140-46CB-8748-C6E4481A0EF9}"/>
    <dgm:cxn modelId="{5EDC2FED-9EEC-406F-9637-C0F4F22AA5F3}" type="presOf" srcId="{6C474D2D-C8BC-4625-A804-E646178C320D}" destId="{8D8BA3F4-E216-46AC-8E1F-64C754E8AAF9}" srcOrd="1" destOrd="0" presId="urn:microsoft.com/office/officeart/2005/8/layout/orgChart1"/>
    <dgm:cxn modelId="{FBC81FEF-21EF-432E-8416-A69C3D3F5B72}" srcId="{8A37AC37-14D7-4233-B572-2D2B633B4ACB}" destId="{FD6B4A9C-F6C4-430E-9895-A1C10594349A}" srcOrd="0" destOrd="0" parTransId="{8C93C8C8-24C0-4DBB-93C1-A6FFFA5A830A}" sibTransId="{6B17A4B5-8880-4567-9A86-8BCD7DCB1942}"/>
    <dgm:cxn modelId="{F7A4B7F2-AA61-4629-93AD-4CD7999E3EF8}" srcId="{7D3E14C5-B1CA-44FC-87B4-1E4CE494B5FB}" destId="{222ADA85-6009-4EDB-A1FF-3030C8325B00}" srcOrd="4" destOrd="0" parTransId="{3ECCAA18-E78D-444F-A8F3-E40C19426D00}" sibTransId="{2722F3FE-3697-4EED-A707-D68E1E84DB80}"/>
    <dgm:cxn modelId="{CF0CC0F2-FC5D-4D4B-B6B4-76EB3D066F5F}" srcId="{7D3E14C5-B1CA-44FC-87B4-1E4CE494B5FB}" destId="{DAD5CAAB-78FD-4CB8-88A5-C9EFFC0B5AFB}" srcOrd="3" destOrd="0" parTransId="{3950645F-80B0-48BD-9643-BD9A3222308D}" sibTransId="{2DEF6B33-04A3-4A37-BA56-F5D2529F1FF5}"/>
    <dgm:cxn modelId="{4605CFF2-600A-4D5C-B79E-37D0A4A9AA3B}" type="presOf" srcId="{F805B5AB-80F6-49B2-B376-0D0444C8480F}" destId="{928B2ABE-A2D4-49AD-A899-38430B35B694}" srcOrd="0" destOrd="0" presId="urn:microsoft.com/office/officeart/2005/8/layout/orgChart1"/>
    <dgm:cxn modelId="{21023FF3-6FC8-420F-95BF-E0C56199D404}" srcId="{7D3E14C5-B1CA-44FC-87B4-1E4CE494B5FB}" destId="{E84236C6-1DFA-4598-B010-5E3FD9533D61}" srcOrd="0" destOrd="0" parTransId="{6CA079F6-3041-4AA1-9A92-98F435337F70}" sibTransId="{B7FE9A9E-576A-45F0-90CD-D6B47D06A712}"/>
    <dgm:cxn modelId="{A67E86F9-EDAC-49DD-B12A-8746FD10B19C}" type="presOf" srcId="{E84236C6-1DFA-4598-B010-5E3FD9533D61}" destId="{960587A8-06CB-4F93-80E1-AEB760CA18A1}" srcOrd="1" destOrd="0" presId="urn:microsoft.com/office/officeart/2005/8/layout/orgChart1"/>
    <dgm:cxn modelId="{B4B2B8FA-8131-4FF9-BFBF-2ECA2917F453}" srcId="{8A37AC37-14D7-4233-B572-2D2B633B4ACB}" destId="{6C474D2D-C8BC-4625-A804-E646178C320D}" srcOrd="3" destOrd="0" parTransId="{51A1BB62-87B1-4A77-968A-2C8F3AF721F5}" sibTransId="{B7A5AFC2-3B4A-4DDD-BF94-327FE8F5AE2A}"/>
    <dgm:cxn modelId="{94234D24-F6D3-4DB4-BC68-C1287EB3F630}" type="presParOf" srcId="{3314DEDE-434B-48F0-ADF4-1653D219892F}" destId="{CC0AFB18-4CF7-4B41-986F-D1FCEF7C22EF}" srcOrd="0" destOrd="0" presId="urn:microsoft.com/office/officeart/2005/8/layout/orgChart1"/>
    <dgm:cxn modelId="{AE654A05-376A-4BDC-99FB-2B768E12A70C}" type="presParOf" srcId="{CC0AFB18-4CF7-4B41-986F-D1FCEF7C22EF}" destId="{76394E5D-EB9C-44B4-9832-AD521859CC53}" srcOrd="0" destOrd="0" presId="urn:microsoft.com/office/officeart/2005/8/layout/orgChart1"/>
    <dgm:cxn modelId="{F35A0CC9-D86E-49D2-8A42-FC754E06D92C}" type="presParOf" srcId="{76394E5D-EB9C-44B4-9832-AD521859CC53}" destId="{2CEE49E4-B8ED-4A5C-A39F-B341AFBC26E8}" srcOrd="0" destOrd="0" presId="urn:microsoft.com/office/officeart/2005/8/layout/orgChart1"/>
    <dgm:cxn modelId="{00C64265-3B87-46E9-9CAE-A4FC9FC34D05}" type="presParOf" srcId="{76394E5D-EB9C-44B4-9832-AD521859CC53}" destId="{40D4A58C-F697-4E1A-9DF1-78F8B60363C1}" srcOrd="1" destOrd="0" presId="urn:microsoft.com/office/officeart/2005/8/layout/orgChart1"/>
    <dgm:cxn modelId="{A5827B70-16B3-405A-B4C9-4AFB7D26ED8E}" type="presParOf" srcId="{CC0AFB18-4CF7-4B41-986F-D1FCEF7C22EF}" destId="{C4651AB1-AC48-4263-9D0C-0B63B95F6462}" srcOrd="1" destOrd="0" presId="urn:microsoft.com/office/officeart/2005/8/layout/orgChart1"/>
    <dgm:cxn modelId="{AE8886E6-552C-48DC-83C1-9935A18E3BFE}" type="presParOf" srcId="{C4651AB1-AC48-4263-9D0C-0B63B95F6462}" destId="{DF0F0820-7ACD-4431-BE75-0A3401492F46}" srcOrd="0" destOrd="0" presId="urn:microsoft.com/office/officeart/2005/8/layout/orgChart1"/>
    <dgm:cxn modelId="{88A18E77-F506-4C46-A872-D110F70237CA}" type="presParOf" srcId="{C4651AB1-AC48-4263-9D0C-0B63B95F6462}" destId="{45AB31AB-74AE-4500-88AF-90292EFB0492}" srcOrd="1" destOrd="0" presId="urn:microsoft.com/office/officeart/2005/8/layout/orgChart1"/>
    <dgm:cxn modelId="{12B76439-097A-457D-B1E8-E274A266C2B3}" type="presParOf" srcId="{45AB31AB-74AE-4500-88AF-90292EFB0492}" destId="{6EA82AF9-4563-4D6C-A80D-A6F1E4641C3C}" srcOrd="0" destOrd="0" presId="urn:microsoft.com/office/officeart/2005/8/layout/orgChart1"/>
    <dgm:cxn modelId="{D97C3CAC-E902-478B-9C3A-D810A116E370}" type="presParOf" srcId="{6EA82AF9-4563-4D6C-A80D-A6F1E4641C3C}" destId="{91D0BC79-0057-465E-A19A-F2E5A77D00F4}" srcOrd="0" destOrd="0" presId="urn:microsoft.com/office/officeart/2005/8/layout/orgChart1"/>
    <dgm:cxn modelId="{1FF9597A-E9FD-4579-A38F-EFD54D4F84BA}" type="presParOf" srcId="{6EA82AF9-4563-4D6C-A80D-A6F1E4641C3C}" destId="{EB257F7E-03C0-4CDB-B39B-D0EAC0BB23BD}" srcOrd="1" destOrd="0" presId="urn:microsoft.com/office/officeart/2005/8/layout/orgChart1"/>
    <dgm:cxn modelId="{43E9739B-244F-4F6E-97EB-D193A4FC7EB4}" type="presParOf" srcId="{45AB31AB-74AE-4500-88AF-90292EFB0492}" destId="{FE1F7DBF-E68D-4AF9-A477-1CF0ECBF7379}" srcOrd="1" destOrd="0" presId="urn:microsoft.com/office/officeart/2005/8/layout/orgChart1"/>
    <dgm:cxn modelId="{3E1CDB22-A050-48F5-A5A5-33D9E1429421}" type="presParOf" srcId="{FE1F7DBF-E68D-4AF9-A477-1CF0ECBF7379}" destId="{9D80D656-B8B7-4936-B4B1-6DE58BE2D3C4}" srcOrd="0" destOrd="0" presId="urn:microsoft.com/office/officeart/2005/8/layout/orgChart1"/>
    <dgm:cxn modelId="{AFD95D35-8533-4C9D-BA8F-E10AD349DEA2}" type="presParOf" srcId="{FE1F7DBF-E68D-4AF9-A477-1CF0ECBF7379}" destId="{FA7AE72D-1EBB-4CE9-8257-8FCC6EBF34D5}" srcOrd="1" destOrd="0" presId="urn:microsoft.com/office/officeart/2005/8/layout/orgChart1"/>
    <dgm:cxn modelId="{0F236D41-9966-4B89-8BF6-A075319658F5}" type="presParOf" srcId="{FA7AE72D-1EBB-4CE9-8257-8FCC6EBF34D5}" destId="{AC0E4293-C6FB-4CDE-9B3C-C544A29D2976}" srcOrd="0" destOrd="0" presId="urn:microsoft.com/office/officeart/2005/8/layout/orgChart1"/>
    <dgm:cxn modelId="{3BB9C5D0-D043-4695-BA3A-DCCACDECE8E2}" type="presParOf" srcId="{AC0E4293-C6FB-4CDE-9B3C-C544A29D2976}" destId="{596DA0FE-D218-4B5B-8F58-6BA558ECC0D4}" srcOrd="0" destOrd="0" presId="urn:microsoft.com/office/officeart/2005/8/layout/orgChart1"/>
    <dgm:cxn modelId="{A800E291-72D5-406A-8CD7-4BEFB0198BD4}" type="presParOf" srcId="{AC0E4293-C6FB-4CDE-9B3C-C544A29D2976}" destId="{2AB26025-78EF-4AD2-9728-449C5C6BFA38}" srcOrd="1" destOrd="0" presId="urn:microsoft.com/office/officeart/2005/8/layout/orgChart1"/>
    <dgm:cxn modelId="{D41FC5CF-D152-4477-BCCF-17A302A8B199}" type="presParOf" srcId="{FA7AE72D-1EBB-4CE9-8257-8FCC6EBF34D5}" destId="{E026574D-6ED7-4CEE-9ACC-83490BD16640}" srcOrd="1" destOrd="0" presId="urn:microsoft.com/office/officeart/2005/8/layout/orgChart1"/>
    <dgm:cxn modelId="{E3682EE9-B2B0-4D2A-B7BB-AFA2C13F70CD}" type="presParOf" srcId="{E026574D-6ED7-4CEE-9ACC-83490BD16640}" destId="{3E82AA3E-EE2C-4CE4-94C2-ED462D35AFC4}" srcOrd="0" destOrd="0" presId="urn:microsoft.com/office/officeart/2005/8/layout/orgChart1"/>
    <dgm:cxn modelId="{0DF73ECB-5D8A-4461-B5AA-ECFE8865B35E}" type="presParOf" srcId="{E026574D-6ED7-4CEE-9ACC-83490BD16640}" destId="{661B92BD-10F3-4A48-9F93-F5D383D05A5D}" srcOrd="1" destOrd="0" presId="urn:microsoft.com/office/officeart/2005/8/layout/orgChart1"/>
    <dgm:cxn modelId="{0F4D6695-CAEC-4F62-9322-9628978EC6F5}" type="presParOf" srcId="{661B92BD-10F3-4A48-9F93-F5D383D05A5D}" destId="{2454F9B0-0FCF-4EE2-8066-D22743D10513}" srcOrd="0" destOrd="0" presId="urn:microsoft.com/office/officeart/2005/8/layout/orgChart1"/>
    <dgm:cxn modelId="{7DD4EF59-0CFC-4CDB-AD76-08CA465F6FE3}" type="presParOf" srcId="{2454F9B0-0FCF-4EE2-8066-D22743D10513}" destId="{1C1C0767-9C73-400D-8051-51AA5B5CB6AB}" srcOrd="0" destOrd="0" presId="urn:microsoft.com/office/officeart/2005/8/layout/orgChart1"/>
    <dgm:cxn modelId="{3278CDB5-FF36-48D3-AE1B-08D51A2FF6DD}" type="presParOf" srcId="{2454F9B0-0FCF-4EE2-8066-D22743D10513}" destId="{2B2CDC65-7E7E-48AA-96E4-3CE2803CC27C}" srcOrd="1" destOrd="0" presId="urn:microsoft.com/office/officeart/2005/8/layout/orgChart1"/>
    <dgm:cxn modelId="{95430D6D-0CAD-410C-A71F-96E0D7EF43F7}" type="presParOf" srcId="{661B92BD-10F3-4A48-9F93-F5D383D05A5D}" destId="{1785504A-7269-42F8-868C-9619E5ABF4B3}" srcOrd="1" destOrd="0" presId="urn:microsoft.com/office/officeart/2005/8/layout/orgChart1"/>
    <dgm:cxn modelId="{F3237BB2-46E1-4D1D-A3CA-C6AC405BADAC}" type="presParOf" srcId="{661B92BD-10F3-4A48-9F93-F5D383D05A5D}" destId="{60295D7A-2CD3-46D9-81E4-244714FBEE54}" srcOrd="2" destOrd="0" presId="urn:microsoft.com/office/officeart/2005/8/layout/orgChart1"/>
    <dgm:cxn modelId="{5D35F4A3-87E8-424A-A511-E5003D3E6CC0}" type="presParOf" srcId="{E026574D-6ED7-4CEE-9ACC-83490BD16640}" destId="{07AC7A6D-92D1-45F5-B66A-87F1ED5DA534}" srcOrd="2" destOrd="0" presId="urn:microsoft.com/office/officeart/2005/8/layout/orgChart1"/>
    <dgm:cxn modelId="{BDE0DD75-071B-49F7-B5CF-EA1602A0E38F}" type="presParOf" srcId="{E026574D-6ED7-4CEE-9ACC-83490BD16640}" destId="{043ED26D-FF1D-49FF-BD43-7A220A67221E}" srcOrd="3" destOrd="0" presId="urn:microsoft.com/office/officeart/2005/8/layout/orgChart1"/>
    <dgm:cxn modelId="{10F331CE-3746-4F0F-81C7-E8B6A0CC3196}" type="presParOf" srcId="{043ED26D-FF1D-49FF-BD43-7A220A67221E}" destId="{7D1C693D-E369-45A7-A097-8DCDDC54129E}" srcOrd="0" destOrd="0" presId="urn:microsoft.com/office/officeart/2005/8/layout/orgChart1"/>
    <dgm:cxn modelId="{249C07B2-9E55-471C-9AD7-350387301891}" type="presParOf" srcId="{7D1C693D-E369-45A7-A097-8DCDDC54129E}" destId="{FBDA16BD-2072-4C89-913E-B0CC7E4D6E71}" srcOrd="0" destOrd="0" presId="urn:microsoft.com/office/officeart/2005/8/layout/orgChart1"/>
    <dgm:cxn modelId="{745F1024-F42E-4AF0-AFD1-7573ED311F48}" type="presParOf" srcId="{7D1C693D-E369-45A7-A097-8DCDDC54129E}" destId="{72AA7B38-461E-4A86-BF97-595C8236BFB2}" srcOrd="1" destOrd="0" presId="urn:microsoft.com/office/officeart/2005/8/layout/orgChart1"/>
    <dgm:cxn modelId="{2C8A821C-B396-4A30-A6A8-BC970A3A54C7}" type="presParOf" srcId="{043ED26D-FF1D-49FF-BD43-7A220A67221E}" destId="{0088DEFE-1381-44FC-A883-35C8155F3361}" srcOrd="1" destOrd="0" presId="urn:microsoft.com/office/officeart/2005/8/layout/orgChart1"/>
    <dgm:cxn modelId="{C337E696-D53F-4725-9CB2-2D06C49006C1}" type="presParOf" srcId="{043ED26D-FF1D-49FF-BD43-7A220A67221E}" destId="{56670D18-B158-4D94-A388-D468E460CE1C}" srcOrd="2" destOrd="0" presId="urn:microsoft.com/office/officeart/2005/8/layout/orgChart1"/>
    <dgm:cxn modelId="{97AA1589-67AA-4F97-929A-971AC8AF4A9F}" type="presParOf" srcId="{E026574D-6ED7-4CEE-9ACC-83490BD16640}" destId="{32B93F43-4EB4-46D3-959D-13AC39A691C2}" srcOrd="4" destOrd="0" presId="urn:microsoft.com/office/officeart/2005/8/layout/orgChart1"/>
    <dgm:cxn modelId="{8570AEF0-33F6-4680-A78D-875A8E314227}" type="presParOf" srcId="{E026574D-6ED7-4CEE-9ACC-83490BD16640}" destId="{D9893634-660D-4F1A-8EC2-F6A3D6D25169}" srcOrd="5" destOrd="0" presId="urn:microsoft.com/office/officeart/2005/8/layout/orgChart1"/>
    <dgm:cxn modelId="{B9910D5F-F11B-434D-8492-ED1E3F9C62CF}" type="presParOf" srcId="{D9893634-660D-4F1A-8EC2-F6A3D6D25169}" destId="{27EDAAFD-00D9-4857-9AE7-7129C2498A52}" srcOrd="0" destOrd="0" presId="urn:microsoft.com/office/officeart/2005/8/layout/orgChart1"/>
    <dgm:cxn modelId="{C5CAE892-D7E2-4073-9BA1-F401E42A1987}" type="presParOf" srcId="{27EDAAFD-00D9-4857-9AE7-7129C2498A52}" destId="{11608789-697B-44FC-82EB-1F11B0F7EA4D}" srcOrd="0" destOrd="0" presId="urn:microsoft.com/office/officeart/2005/8/layout/orgChart1"/>
    <dgm:cxn modelId="{1CD6DBFC-978F-4432-84F0-A15B5D5E0A4E}" type="presParOf" srcId="{27EDAAFD-00D9-4857-9AE7-7129C2498A52}" destId="{70778F5F-5F4F-4F75-9C5E-E0D6F6784EC0}" srcOrd="1" destOrd="0" presId="urn:microsoft.com/office/officeart/2005/8/layout/orgChart1"/>
    <dgm:cxn modelId="{810D4A19-9365-4871-97F4-61C906363AAF}" type="presParOf" srcId="{D9893634-660D-4F1A-8EC2-F6A3D6D25169}" destId="{74EC017F-A685-41DD-81E3-B50B88BB9914}" srcOrd="1" destOrd="0" presId="urn:microsoft.com/office/officeart/2005/8/layout/orgChart1"/>
    <dgm:cxn modelId="{EEC37FDF-0A78-490C-94B1-D648ECFA9923}" type="presParOf" srcId="{D9893634-660D-4F1A-8EC2-F6A3D6D25169}" destId="{73EF9033-A7B2-4714-BD78-7F8F6241E024}" srcOrd="2" destOrd="0" presId="urn:microsoft.com/office/officeart/2005/8/layout/orgChart1"/>
    <dgm:cxn modelId="{FA722609-11D4-4FF1-9D76-D38EA1DC66CB}" type="presParOf" srcId="{FA7AE72D-1EBB-4CE9-8257-8FCC6EBF34D5}" destId="{5E749DE1-714A-4869-8247-16F59E49C49A}" srcOrd="2" destOrd="0" presId="urn:microsoft.com/office/officeart/2005/8/layout/orgChart1"/>
    <dgm:cxn modelId="{00D51C51-6318-4824-AB0D-509518C5D96D}" type="presParOf" srcId="{FE1F7DBF-E68D-4AF9-A477-1CF0ECBF7379}" destId="{49DEB08C-E263-462B-B9F6-9B07EFD3F260}" srcOrd="2" destOrd="0" presId="urn:microsoft.com/office/officeart/2005/8/layout/orgChart1"/>
    <dgm:cxn modelId="{66BFEF3A-A322-4F2D-9130-B1FF052C25CA}" type="presParOf" srcId="{FE1F7DBF-E68D-4AF9-A477-1CF0ECBF7379}" destId="{917BC8AB-F175-4A5E-A670-CAB3CB1C1B4D}" srcOrd="3" destOrd="0" presId="urn:microsoft.com/office/officeart/2005/8/layout/orgChart1"/>
    <dgm:cxn modelId="{A5047CC5-DF41-47D8-84B7-962C0844D103}" type="presParOf" srcId="{917BC8AB-F175-4A5E-A670-CAB3CB1C1B4D}" destId="{715613C7-8467-41B8-9E55-2D21FCD3D35A}" srcOrd="0" destOrd="0" presId="urn:microsoft.com/office/officeart/2005/8/layout/orgChart1"/>
    <dgm:cxn modelId="{AD3944F5-EB01-4E2A-8C9B-95DFAF56BC29}" type="presParOf" srcId="{715613C7-8467-41B8-9E55-2D21FCD3D35A}" destId="{4B04014B-A12C-442E-B737-BC032C1DD46C}" srcOrd="0" destOrd="0" presId="urn:microsoft.com/office/officeart/2005/8/layout/orgChart1"/>
    <dgm:cxn modelId="{77604201-4CBC-41D0-B695-624D1BAA8A41}" type="presParOf" srcId="{715613C7-8467-41B8-9E55-2D21FCD3D35A}" destId="{4D84E05D-664D-43E2-B4C6-D16D8CB537F4}" srcOrd="1" destOrd="0" presId="urn:microsoft.com/office/officeart/2005/8/layout/orgChart1"/>
    <dgm:cxn modelId="{7BA75ED2-7687-418B-802E-9B30780F4904}" type="presParOf" srcId="{917BC8AB-F175-4A5E-A670-CAB3CB1C1B4D}" destId="{8C1A200E-B22F-4FDB-9A0B-0FD9AA1206F5}" srcOrd="1" destOrd="0" presId="urn:microsoft.com/office/officeart/2005/8/layout/orgChart1"/>
    <dgm:cxn modelId="{BAEB6E1B-D254-4559-9C0D-1D111F4C82F1}" type="presParOf" srcId="{917BC8AB-F175-4A5E-A670-CAB3CB1C1B4D}" destId="{D9878346-E290-4B7F-A671-F205E86DC184}" srcOrd="2" destOrd="0" presId="urn:microsoft.com/office/officeart/2005/8/layout/orgChart1"/>
    <dgm:cxn modelId="{2A32C1E6-96D6-495A-9843-3DF1A9DE9675}" type="presParOf" srcId="{45AB31AB-74AE-4500-88AF-90292EFB0492}" destId="{0F5F7C62-7B11-48C5-B5D0-77A9AF32A4AC}" srcOrd="2" destOrd="0" presId="urn:microsoft.com/office/officeart/2005/8/layout/orgChart1"/>
    <dgm:cxn modelId="{57AAE719-211E-41D7-9322-3DFC78A3C51E}" type="presParOf" srcId="{C4651AB1-AC48-4263-9D0C-0B63B95F6462}" destId="{C364DCAE-CC18-46CE-915C-BCD3CBA907FE}" srcOrd="2" destOrd="0" presId="urn:microsoft.com/office/officeart/2005/8/layout/orgChart1"/>
    <dgm:cxn modelId="{305BF41F-973C-4D19-BF6C-C96B03ACBBA4}" type="presParOf" srcId="{C4651AB1-AC48-4263-9D0C-0B63B95F6462}" destId="{9E27C9D2-E2C2-46CF-BE57-1596A138710E}" srcOrd="3" destOrd="0" presId="urn:microsoft.com/office/officeart/2005/8/layout/orgChart1"/>
    <dgm:cxn modelId="{837CC359-A81B-498C-B1D6-B41A0CD89A93}" type="presParOf" srcId="{9E27C9D2-E2C2-46CF-BE57-1596A138710E}" destId="{71573DAE-8A6D-4A32-BDC7-AE63F6BCB5F8}" srcOrd="0" destOrd="0" presId="urn:microsoft.com/office/officeart/2005/8/layout/orgChart1"/>
    <dgm:cxn modelId="{07A9EBA0-51B0-4788-B9B6-476B9BB4AE8E}" type="presParOf" srcId="{71573DAE-8A6D-4A32-BDC7-AE63F6BCB5F8}" destId="{58C33902-D5A3-4E82-83E2-01BE0B9707BB}" srcOrd="0" destOrd="0" presId="urn:microsoft.com/office/officeart/2005/8/layout/orgChart1"/>
    <dgm:cxn modelId="{26A8636C-504C-46E9-A179-1D8B4F09EF0F}" type="presParOf" srcId="{71573DAE-8A6D-4A32-BDC7-AE63F6BCB5F8}" destId="{861B5A75-C54B-44E1-8F60-31643753FDDB}" srcOrd="1" destOrd="0" presId="urn:microsoft.com/office/officeart/2005/8/layout/orgChart1"/>
    <dgm:cxn modelId="{CBC2F297-1FA8-4212-94AB-FF42B420BC20}" type="presParOf" srcId="{9E27C9D2-E2C2-46CF-BE57-1596A138710E}" destId="{1FED01EC-9250-421C-BC80-459CB1D2A037}" srcOrd="1" destOrd="0" presId="urn:microsoft.com/office/officeart/2005/8/layout/orgChart1"/>
    <dgm:cxn modelId="{1A5A08C2-93F8-4015-BB24-3D82D74BEB20}" type="presParOf" srcId="{1FED01EC-9250-421C-BC80-459CB1D2A037}" destId="{8E13266A-572B-4734-8052-83A7C047318B}" srcOrd="0" destOrd="0" presId="urn:microsoft.com/office/officeart/2005/8/layout/orgChart1"/>
    <dgm:cxn modelId="{2F092065-F022-41A9-BBD8-74A6717C750D}" type="presParOf" srcId="{1FED01EC-9250-421C-BC80-459CB1D2A037}" destId="{A9D8604B-04CA-48B5-93A8-81572604947A}" srcOrd="1" destOrd="0" presId="urn:microsoft.com/office/officeart/2005/8/layout/orgChart1"/>
    <dgm:cxn modelId="{D09BBFFD-B4A4-4111-945E-5D74F3C64E29}" type="presParOf" srcId="{A9D8604B-04CA-48B5-93A8-81572604947A}" destId="{6B944979-1E36-44CC-8B62-7A2C74C2DA32}" srcOrd="0" destOrd="0" presId="urn:microsoft.com/office/officeart/2005/8/layout/orgChart1"/>
    <dgm:cxn modelId="{20D558D6-4674-48E4-B686-698341F090F6}" type="presParOf" srcId="{6B944979-1E36-44CC-8B62-7A2C74C2DA32}" destId="{466372F2-D759-4CF5-AACE-C97836CF9CD4}" srcOrd="0" destOrd="0" presId="urn:microsoft.com/office/officeart/2005/8/layout/orgChart1"/>
    <dgm:cxn modelId="{90AF1A92-18B1-444A-9898-97F361E4D75A}" type="presParOf" srcId="{6B944979-1E36-44CC-8B62-7A2C74C2DA32}" destId="{5B4A944C-3D95-4289-995F-7F80986CE97C}" srcOrd="1" destOrd="0" presId="urn:microsoft.com/office/officeart/2005/8/layout/orgChart1"/>
    <dgm:cxn modelId="{4D9E97D2-21E1-4006-AA0A-72FFDDF37C8F}" type="presParOf" srcId="{A9D8604B-04CA-48B5-93A8-81572604947A}" destId="{3335C0A0-1709-4637-8785-6B4E34B730B5}" srcOrd="1" destOrd="0" presId="urn:microsoft.com/office/officeart/2005/8/layout/orgChart1"/>
    <dgm:cxn modelId="{EACFB961-58AA-4812-B881-3571BA79F4EB}" type="presParOf" srcId="{A9D8604B-04CA-48B5-93A8-81572604947A}" destId="{25291E3A-F33A-4E27-A8A0-A486118CAB5F}" srcOrd="2" destOrd="0" presId="urn:microsoft.com/office/officeart/2005/8/layout/orgChart1"/>
    <dgm:cxn modelId="{72CF4B35-B241-416B-9A24-3CBC50BAF6D6}" type="presParOf" srcId="{1FED01EC-9250-421C-BC80-459CB1D2A037}" destId="{51BDF000-A8EA-439A-8E49-2C27A0AA0FA7}" srcOrd="2" destOrd="0" presId="urn:microsoft.com/office/officeart/2005/8/layout/orgChart1"/>
    <dgm:cxn modelId="{CDEC5571-02FA-477E-BC25-12887321F9F9}" type="presParOf" srcId="{1FED01EC-9250-421C-BC80-459CB1D2A037}" destId="{C45E3A3B-A439-4745-B78D-526AD12C4104}" srcOrd="3" destOrd="0" presId="urn:microsoft.com/office/officeart/2005/8/layout/orgChart1"/>
    <dgm:cxn modelId="{CC82C651-CC5E-438E-90D1-E2E206B8F15B}" type="presParOf" srcId="{C45E3A3B-A439-4745-B78D-526AD12C4104}" destId="{BA207D7E-6C9F-4E4B-B63F-C9FA77FADC01}" srcOrd="0" destOrd="0" presId="urn:microsoft.com/office/officeart/2005/8/layout/orgChart1"/>
    <dgm:cxn modelId="{7C2AC974-54B8-4AD2-AC33-6F694E415463}" type="presParOf" srcId="{BA207D7E-6C9F-4E4B-B63F-C9FA77FADC01}" destId="{BFACBCE0-1C8F-4D73-89E4-C0632709CE0D}" srcOrd="0" destOrd="0" presId="urn:microsoft.com/office/officeart/2005/8/layout/orgChart1"/>
    <dgm:cxn modelId="{AD31DF05-ECFA-484A-B0F4-1ADF210DE8BA}" type="presParOf" srcId="{BA207D7E-6C9F-4E4B-B63F-C9FA77FADC01}" destId="{F340C44C-6861-4466-807E-EF48343CC34C}" srcOrd="1" destOrd="0" presId="urn:microsoft.com/office/officeart/2005/8/layout/orgChart1"/>
    <dgm:cxn modelId="{AA113B3F-7444-4B6C-9694-BFB27014F06D}" type="presParOf" srcId="{C45E3A3B-A439-4745-B78D-526AD12C4104}" destId="{11CF9EA3-CF04-4606-87E4-7F8F78BE5496}" srcOrd="1" destOrd="0" presId="urn:microsoft.com/office/officeart/2005/8/layout/orgChart1"/>
    <dgm:cxn modelId="{CF2A8C1D-3C37-4F4E-B336-8EBFB2375209}" type="presParOf" srcId="{C45E3A3B-A439-4745-B78D-526AD12C4104}" destId="{158D4C34-C793-4494-984F-55E6D51D24CB}" srcOrd="2" destOrd="0" presId="urn:microsoft.com/office/officeart/2005/8/layout/orgChart1"/>
    <dgm:cxn modelId="{43BD83E9-FA65-422E-B32F-04D267034CC3}" type="presParOf" srcId="{1FED01EC-9250-421C-BC80-459CB1D2A037}" destId="{E3496E78-4299-4EB9-84FA-F356200E470A}" srcOrd="4" destOrd="0" presId="urn:microsoft.com/office/officeart/2005/8/layout/orgChart1"/>
    <dgm:cxn modelId="{C8C8EF35-9080-42D8-9446-9E33284E37BC}" type="presParOf" srcId="{1FED01EC-9250-421C-BC80-459CB1D2A037}" destId="{31596832-5765-4FF0-8498-F25B6F2CFDC7}" srcOrd="5" destOrd="0" presId="urn:microsoft.com/office/officeart/2005/8/layout/orgChart1"/>
    <dgm:cxn modelId="{002E6297-3BC3-41E3-A615-7C1C38DAFF48}" type="presParOf" srcId="{31596832-5765-4FF0-8498-F25B6F2CFDC7}" destId="{467F13B9-F6A8-489E-A166-2A9E49E9F380}" srcOrd="0" destOrd="0" presId="urn:microsoft.com/office/officeart/2005/8/layout/orgChart1"/>
    <dgm:cxn modelId="{5A4C2D97-27EA-41F1-A113-986FFEA629C5}" type="presParOf" srcId="{467F13B9-F6A8-489E-A166-2A9E49E9F380}" destId="{B26CBCDA-077A-4FF0-B661-E24F51EBF065}" srcOrd="0" destOrd="0" presId="urn:microsoft.com/office/officeart/2005/8/layout/orgChart1"/>
    <dgm:cxn modelId="{549B43DA-493B-42BE-B82C-32F9B990E1C1}" type="presParOf" srcId="{467F13B9-F6A8-489E-A166-2A9E49E9F380}" destId="{D15089B6-2780-4572-AAD0-C36A77102ECF}" srcOrd="1" destOrd="0" presId="urn:microsoft.com/office/officeart/2005/8/layout/orgChart1"/>
    <dgm:cxn modelId="{B787BE28-78A5-4F93-AF87-8010646053F9}" type="presParOf" srcId="{31596832-5765-4FF0-8498-F25B6F2CFDC7}" destId="{DED665B6-5D73-4320-A541-F4961B657DE4}" srcOrd="1" destOrd="0" presId="urn:microsoft.com/office/officeart/2005/8/layout/orgChart1"/>
    <dgm:cxn modelId="{604CD852-F367-452C-BCF7-E5F28B0223F1}" type="presParOf" srcId="{31596832-5765-4FF0-8498-F25B6F2CFDC7}" destId="{43E1507D-CD71-415F-8CA2-7C303AC9D879}" srcOrd="2" destOrd="0" presId="urn:microsoft.com/office/officeart/2005/8/layout/orgChart1"/>
    <dgm:cxn modelId="{F8813858-2A26-4367-8E2A-EE0A7C40C643}" type="presParOf" srcId="{1FED01EC-9250-421C-BC80-459CB1D2A037}" destId="{C30DD440-0BF9-4EE3-95D9-5A4841AEE61F}" srcOrd="6" destOrd="0" presId="urn:microsoft.com/office/officeart/2005/8/layout/orgChart1"/>
    <dgm:cxn modelId="{BDF3C007-8703-4248-A37C-B500EF9E12FC}" type="presParOf" srcId="{1FED01EC-9250-421C-BC80-459CB1D2A037}" destId="{3FC6A2D8-1ED7-464A-BAC1-0916ED757DF6}" srcOrd="7" destOrd="0" presId="urn:microsoft.com/office/officeart/2005/8/layout/orgChart1"/>
    <dgm:cxn modelId="{32E44762-DB4A-46CA-B228-3E59DDFFCA5E}" type="presParOf" srcId="{3FC6A2D8-1ED7-464A-BAC1-0916ED757DF6}" destId="{79D16234-655C-4454-B71E-5780505C961F}" srcOrd="0" destOrd="0" presId="urn:microsoft.com/office/officeart/2005/8/layout/orgChart1"/>
    <dgm:cxn modelId="{987E0131-5154-4ADF-BA4B-3AA071EC0C9B}" type="presParOf" srcId="{79D16234-655C-4454-B71E-5780505C961F}" destId="{9B98CA90-600B-4498-B2AC-29DA02EE18A1}" srcOrd="0" destOrd="0" presId="urn:microsoft.com/office/officeart/2005/8/layout/orgChart1"/>
    <dgm:cxn modelId="{A04FE7C1-D4FC-4910-AB74-F7FDC8D819DD}" type="presParOf" srcId="{79D16234-655C-4454-B71E-5780505C961F}" destId="{FADEBC56-5C91-4D47-A423-63AFAC774449}" srcOrd="1" destOrd="0" presId="urn:microsoft.com/office/officeart/2005/8/layout/orgChart1"/>
    <dgm:cxn modelId="{38223C63-4809-46BC-A2B0-76D800322736}" type="presParOf" srcId="{3FC6A2D8-1ED7-464A-BAC1-0916ED757DF6}" destId="{A354D4B1-1F7B-4158-AC73-36DC5290A8CF}" srcOrd="1" destOrd="0" presId="urn:microsoft.com/office/officeart/2005/8/layout/orgChart1"/>
    <dgm:cxn modelId="{34E87114-D015-4AB7-8DDB-20313EA8A298}" type="presParOf" srcId="{3FC6A2D8-1ED7-464A-BAC1-0916ED757DF6}" destId="{536C1087-4852-4890-9FBD-1715ABE57E79}" srcOrd="2" destOrd="0" presId="urn:microsoft.com/office/officeart/2005/8/layout/orgChart1"/>
    <dgm:cxn modelId="{6834AE9F-89F3-40F8-B6FF-929692A2D34B}" type="presParOf" srcId="{9E27C9D2-E2C2-46CF-BE57-1596A138710E}" destId="{A1CF692E-5EA5-4D45-AEA1-E529EC358431}" srcOrd="2" destOrd="0" presId="urn:microsoft.com/office/officeart/2005/8/layout/orgChart1"/>
    <dgm:cxn modelId="{6BE5C2B8-20E8-45E2-BDAA-D088EAFF1CF3}" type="presParOf" srcId="{C4651AB1-AC48-4263-9D0C-0B63B95F6462}" destId="{928B2ABE-A2D4-49AD-A899-38430B35B694}" srcOrd="4" destOrd="0" presId="urn:microsoft.com/office/officeart/2005/8/layout/orgChart1"/>
    <dgm:cxn modelId="{8E1EBEB9-4776-4701-82F4-74BC5BCE1B30}" type="presParOf" srcId="{C4651AB1-AC48-4263-9D0C-0B63B95F6462}" destId="{06B77A08-321C-45AF-9565-26E234A9236C}" srcOrd="5" destOrd="0" presId="urn:microsoft.com/office/officeart/2005/8/layout/orgChart1"/>
    <dgm:cxn modelId="{099ABC3F-9471-456E-84AB-3A60BF6E7DB2}" type="presParOf" srcId="{06B77A08-321C-45AF-9565-26E234A9236C}" destId="{126570FC-4D65-426A-B3D2-8ABC1675AACB}" srcOrd="0" destOrd="0" presId="urn:microsoft.com/office/officeart/2005/8/layout/orgChart1"/>
    <dgm:cxn modelId="{6C723ED6-F1BE-4AE1-AFF6-D8B2B879FCED}" type="presParOf" srcId="{126570FC-4D65-426A-B3D2-8ABC1675AACB}" destId="{1051D77E-F7BE-4754-B763-F866FA96EE9D}" srcOrd="0" destOrd="0" presId="urn:microsoft.com/office/officeart/2005/8/layout/orgChart1"/>
    <dgm:cxn modelId="{7E666F95-DA8A-4F99-BD91-F391FD5DA122}" type="presParOf" srcId="{126570FC-4D65-426A-B3D2-8ABC1675AACB}" destId="{67AEE6F6-E21D-4861-BA6D-1ABA91DC11A4}" srcOrd="1" destOrd="0" presId="urn:microsoft.com/office/officeart/2005/8/layout/orgChart1"/>
    <dgm:cxn modelId="{52C46696-A773-4432-8E2B-15535C2436E0}" type="presParOf" srcId="{06B77A08-321C-45AF-9565-26E234A9236C}" destId="{D8E7999C-90A0-4D13-8697-4005BB03F1D4}" srcOrd="1" destOrd="0" presId="urn:microsoft.com/office/officeart/2005/8/layout/orgChart1"/>
    <dgm:cxn modelId="{50B3C034-66C9-4821-8014-0F7A62CB9B96}" type="presParOf" srcId="{D8E7999C-90A0-4D13-8697-4005BB03F1D4}" destId="{3EB7BBEF-06EF-43A7-B2BA-FF9350A11B54}" srcOrd="0" destOrd="0" presId="urn:microsoft.com/office/officeart/2005/8/layout/orgChart1"/>
    <dgm:cxn modelId="{06098946-5614-4532-BC4F-33E565016836}" type="presParOf" srcId="{D8E7999C-90A0-4D13-8697-4005BB03F1D4}" destId="{07AB7E55-42D3-4E77-A95C-2C422DF24E6E}" srcOrd="1" destOrd="0" presId="urn:microsoft.com/office/officeart/2005/8/layout/orgChart1"/>
    <dgm:cxn modelId="{8FB6F780-53F6-48C3-A05A-ACFA26823C3D}" type="presParOf" srcId="{07AB7E55-42D3-4E77-A95C-2C422DF24E6E}" destId="{FEBF43FC-49C2-41B1-B9FF-37CC146AAB15}" srcOrd="0" destOrd="0" presId="urn:microsoft.com/office/officeart/2005/8/layout/orgChart1"/>
    <dgm:cxn modelId="{B4A20546-E1A7-4AF6-9254-6FEAEF4C50AE}" type="presParOf" srcId="{FEBF43FC-49C2-41B1-B9FF-37CC146AAB15}" destId="{D4AFE5AF-C56D-40DD-A0C8-CA03A9F966B1}" srcOrd="0" destOrd="0" presId="urn:microsoft.com/office/officeart/2005/8/layout/orgChart1"/>
    <dgm:cxn modelId="{5B8EAB92-877C-4024-9F15-1E53ED687B3B}" type="presParOf" srcId="{FEBF43FC-49C2-41B1-B9FF-37CC146AAB15}" destId="{960587A8-06CB-4F93-80E1-AEB760CA18A1}" srcOrd="1" destOrd="0" presId="urn:microsoft.com/office/officeart/2005/8/layout/orgChart1"/>
    <dgm:cxn modelId="{2C28F6F9-A590-44B3-9EC8-B41F44CC300F}" type="presParOf" srcId="{07AB7E55-42D3-4E77-A95C-2C422DF24E6E}" destId="{2785DD51-AE33-421B-9B95-34409597C8B4}" srcOrd="1" destOrd="0" presId="urn:microsoft.com/office/officeart/2005/8/layout/orgChart1"/>
    <dgm:cxn modelId="{30EBC070-1320-4EB9-9723-BAD8543BB827}" type="presParOf" srcId="{07AB7E55-42D3-4E77-A95C-2C422DF24E6E}" destId="{097B5711-D9A7-497D-889E-112A52D8E39A}" srcOrd="2" destOrd="0" presId="urn:microsoft.com/office/officeart/2005/8/layout/orgChart1"/>
    <dgm:cxn modelId="{E30736FE-1F63-496D-BD40-5FA81A5A82C2}" type="presParOf" srcId="{D8E7999C-90A0-4D13-8697-4005BB03F1D4}" destId="{D15245C1-A3D0-4C87-9F49-D36469D109AE}" srcOrd="2" destOrd="0" presId="urn:microsoft.com/office/officeart/2005/8/layout/orgChart1"/>
    <dgm:cxn modelId="{D3A50B57-65C3-4E43-8DE8-4339F08D7FFA}" type="presParOf" srcId="{D8E7999C-90A0-4D13-8697-4005BB03F1D4}" destId="{8D4ED1B8-4C21-4449-AF07-0D408EF1D24F}" srcOrd="3" destOrd="0" presId="urn:microsoft.com/office/officeart/2005/8/layout/orgChart1"/>
    <dgm:cxn modelId="{149D8A53-AC49-42D3-889F-433D3BEF786C}" type="presParOf" srcId="{8D4ED1B8-4C21-4449-AF07-0D408EF1D24F}" destId="{70AA011D-D52B-4C54-8AB5-BAB81110142A}" srcOrd="0" destOrd="0" presId="urn:microsoft.com/office/officeart/2005/8/layout/orgChart1"/>
    <dgm:cxn modelId="{95B29948-3A1A-4524-BA48-C23BD487B6BE}" type="presParOf" srcId="{70AA011D-D52B-4C54-8AB5-BAB81110142A}" destId="{19CAB6B1-5B62-42F3-BA96-C0E0789AC422}" srcOrd="0" destOrd="0" presId="urn:microsoft.com/office/officeart/2005/8/layout/orgChart1"/>
    <dgm:cxn modelId="{8739B9CC-9B02-4F6E-B0FF-40C21E448A43}" type="presParOf" srcId="{70AA011D-D52B-4C54-8AB5-BAB81110142A}" destId="{044F735D-8622-4043-9041-41936BE056F2}" srcOrd="1" destOrd="0" presId="urn:microsoft.com/office/officeart/2005/8/layout/orgChart1"/>
    <dgm:cxn modelId="{F937CF51-DE11-4D6A-A484-124103401E4E}" type="presParOf" srcId="{8D4ED1B8-4C21-4449-AF07-0D408EF1D24F}" destId="{F0185520-BBF0-4472-9FD7-794B8E1121CF}" srcOrd="1" destOrd="0" presId="urn:microsoft.com/office/officeart/2005/8/layout/orgChart1"/>
    <dgm:cxn modelId="{CA9E845C-7F26-4D36-B7C7-FEA8E6D0CD4C}" type="presParOf" srcId="{8D4ED1B8-4C21-4449-AF07-0D408EF1D24F}" destId="{C757DF48-E2B7-40F4-ACF2-F55FEDD1110D}" srcOrd="2" destOrd="0" presId="urn:microsoft.com/office/officeart/2005/8/layout/orgChart1"/>
    <dgm:cxn modelId="{4086922F-2EC3-45AD-A9EA-C68183C1657B}" type="presParOf" srcId="{D8E7999C-90A0-4D13-8697-4005BB03F1D4}" destId="{F7D2C4A1-5AFA-4B84-9BE0-4D5D9C862C89}" srcOrd="4" destOrd="0" presId="urn:microsoft.com/office/officeart/2005/8/layout/orgChart1"/>
    <dgm:cxn modelId="{9005D7EF-5FA1-455E-BBCA-D7DE2AE8333C}" type="presParOf" srcId="{D8E7999C-90A0-4D13-8697-4005BB03F1D4}" destId="{338DB3D4-CD37-4BA5-8CC4-60ACBCE9A085}" srcOrd="5" destOrd="0" presId="urn:microsoft.com/office/officeart/2005/8/layout/orgChart1"/>
    <dgm:cxn modelId="{D9CA930B-5CA7-4137-872C-39BFA8A0EA16}" type="presParOf" srcId="{338DB3D4-CD37-4BA5-8CC4-60ACBCE9A085}" destId="{D7F5E82F-9967-4588-8E4E-21AE2900A152}" srcOrd="0" destOrd="0" presId="urn:microsoft.com/office/officeart/2005/8/layout/orgChart1"/>
    <dgm:cxn modelId="{67C55488-1B19-4E00-AF33-F7DD5C0DDB46}" type="presParOf" srcId="{D7F5E82F-9967-4588-8E4E-21AE2900A152}" destId="{9A77D1DE-2E7E-4949-AB88-C5EAF35298EB}" srcOrd="0" destOrd="0" presId="urn:microsoft.com/office/officeart/2005/8/layout/orgChart1"/>
    <dgm:cxn modelId="{7ED903C3-24C0-4087-98FA-674314008A67}" type="presParOf" srcId="{D7F5E82F-9967-4588-8E4E-21AE2900A152}" destId="{07D35543-0635-4AAA-AF9C-E7D90B7F074C}" srcOrd="1" destOrd="0" presId="urn:microsoft.com/office/officeart/2005/8/layout/orgChart1"/>
    <dgm:cxn modelId="{7A4466A8-578A-4DF3-AE2F-A004AD5DE284}" type="presParOf" srcId="{338DB3D4-CD37-4BA5-8CC4-60ACBCE9A085}" destId="{D4E18387-D48D-473D-8FF2-134713D8025F}" srcOrd="1" destOrd="0" presId="urn:microsoft.com/office/officeart/2005/8/layout/orgChart1"/>
    <dgm:cxn modelId="{79270A0E-2658-4494-9492-E64A6774AB97}" type="presParOf" srcId="{338DB3D4-CD37-4BA5-8CC4-60ACBCE9A085}" destId="{75A8BBB3-BC4F-43C3-B200-AE0FDF5237C0}" srcOrd="2" destOrd="0" presId="urn:microsoft.com/office/officeart/2005/8/layout/orgChart1"/>
    <dgm:cxn modelId="{DEBA43D8-D3B8-48EE-96BA-104663D62940}" type="presParOf" srcId="{D8E7999C-90A0-4D13-8697-4005BB03F1D4}" destId="{1921D95E-645C-4AD4-A80F-9014817B59BE}" srcOrd="6" destOrd="0" presId="urn:microsoft.com/office/officeart/2005/8/layout/orgChart1"/>
    <dgm:cxn modelId="{DA18DCCB-D880-4BAD-B213-F291174AF6F1}" type="presParOf" srcId="{D8E7999C-90A0-4D13-8697-4005BB03F1D4}" destId="{4DE4C586-680D-4045-856A-EBEF6AC6CF45}" srcOrd="7" destOrd="0" presId="urn:microsoft.com/office/officeart/2005/8/layout/orgChart1"/>
    <dgm:cxn modelId="{FC513CA5-3F92-4188-B2E4-BB71B2CD98C7}" type="presParOf" srcId="{4DE4C586-680D-4045-856A-EBEF6AC6CF45}" destId="{A4A998AE-B5EB-4CEE-BCD5-8C9D5FAC715A}" srcOrd="0" destOrd="0" presId="urn:microsoft.com/office/officeart/2005/8/layout/orgChart1"/>
    <dgm:cxn modelId="{867AECCE-B025-45B5-9F3E-8FAE2144CD02}" type="presParOf" srcId="{A4A998AE-B5EB-4CEE-BCD5-8C9D5FAC715A}" destId="{5EFF503A-31A7-4263-8F42-10BD898493EF}" srcOrd="0" destOrd="0" presId="urn:microsoft.com/office/officeart/2005/8/layout/orgChart1"/>
    <dgm:cxn modelId="{4810EBCE-4F26-4ECB-8AE7-C436F0AFD248}" type="presParOf" srcId="{A4A998AE-B5EB-4CEE-BCD5-8C9D5FAC715A}" destId="{DB3A2AC9-F870-403B-A21D-406C172C7D3A}" srcOrd="1" destOrd="0" presId="urn:microsoft.com/office/officeart/2005/8/layout/orgChart1"/>
    <dgm:cxn modelId="{109C92CF-59EE-4B43-9410-6B9880D88342}" type="presParOf" srcId="{4DE4C586-680D-4045-856A-EBEF6AC6CF45}" destId="{494CC1A1-C38B-4DDD-8237-E638212CCA80}" srcOrd="1" destOrd="0" presId="urn:microsoft.com/office/officeart/2005/8/layout/orgChart1"/>
    <dgm:cxn modelId="{A6AACE02-7B48-4335-9B48-AC19C27EAF59}" type="presParOf" srcId="{4DE4C586-680D-4045-856A-EBEF6AC6CF45}" destId="{83774D55-A21C-4ADA-AFA7-5AAE3FD1AD5C}" srcOrd="2" destOrd="0" presId="urn:microsoft.com/office/officeart/2005/8/layout/orgChart1"/>
    <dgm:cxn modelId="{37BEC663-4296-4024-BDE6-764FAB8A2F99}" type="presParOf" srcId="{D8E7999C-90A0-4D13-8697-4005BB03F1D4}" destId="{DDBA00B7-70F4-40B7-B846-68B425BB7AB2}" srcOrd="8" destOrd="0" presId="urn:microsoft.com/office/officeart/2005/8/layout/orgChart1"/>
    <dgm:cxn modelId="{4F0B5FEE-BF10-4CBE-9E5E-573AE35D8720}" type="presParOf" srcId="{D8E7999C-90A0-4D13-8697-4005BB03F1D4}" destId="{C2555EC4-DE60-4A63-AAE8-33A18B956392}" srcOrd="9" destOrd="0" presId="urn:microsoft.com/office/officeart/2005/8/layout/orgChart1"/>
    <dgm:cxn modelId="{59AFA21D-E092-44F3-BCF3-5086E3339E7C}" type="presParOf" srcId="{C2555EC4-DE60-4A63-AAE8-33A18B956392}" destId="{CB210BCB-02B7-47AC-92C9-28F52DB702E8}" srcOrd="0" destOrd="0" presId="urn:microsoft.com/office/officeart/2005/8/layout/orgChart1"/>
    <dgm:cxn modelId="{A4DDDA50-61EF-45C2-B80A-C51EEEB71CCC}" type="presParOf" srcId="{CB210BCB-02B7-47AC-92C9-28F52DB702E8}" destId="{73C1152E-BD5D-4402-9946-00C090A79FA0}" srcOrd="0" destOrd="0" presId="urn:microsoft.com/office/officeart/2005/8/layout/orgChart1"/>
    <dgm:cxn modelId="{0ABA11D8-D60E-4E1D-AF02-68316DE2FB9F}" type="presParOf" srcId="{CB210BCB-02B7-47AC-92C9-28F52DB702E8}" destId="{38DB6566-8927-4C22-83CC-6357834CB5AB}" srcOrd="1" destOrd="0" presId="urn:microsoft.com/office/officeart/2005/8/layout/orgChart1"/>
    <dgm:cxn modelId="{6A2739ED-BDC6-47B0-9CEE-D16D997E88E1}" type="presParOf" srcId="{C2555EC4-DE60-4A63-AAE8-33A18B956392}" destId="{91C86181-2EA8-45CD-9C5B-05197B3AFCCE}" srcOrd="1" destOrd="0" presId="urn:microsoft.com/office/officeart/2005/8/layout/orgChart1"/>
    <dgm:cxn modelId="{CDE9A872-93E8-4372-8777-81308494E1D2}" type="presParOf" srcId="{C2555EC4-DE60-4A63-AAE8-33A18B956392}" destId="{4C1AC3C6-B193-4213-9F1D-53DCA3C70636}" srcOrd="2" destOrd="0" presId="urn:microsoft.com/office/officeart/2005/8/layout/orgChart1"/>
    <dgm:cxn modelId="{CACE943D-8959-4AB5-A800-5FCA3A925B3E}" type="presParOf" srcId="{D8E7999C-90A0-4D13-8697-4005BB03F1D4}" destId="{60033B9A-C8FE-4CCB-B517-52C3A39D45D9}" srcOrd="10" destOrd="0" presId="urn:microsoft.com/office/officeart/2005/8/layout/orgChart1"/>
    <dgm:cxn modelId="{B69E2A8B-90AD-437B-952D-8F579FAE794D}" type="presParOf" srcId="{D8E7999C-90A0-4D13-8697-4005BB03F1D4}" destId="{6C745B63-0843-4AE4-AA81-1DC83A2867ED}" srcOrd="11" destOrd="0" presId="urn:microsoft.com/office/officeart/2005/8/layout/orgChart1"/>
    <dgm:cxn modelId="{D0252A99-E906-4E48-8F75-F2EC9AB936FE}" type="presParOf" srcId="{6C745B63-0843-4AE4-AA81-1DC83A2867ED}" destId="{D7DC3B86-B38F-4006-A6FA-1A4295FBB453}" srcOrd="0" destOrd="0" presId="urn:microsoft.com/office/officeart/2005/8/layout/orgChart1"/>
    <dgm:cxn modelId="{4C87EF27-7F21-49D8-B527-85475C104342}" type="presParOf" srcId="{D7DC3B86-B38F-4006-A6FA-1A4295FBB453}" destId="{2832C234-EDDF-4ACB-B437-2CC2DA433FAF}" srcOrd="0" destOrd="0" presId="urn:microsoft.com/office/officeart/2005/8/layout/orgChart1"/>
    <dgm:cxn modelId="{436FA44B-CC93-4179-BC19-FAD756CA7D50}" type="presParOf" srcId="{D7DC3B86-B38F-4006-A6FA-1A4295FBB453}" destId="{CEB9454A-80B9-4B3C-8F50-7536B3E1FCA5}" srcOrd="1" destOrd="0" presId="urn:microsoft.com/office/officeart/2005/8/layout/orgChart1"/>
    <dgm:cxn modelId="{EA44799C-55EC-4462-80E3-E4894E26E5F1}" type="presParOf" srcId="{6C745B63-0843-4AE4-AA81-1DC83A2867ED}" destId="{51EE84B8-11E6-482A-8A4F-91FD38F8A945}" srcOrd="1" destOrd="0" presId="urn:microsoft.com/office/officeart/2005/8/layout/orgChart1"/>
    <dgm:cxn modelId="{C92921BF-9281-4C24-8D17-742A97B5EA12}" type="presParOf" srcId="{6C745B63-0843-4AE4-AA81-1DC83A2867ED}" destId="{CF16E31C-94BA-4518-BEE2-ED9AE0DBA07D}" srcOrd="2" destOrd="0" presId="urn:microsoft.com/office/officeart/2005/8/layout/orgChart1"/>
    <dgm:cxn modelId="{93AC1F5E-8BD5-4C8F-96E7-5FF24DBB6B70}" type="presParOf" srcId="{D8E7999C-90A0-4D13-8697-4005BB03F1D4}" destId="{F786F740-6B4A-4F85-87F9-87D91B979FE8}" srcOrd="12" destOrd="0" presId="urn:microsoft.com/office/officeart/2005/8/layout/orgChart1"/>
    <dgm:cxn modelId="{7B62C04E-E760-4923-84D1-133C69F91938}" type="presParOf" srcId="{D8E7999C-90A0-4D13-8697-4005BB03F1D4}" destId="{FC565B3B-5D61-4D9B-B318-94F200571738}" srcOrd="13" destOrd="0" presId="urn:microsoft.com/office/officeart/2005/8/layout/orgChart1"/>
    <dgm:cxn modelId="{8EE873EB-8EBD-45CA-B0EF-C7C21C35C7AA}" type="presParOf" srcId="{FC565B3B-5D61-4D9B-B318-94F200571738}" destId="{6B49FA96-2485-42BE-97BE-614E79BFE8F1}" srcOrd="0" destOrd="0" presId="urn:microsoft.com/office/officeart/2005/8/layout/orgChart1"/>
    <dgm:cxn modelId="{EFAFF5D3-9D34-4141-AD59-1393E3A8698A}" type="presParOf" srcId="{6B49FA96-2485-42BE-97BE-614E79BFE8F1}" destId="{0D5AE7CC-C95F-4A7D-96D5-AFA5DFFBB402}" srcOrd="0" destOrd="0" presId="urn:microsoft.com/office/officeart/2005/8/layout/orgChart1"/>
    <dgm:cxn modelId="{72E3C35E-507C-4A1F-80C7-69ED4C1C14AB}" type="presParOf" srcId="{6B49FA96-2485-42BE-97BE-614E79BFE8F1}" destId="{86457011-AFBF-4DBF-B863-8222A825CF69}" srcOrd="1" destOrd="0" presId="urn:microsoft.com/office/officeart/2005/8/layout/orgChart1"/>
    <dgm:cxn modelId="{DE9544C0-E626-4591-89B6-880BB13CC46D}" type="presParOf" srcId="{FC565B3B-5D61-4D9B-B318-94F200571738}" destId="{69AB65EB-0245-451B-817A-7E1BC36BE08F}" srcOrd="1" destOrd="0" presId="urn:microsoft.com/office/officeart/2005/8/layout/orgChart1"/>
    <dgm:cxn modelId="{1715142C-82F6-4C23-848F-B3E4CC00EDDD}" type="presParOf" srcId="{FC565B3B-5D61-4D9B-B318-94F200571738}" destId="{836DA682-4D5B-4975-A62E-37A637BDC25F}" srcOrd="2" destOrd="0" presId="urn:microsoft.com/office/officeart/2005/8/layout/orgChart1"/>
    <dgm:cxn modelId="{625B9E69-2A83-4AA0-AE97-8B8F70B4A487}" type="presParOf" srcId="{06B77A08-321C-45AF-9565-26E234A9236C}" destId="{667BBEEA-5BC9-4004-AB8D-21C03D33D569}" srcOrd="2" destOrd="0" presId="urn:microsoft.com/office/officeart/2005/8/layout/orgChart1"/>
    <dgm:cxn modelId="{02FE27C3-5CD0-4969-96F2-9B22055F6DEA}" type="presParOf" srcId="{C4651AB1-AC48-4263-9D0C-0B63B95F6462}" destId="{528397D9-14B0-4F93-B884-CC5E1E57D3F9}" srcOrd="6" destOrd="0" presId="urn:microsoft.com/office/officeart/2005/8/layout/orgChart1"/>
    <dgm:cxn modelId="{3E9C0028-D740-4DB1-80E8-18ACE7B5AA19}" type="presParOf" srcId="{C4651AB1-AC48-4263-9D0C-0B63B95F6462}" destId="{005EC7CD-CC38-4CD0-B6F1-28319E7B6293}" srcOrd="7" destOrd="0" presId="urn:microsoft.com/office/officeart/2005/8/layout/orgChart1"/>
    <dgm:cxn modelId="{F1B18834-334E-4741-A1B8-024D025AF045}" type="presParOf" srcId="{005EC7CD-CC38-4CD0-B6F1-28319E7B6293}" destId="{7826882E-4188-41DE-A8E2-70EE6542A5B7}" srcOrd="0" destOrd="0" presId="urn:microsoft.com/office/officeart/2005/8/layout/orgChart1"/>
    <dgm:cxn modelId="{4E4ED419-30BF-4167-8077-E809E2D618C8}" type="presParOf" srcId="{7826882E-4188-41DE-A8E2-70EE6542A5B7}" destId="{02D18FC2-BE1C-423A-A469-5BDD1C4F5F24}" srcOrd="0" destOrd="0" presId="urn:microsoft.com/office/officeart/2005/8/layout/orgChart1"/>
    <dgm:cxn modelId="{E7BB0B92-4234-4150-89F0-9C978439BC59}" type="presParOf" srcId="{7826882E-4188-41DE-A8E2-70EE6542A5B7}" destId="{8D8BA3F4-E216-46AC-8E1F-64C754E8AAF9}" srcOrd="1" destOrd="0" presId="urn:microsoft.com/office/officeart/2005/8/layout/orgChart1"/>
    <dgm:cxn modelId="{5C3D86D9-B038-484D-AE02-5312FF7A298C}" type="presParOf" srcId="{005EC7CD-CC38-4CD0-B6F1-28319E7B6293}" destId="{0ECBAF7A-124B-4932-A69B-B4981F95B7F1}" srcOrd="1" destOrd="0" presId="urn:microsoft.com/office/officeart/2005/8/layout/orgChart1"/>
    <dgm:cxn modelId="{CEAACA7A-6ED7-46F4-8DF6-549B1196DA01}" type="presParOf" srcId="{005EC7CD-CC38-4CD0-B6F1-28319E7B6293}" destId="{E5759140-D3DF-470C-AEC1-01841C93C450}" srcOrd="2" destOrd="0" presId="urn:microsoft.com/office/officeart/2005/8/layout/orgChart1"/>
    <dgm:cxn modelId="{196CBC45-BB3B-40BE-8F36-0903C66F7612}" type="presParOf" srcId="{C4651AB1-AC48-4263-9D0C-0B63B95F6462}" destId="{B1C99EC0-087E-40AE-AAA7-5266DAD5D996}" srcOrd="8" destOrd="0" presId="urn:microsoft.com/office/officeart/2005/8/layout/orgChart1"/>
    <dgm:cxn modelId="{9C63B43E-108E-4326-A510-AD3ACD89B995}" type="presParOf" srcId="{C4651AB1-AC48-4263-9D0C-0B63B95F6462}" destId="{71EF4F6C-7399-4778-BCB0-F740065D1B61}" srcOrd="9" destOrd="0" presId="urn:microsoft.com/office/officeart/2005/8/layout/orgChart1"/>
    <dgm:cxn modelId="{ECFB42E7-6BBE-4BCC-99AF-ED1E947A72CB}" type="presParOf" srcId="{71EF4F6C-7399-4778-BCB0-F740065D1B61}" destId="{4CAC8A69-D002-4B91-9F67-08B554B22D50}" srcOrd="0" destOrd="0" presId="urn:microsoft.com/office/officeart/2005/8/layout/orgChart1"/>
    <dgm:cxn modelId="{44EBEC91-C61B-4DA8-8F78-C631A1033B6A}" type="presParOf" srcId="{4CAC8A69-D002-4B91-9F67-08B554B22D50}" destId="{DF84CC9C-D19F-4DF3-AF63-4E2A238987F1}" srcOrd="0" destOrd="0" presId="urn:microsoft.com/office/officeart/2005/8/layout/orgChart1"/>
    <dgm:cxn modelId="{4203C070-DC66-430D-AFE5-AF16D89830FD}" type="presParOf" srcId="{4CAC8A69-D002-4B91-9F67-08B554B22D50}" destId="{77ED20DE-A1B6-45D3-AFCF-F609744C33E6}" srcOrd="1" destOrd="0" presId="urn:microsoft.com/office/officeart/2005/8/layout/orgChart1"/>
    <dgm:cxn modelId="{25142E90-0D3E-4035-A00A-EC654BCC6646}" type="presParOf" srcId="{71EF4F6C-7399-4778-BCB0-F740065D1B61}" destId="{701362A1-AC86-4429-9C33-ADBA204F63EF}" srcOrd="1" destOrd="0" presId="urn:microsoft.com/office/officeart/2005/8/layout/orgChart1"/>
    <dgm:cxn modelId="{5ADCA245-A51D-4141-903E-BAEDD547EE72}" type="presParOf" srcId="{71EF4F6C-7399-4778-BCB0-F740065D1B61}" destId="{ACFAF683-48D6-478E-9E03-311AC17803DF}" srcOrd="2" destOrd="0" presId="urn:microsoft.com/office/officeart/2005/8/layout/orgChart1"/>
    <dgm:cxn modelId="{7856FDB5-606A-44CD-8EAF-8289FB43B762}" type="presParOf" srcId="{CC0AFB18-4CF7-4B41-986F-D1FCEF7C22EF}" destId="{5FAD733D-3E30-4DC7-9810-1BD5C457C8B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C99EC0-087E-40AE-AAA7-5266DAD5D996}">
      <dsp:nvSpPr>
        <dsp:cNvPr id="0" name=""/>
        <dsp:cNvSpPr/>
      </dsp:nvSpPr>
      <dsp:spPr>
        <a:xfrm>
          <a:off x="3018791" y="504969"/>
          <a:ext cx="2253887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253887" y="94338"/>
              </a:lnTo>
              <a:lnTo>
                <a:pt x="2253887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8397D9-14B0-4F93-B884-CC5E1E57D3F9}">
      <dsp:nvSpPr>
        <dsp:cNvPr id="0" name=""/>
        <dsp:cNvSpPr/>
      </dsp:nvSpPr>
      <dsp:spPr>
        <a:xfrm>
          <a:off x="3018791" y="504969"/>
          <a:ext cx="1251595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1251595" y="94338"/>
              </a:lnTo>
              <a:lnTo>
                <a:pt x="1251595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86F740-6B4A-4F85-87F9-87D91B979FE8}">
      <dsp:nvSpPr>
        <dsp:cNvPr id="0" name=""/>
        <dsp:cNvSpPr/>
      </dsp:nvSpPr>
      <dsp:spPr>
        <a:xfrm>
          <a:off x="2886922" y="1011668"/>
          <a:ext cx="139996" cy="21949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4930"/>
              </a:lnTo>
              <a:lnTo>
                <a:pt x="139996" y="219493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033B9A-C8FE-4CCB-B517-52C3A39D45D9}">
      <dsp:nvSpPr>
        <dsp:cNvPr id="0" name=""/>
        <dsp:cNvSpPr/>
      </dsp:nvSpPr>
      <dsp:spPr>
        <a:xfrm>
          <a:off x="2886922" y="1011668"/>
          <a:ext cx="139996" cy="18681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68165"/>
              </a:lnTo>
              <a:lnTo>
                <a:pt x="139996" y="186816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BA00B7-70F4-40B7-B846-68B425BB7AB2}">
      <dsp:nvSpPr>
        <dsp:cNvPr id="0" name=""/>
        <dsp:cNvSpPr/>
      </dsp:nvSpPr>
      <dsp:spPr>
        <a:xfrm>
          <a:off x="2886922" y="1011668"/>
          <a:ext cx="139996" cy="15414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1400"/>
              </a:lnTo>
              <a:lnTo>
                <a:pt x="139996" y="154140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21D95E-645C-4AD4-A80F-9014817B59BE}">
      <dsp:nvSpPr>
        <dsp:cNvPr id="0" name=""/>
        <dsp:cNvSpPr/>
      </dsp:nvSpPr>
      <dsp:spPr>
        <a:xfrm>
          <a:off x="2886922" y="1011668"/>
          <a:ext cx="139996" cy="1214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4635"/>
              </a:lnTo>
              <a:lnTo>
                <a:pt x="139996" y="121463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2C4A1-5AFA-4B84-9BE0-4D5D9C862C89}">
      <dsp:nvSpPr>
        <dsp:cNvPr id="0" name=""/>
        <dsp:cNvSpPr/>
      </dsp:nvSpPr>
      <dsp:spPr>
        <a:xfrm>
          <a:off x="2886922" y="1011668"/>
          <a:ext cx="139996" cy="887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870"/>
              </a:lnTo>
              <a:lnTo>
                <a:pt x="139996" y="88787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5245C1-A3D0-4C87-9F49-D36469D109AE}">
      <dsp:nvSpPr>
        <dsp:cNvPr id="0" name=""/>
        <dsp:cNvSpPr/>
      </dsp:nvSpPr>
      <dsp:spPr>
        <a:xfrm>
          <a:off x="2886922" y="1011668"/>
          <a:ext cx="139996" cy="5512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1246"/>
              </a:lnTo>
              <a:lnTo>
                <a:pt x="139996" y="55124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B7BBEF-06EF-43A7-B2BA-FF9350A11B54}">
      <dsp:nvSpPr>
        <dsp:cNvPr id="0" name=""/>
        <dsp:cNvSpPr/>
      </dsp:nvSpPr>
      <dsp:spPr>
        <a:xfrm>
          <a:off x="2886922" y="1011668"/>
          <a:ext cx="139996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39996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8B2ABE-A2D4-49AD-A899-38430B35B694}">
      <dsp:nvSpPr>
        <dsp:cNvPr id="0" name=""/>
        <dsp:cNvSpPr/>
      </dsp:nvSpPr>
      <dsp:spPr>
        <a:xfrm>
          <a:off x="3018791" y="504969"/>
          <a:ext cx="241453" cy="145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338"/>
              </a:lnTo>
              <a:lnTo>
                <a:pt x="241453" y="94338"/>
              </a:lnTo>
              <a:lnTo>
                <a:pt x="241453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0DD440-0BF9-4EE3-95D9-5A4841AEE61F}">
      <dsp:nvSpPr>
        <dsp:cNvPr id="0" name=""/>
        <dsp:cNvSpPr/>
      </dsp:nvSpPr>
      <dsp:spPr>
        <a:xfrm>
          <a:off x="1645600" y="1021477"/>
          <a:ext cx="174251" cy="11949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4917"/>
              </a:lnTo>
              <a:lnTo>
                <a:pt x="174251" y="119491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496E78-4299-4EB9-84FA-F356200E470A}">
      <dsp:nvSpPr>
        <dsp:cNvPr id="0" name=""/>
        <dsp:cNvSpPr/>
      </dsp:nvSpPr>
      <dsp:spPr>
        <a:xfrm>
          <a:off x="1645600" y="1021477"/>
          <a:ext cx="174251" cy="868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8152"/>
              </a:lnTo>
              <a:lnTo>
                <a:pt x="174251" y="86815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BDF000-A8EA-439A-8E49-2C27A0AA0FA7}">
      <dsp:nvSpPr>
        <dsp:cNvPr id="0" name=""/>
        <dsp:cNvSpPr/>
      </dsp:nvSpPr>
      <dsp:spPr>
        <a:xfrm>
          <a:off x="1645600" y="1021477"/>
          <a:ext cx="174251" cy="541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1387"/>
              </a:lnTo>
              <a:lnTo>
                <a:pt x="174251" y="54138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13266A-572B-4734-8052-83A7C047318B}">
      <dsp:nvSpPr>
        <dsp:cNvPr id="0" name=""/>
        <dsp:cNvSpPr/>
      </dsp:nvSpPr>
      <dsp:spPr>
        <a:xfrm>
          <a:off x="1645600" y="1021477"/>
          <a:ext cx="174251" cy="21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622"/>
              </a:lnTo>
              <a:lnTo>
                <a:pt x="174251" y="21462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64DCAE-CC18-46CE-915C-BCD3CBA907FE}">
      <dsp:nvSpPr>
        <dsp:cNvPr id="0" name=""/>
        <dsp:cNvSpPr/>
      </dsp:nvSpPr>
      <dsp:spPr>
        <a:xfrm>
          <a:off x="2110271" y="504969"/>
          <a:ext cx="908519" cy="145578"/>
        </a:xfrm>
        <a:custGeom>
          <a:avLst/>
          <a:gdLst/>
          <a:ahLst/>
          <a:cxnLst/>
          <a:rect l="0" t="0" r="0" b="0"/>
          <a:pathLst>
            <a:path>
              <a:moveTo>
                <a:pt x="908519" y="0"/>
              </a:moveTo>
              <a:lnTo>
                <a:pt x="908519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DEB08C-E263-462B-B9F6-9B07EFD3F260}">
      <dsp:nvSpPr>
        <dsp:cNvPr id="0" name=""/>
        <dsp:cNvSpPr/>
      </dsp:nvSpPr>
      <dsp:spPr>
        <a:xfrm>
          <a:off x="858699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240"/>
              </a:lnTo>
              <a:lnTo>
                <a:pt x="454956" y="51240"/>
              </a:lnTo>
              <a:lnTo>
                <a:pt x="454956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B93F43-4EB4-46D3-959D-13AC39A691C2}">
      <dsp:nvSpPr>
        <dsp:cNvPr id="0" name=""/>
        <dsp:cNvSpPr/>
      </dsp:nvSpPr>
      <dsp:spPr>
        <a:xfrm>
          <a:off x="80770" y="1338433"/>
          <a:ext cx="121114" cy="681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1314"/>
              </a:lnTo>
              <a:lnTo>
                <a:pt x="121114" y="68131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C7A6D-92D1-45F5-B66A-87F1ED5DA534}">
      <dsp:nvSpPr>
        <dsp:cNvPr id="0" name=""/>
        <dsp:cNvSpPr/>
      </dsp:nvSpPr>
      <dsp:spPr>
        <a:xfrm>
          <a:off x="80770" y="1338433"/>
          <a:ext cx="121114" cy="4292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284"/>
              </a:lnTo>
              <a:lnTo>
                <a:pt x="121114" y="42928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82AA3E-EE2C-4CE4-94C2-ED462D35AFC4}">
      <dsp:nvSpPr>
        <dsp:cNvPr id="0" name=""/>
        <dsp:cNvSpPr/>
      </dsp:nvSpPr>
      <dsp:spPr>
        <a:xfrm>
          <a:off x="80770" y="1338433"/>
          <a:ext cx="121114" cy="177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255"/>
              </a:lnTo>
              <a:lnTo>
                <a:pt x="121114" y="17725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0D656-B8B7-4936-B4B1-6DE58BE2D3C4}">
      <dsp:nvSpPr>
        <dsp:cNvPr id="0" name=""/>
        <dsp:cNvSpPr/>
      </dsp:nvSpPr>
      <dsp:spPr>
        <a:xfrm>
          <a:off x="403742" y="1011668"/>
          <a:ext cx="454956" cy="102480"/>
        </a:xfrm>
        <a:custGeom>
          <a:avLst/>
          <a:gdLst/>
          <a:ahLst/>
          <a:cxnLst/>
          <a:rect l="0" t="0" r="0" b="0"/>
          <a:pathLst>
            <a:path>
              <a:moveTo>
                <a:pt x="454956" y="0"/>
              </a:moveTo>
              <a:lnTo>
                <a:pt x="454956" y="51240"/>
              </a:lnTo>
              <a:lnTo>
                <a:pt x="0" y="51240"/>
              </a:lnTo>
              <a:lnTo>
                <a:pt x="0" y="10248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0F0820-7ACD-4431-BE75-0A3401492F46}">
      <dsp:nvSpPr>
        <dsp:cNvPr id="0" name=""/>
        <dsp:cNvSpPr/>
      </dsp:nvSpPr>
      <dsp:spPr>
        <a:xfrm>
          <a:off x="858699" y="504969"/>
          <a:ext cx="2160092" cy="145578"/>
        </a:xfrm>
        <a:custGeom>
          <a:avLst/>
          <a:gdLst/>
          <a:ahLst/>
          <a:cxnLst/>
          <a:rect l="0" t="0" r="0" b="0"/>
          <a:pathLst>
            <a:path>
              <a:moveTo>
                <a:pt x="2160092" y="0"/>
              </a:moveTo>
              <a:lnTo>
                <a:pt x="2160092" y="94338"/>
              </a:lnTo>
              <a:lnTo>
                <a:pt x="0" y="94338"/>
              </a:lnTo>
              <a:lnTo>
                <a:pt x="0" y="145578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E49E4-B8ED-4A5C-A39F-B341AFBC26E8}">
      <dsp:nvSpPr>
        <dsp:cNvPr id="0" name=""/>
        <dsp:cNvSpPr/>
      </dsp:nvSpPr>
      <dsp:spPr>
        <a:xfrm>
          <a:off x="1685140" y="131295"/>
          <a:ext cx="2667302" cy="3736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" tIns="2540" rIns="2540" bIns="2540" numCol="1" spcCol="1270" anchor="ctr" anchorCtr="0">
          <a:noAutofit/>
        </a:bodyPr>
        <a:lstStyle/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endParaRPr lang="th-TH" sz="400" b="1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  <a:p>
          <a:pPr marL="0" lvl="0" indent="0" algn="ctr" defTabSz="177800">
            <a:lnSpc>
              <a:spcPts val="15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000" b="1" kern="1200" dirty="0">
              <a:solidFill>
                <a:schemeClr val="tx1"/>
              </a:solidFill>
              <a:effectLst>
                <a:glow rad="635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โครงสร้างงานป้องกันปราบปราม</a:t>
          </a:r>
          <a:endParaRPr lang="en-US" sz="2000" kern="1200" dirty="0">
            <a:solidFill>
              <a:schemeClr val="tx1"/>
            </a:solidFill>
            <a:effectLst>
              <a:glow rad="63500">
                <a:schemeClr val="bg1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1685140" y="131295"/>
        <a:ext cx="2667302" cy="373674"/>
      </dsp:txXfrm>
    </dsp:sp>
    <dsp:sp modelId="{91D0BC79-0057-465E-A19A-F2E5A77D00F4}">
      <dsp:nvSpPr>
        <dsp:cNvPr id="0" name=""/>
        <dsp:cNvSpPr/>
      </dsp:nvSpPr>
      <dsp:spPr>
        <a:xfrm>
          <a:off x="326704" y="650548"/>
          <a:ext cx="1063990" cy="361120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26704" y="650548"/>
        <a:ext cx="1063990" cy="361120"/>
      </dsp:txXfrm>
    </dsp:sp>
    <dsp:sp modelId="{596DA0FE-D218-4B5B-8F58-6BA558ECC0D4}">
      <dsp:nvSpPr>
        <dsp:cNvPr id="0" name=""/>
        <dsp:cNvSpPr/>
      </dsp:nvSpPr>
      <dsp:spPr>
        <a:xfrm>
          <a:off x="26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ร้อยเวร 20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6" y="1114149"/>
        <a:ext cx="807431" cy="224284"/>
      </dsp:txXfrm>
    </dsp:sp>
    <dsp:sp modelId="{1C1C0767-9C73-400D-8051-51AA5B5CB6AB}">
      <dsp:nvSpPr>
        <dsp:cNvPr id="0" name=""/>
        <dsp:cNvSpPr/>
      </dsp:nvSpPr>
      <dsp:spPr>
        <a:xfrm>
          <a:off x="201884" y="144091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ร.ต.อ.เกรียงศักดิ์ สังขผล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440914"/>
        <a:ext cx="740311" cy="149548"/>
      </dsp:txXfrm>
    </dsp:sp>
    <dsp:sp modelId="{FBDA16BD-2072-4C89-913E-B0CC7E4D6E71}">
      <dsp:nvSpPr>
        <dsp:cNvPr id="0" name=""/>
        <dsp:cNvSpPr/>
      </dsp:nvSpPr>
      <dsp:spPr>
        <a:xfrm>
          <a:off x="201884" y="169294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ร.ต.อ.เอก</a:t>
          </a:r>
          <a:r>
            <a:rPr lang="th-TH" sz="8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นัส</a:t>
          </a: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 หนูแกล้ว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692944"/>
        <a:ext cx="740311" cy="149548"/>
      </dsp:txXfrm>
    </dsp:sp>
    <dsp:sp modelId="{11608789-697B-44FC-82EB-1F11B0F7EA4D}">
      <dsp:nvSpPr>
        <dsp:cNvPr id="0" name=""/>
        <dsp:cNvSpPr/>
      </dsp:nvSpPr>
      <dsp:spPr>
        <a:xfrm>
          <a:off x="201884" y="1944974"/>
          <a:ext cx="740311" cy="149548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8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ร.ต.อ.จรัญ ช่วยแก้ว</a:t>
          </a:r>
          <a:endParaRPr lang="en-US" sz="8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01884" y="1944974"/>
        <a:ext cx="740311" cy="149548"/>
      </dsp:txXfrm>
    </dsp:sp>
    <dsp:sp modelId="{4B04014B-A12C-442E-B737-BC032C1DD46C}">
      <dsp:nvSpPr>
        <dsp:cNvPr id="0" name=""/>
        <dsp:cNvSpPr/>
      </dsp:nvSpPr>
      <dsp:spPr>
        <a:xfrm>
          <a:off x="909939" y="1114149"/>
          <a:ext cx="807431" cy="224284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พลขับ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909939" y="1114149"/>
        <a:ext cx="807431" cy="224284"/>
      </dsp:txXfrm>
    </dsp:sp>
    <dsp:sp modelId="{58C33902-D5A3-4E82-83E2-01BE0B9707BB}">
      <dsp:nvSpPr>
        <dsp:cNvPr id="0" name=""/>
        <dsp:cNvSpPr/>
      </dsp:nvSpPr>
      <dsp:spPr>
        <a:xfrm>
          <a:off x="1529432" y="650548"/>
          <a:ext cx="1161678" cy="370929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สายตรวจรถจักรยานยนต์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529432" y="650548"/>
        <a:ext cx="1161678" cy="370929"/>
      </dsp:txXfrm>
    </dsp:sp>
    <dsp:sp modelId="{466372F2-D759-4CF5-AACE-C97836CF9CD4}">
      <dsp:nvSpPr>
        <dsp:cNvPr id="0" name=""/>
        <dsp:cNvSpPr/>
      </dsp:nvSpPr>
      <dsp:spPr>
        <a:xfrm>
          <a:off x="1819852" y="112395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1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123958"/>
        <a:ext cx="807431" cy="224284"/>
      </dsp:txXfrm>
    </dsp:sp>
    <dsp:sp modelId="{BFACBCE0-1C8F-4D73-89E4-C0632709CE0D}">
      <dsp:nvSpPr>
        <dsp:cNvPr id="0" name=""/>
        <dsp:cNvSpPr/>
      </dsp:nvSpPr>
      <dsp:spPr>
        <a:xfrm>
          <a:off x="1819852" y="145072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2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450723"/>
        <a:ext cx="807431" cy="224284"/>
      </dsp:txXfrm>
    </dsp:sp>
    <dsp:sp modelId="{B26CBCDA-077A-4FF0-B661-E24F51EBF065}">
      <dsp:nvSpPr>
        <dsp:cNvPr id="0" name=""/>
        <dsp:cNvSpPr/>
      </dsp:nvSpPr>
      <dsp:spPr>
        <a:xfrm>
          <a:off x="1819852" y="1777488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3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1777488"/>
        <a:ext cx="807431" cy="224284"/>
      </dsp:txXfrm>
    </dsp:sp>
    <dsp:sp modelId="{9B98CA90-600B-4498-B2AC-29DA02EE18A1}">
      <dsp:nvSpPr>
        <dsp:cNvPr id="0" name=""/>
        <dsp:cNvSpPr/>
      </dsp:nvSpPr>
      <dsp:spPr>
        <a:xfrm>
          <a:off x="1819852" y="2104253"/>
          <a:ext cx="807431" cy="224284"/>
        </a:xfrm>
        <a:prstGeom prst="rect">
          <a:avLst/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 err="1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จยย</a:t>
          </a: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. ชุด 4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1819852" y="2104253"/>
        <a:ext cx="807431" cy="224284"/>
      </dsp:txXfrm>
    </dsp:sp>
    <dsp:sp modelId="{1051D77E-F7BE-4754-B763-F866FA96EE9D}">
      <dsp:nvSpPr>
        <dsp:cNvPr id="0" name=""/>
        <dsp:cNvSpPr/>
      </dsp:nvSpPr>
      <dsp:spPr>
        <a:xfrm>
          <a:off x="2793592" y="650548"/>
          <a:ext cx="933307" cy="361120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สายตรวจตำบล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2793592" y="650548"/>
        <a:ext cx="933307" cy="361120"/>
      </dsp:txXfrm>
    </dsp:sp>
    <dsp:sp modelId="{D4AFE5AF-C56D-40DD-A0C8-CA03A9F966B1}">
      <dsp:nvSpPr>
        <dsp:cNvPr id="0" name=""/>
        <dsp:cNvSpPr/>
      </dsp:nvSpPr>
      <dsp:spPr>
        <a:xfrm>
          <a:off x="3026918" y="1114149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สายตรวจบางกุ้ง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114149"/>
        <a:ext cx="1012656" cy="224284"/>
      </dsp:txXfrm>
    </dsp:sp>
    <dsp:sp modelId="{19CAB6B1-5B62-42F3-BA96-C0E0789AC422}">
      <dsp:nvSpPr>
        <dsp:cNvPr id="0" name=""/>
        <dsp:cNvSpPr/>
      </dsp:nvSpPr>
      <dsp:spPr>
        <a:xfrm>
          <a:off x="3026918" y="1440914"/>
          <a:ext cx="1034295" cy="244001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สายตรวจบางใหญ่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440914"/>
        <a:ext cx="1034295" cy="244001"/>
      </dsp:txXfrm>
    </dsp:sp>
    <dsp:sp modelId="{9A77D1DE-2E7E-4949-AB88-C5EAF35298EB}">
      <dsp:nvSpPr>
        <dsp:cNvPr id="0" name=""/>
        <dsp:cNvSpPr/>
      </dsp:nvSpPr>
      <dsp:spPr>
        <a:xfrm>
          <a:off x="3026918" y="178739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สายตรวจบึงขุนทะเล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1787397"/>
        <a:ext cx="1012656" cy="224284"/>
      </dsp:txXfrm>
    </dsp:sp>
    <dsp:sp modelId="{5EFF503A-31A7-4263-8F42-10BD898493EF}">
      <dsp:nvSpPr>
        <dsp:cNvPr id="0" name=""/>
        <dsp:cNvSpPr/>
      </dsp:nvSpPr>
      <dsp:spPr>
        <a:xfrm>
          <a:off x="3026918" y="211416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สายตรวจวัดประดู่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114162"/>
        <a:ext cx="1012656" cy="224284"/>
      </dsp:txXfrm>
    </dsp:sp>
    <dsp:sp modelId="{73C1152E-BD5D-4402-9946-00C090A79FA0}">
      <dsp:nvSpPr>
        <dsp:cNvPr id="0" name=""/>
        <dsp:cNvSpPr/>
      </dsp:nvSpPr>
      <dsp:spPr>
        <a:xfrm>
          <a:off x="3026918" y="244092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สายตรวจแหลมทราย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440927"/>
        <a:ext cx="1012656" cy="224284"/>
      </dsp:txXfrm>
    </dsp:sp>
    <dsp:sp modelId="{2832C234-EDDF-4ACB-B437-2CC2DA433FAF}">
      <dsp:nvSpPr>
        <dsp:cNvPr id="0" name=""/>
        <dsp:cNvSpPr/>
      </dsp:nvSpPr>
      <dsp:spPr>
        <a:xfrm>
          <a:off x="3026918" y="2767692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สายตรวจคองน้อย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2767692"/>
        <a:ext cx="1012656" cy="224284"/>
      </dsp:txXfrm>
    </dsp:sp>
    <dsp:sp modelId="{0D5AE7CC-C95F-4A7D-96D5-AFA5DFFBB402}">
      <dsp:nvSpPr>
        <dsp:cNvPr id="0" name=""/>
        <dsp:cNvSpPr/>
      </dsp:nvSpPr>
      <dsp:spPr>
        <a:xfrm>
          <a:off x="3026918" y="3094457"/>
          <a:ext cx="1012656" cy="22428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1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สายตรวจในบาง</a:t>
          </a:r>
          <a:endParaRPr lang="en-US" sz="11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026918" y="3094457"/>
        <a:ext cx="1012656" cy="224284"/>
      </dsp:txXfrm>
    </dsp:sp>
    <dsp:sp modelId="{02D18FC2-BE1C-423A-A469-5BDD1C4F5F24}">
      <dsp:nvSpPr>
        <dsp:cNvPr id="0" name=""/>
        <dsp:cNvSpPr/>
      </dsp:nvSpPr>
      <dsp:spPr>
        <a:xfrm>
          <a:off x="3829380" y="650548"/>
          <a:ext cx="882013" cy="361120"/>
        </a:xfrm>
        <a:prstGeom prst="rect">
          <a:avLst/>
        </a:prstGeom>
        <a:solidFill>
          <a:srgbClr val="C0000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สาย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ตรวจ</a:t>
          </a:r>
          <a:r>
            <a:rPr lang="th-TH" sz="1400" b="1" kern="1200" dirty="0">
              <a:solidFill>
                <a:schemeClr val="tx1"/>
              </a:solidFill>
              <a:effectLst>
                <a:glow rad="50800">
                  <a:schemeClr val="bg1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cs typeface="TH Sarabun New" panose="020B0500040200020003" pitchFamily="34" charset="-34"/>
            </a:rPr>
            <a:t>เดินเท้า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3829380" y="650548"/>
        <a:ext cx="882013" cy="361120"/>
      </dsp:txXfrm>
    </dsp:sp>
    <dsp:sp modelId="{DF84CC9C-D19F-4DF3-AF63-4E2A238987F1}">
      <dsp:nvSpPr>
        <dsp:cNvPr id="0" name=""/>
        <dsp:cNvSpPr/>
      </dsp:nvSpPr>
      <dsp:spPr>
        <a:xfrm>
          <a:off x="4813874" y="650548"/>
          <a:ext cx="917608" cy="404496"/>
        </a:xfrm>
        <a:prstGeom prst="rect">
          <a:avLst/>
        </a:prstGeom>
        <a:solidFill>
          <a:srgbClr val="002060"/>
        </a:solidFill>
        <a:ln w="12700" cap="flat" cmpd="sng" algn="ctr">
          <a:solidFill>
            <a:prstClr val="white">
              <a:hueOff val="0"/>
              <a:satOff val="0"/>
              <a:lumOff val="0"/>
              <a:alphaOff val="0"/>
            </a:prst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1" kern="1200" dirty="0">
              <a:solidFill>
                <a:prstClr val="black"/>
              </a:solidFill>
              <a:effectLst>
                <a:glow rad="63500">
                  <a:prstClr val="white"/>
                </a:glow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H Sarabun New" panose="020B0500040200020003" pitchFamily="34" charset="-34"/>
              <a:ea typeface="+mn-ea"/>
              <a:cs typeface="TH Sarabun New" panose="020B0500040200020003" pitchFamily="34" charset="-34"/>
            </a:rPr>
            <a:t>เจ้าหน้าที่ธุรการ</a:t>
          </a:r>
          <a:endParaRPr lang="en-US" sz="1400" b="1" kern="1200" dirty="0">
            <a:solidFill>
              <a:prstClr val="black"/>
            </a:solidFill>
            <a:effectLst>
              <a:glow rad="63500">
                <a:prstClr val="white"/>
              </a:glow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H Sarabun New" panose="020B0500040200020003" pitchFamily="34" charset="-34"/>
            <a:ea typeface="+mn-ea"/>
            <a:cs typeface="TH Sarabun New" panose="020B0500040200020003" pitchFamily="34" charset="-34"/>
          </a:endParaRPr>
        </a:p>
      </dsp:txBody>
      <dsp:txXfrm>
        <a:off x="4813874" y="650548"/>
        <a:ext cx="917608" cy="4044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68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77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8 0,'-3'4,"-1"0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78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501 1,'-7'3,"-8"1,-1 0</inkml:trace>
  <inkml:trace contextRef="#ctx0" brushRef="#br0" timeOffset="1">8 133,'-3'0,"-2"0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8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81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69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7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1,'7'0,"1"0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71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72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73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1,'3'0,"1"0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74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0,'7'0,"5"0,0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75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0,'0'3,"7"2,5-1,0 2,2 1,-1-1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1T06:19:49.47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30 0,'0'4,"-3"3,-1 5,-7 3,0-1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AACF2-AA7C-4615-95A5-2ED1DECF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รายงานปฏิบัติราชการตุลาคม2566 ใหม่ (wecompress.com)</Template>
  <TotalTime>0</TotalTime>
  <Pages>61</Pages>
  <Words>4101</Words>
  <Characters>23377</Characters>
  <Application>Microsoft Office Word</Application>
  <DocSecurity>0</DocSecurity>
  <Lines>194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เบิร์ด ข้าวผัด ปลากระป๋อง</cp:lastModifiedBy>
  <cp:revision>2</cp:revision>
  <cp:lastPrinted>2024-03-21T09:08:00Z</cp:lastPrinted>
  <dcterms:created xsi:type="dcterms:W3CDTF">2024-03-22T06:48:00Z</dcterms:created>
  <dcterms:modified xsi:type="dcterms:W3CDTF">2024-03-22T06:48:00Z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7377815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